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26B86" w14:textId="77777777" w:rsidR="009D447C" w:rsidRDefault="007A3370" w:rsidP="007A3370">
      <w:pPr>
        <w:jc w:val="center"/>
        <w:rPr>
          <w:rFonts w:ascii="Arial" w:hAnsi="Arial" w:cs="Arial"/>
          <w:b/>
          <w:sz w:val="18"/>
          <w:szCs w:val="18"/>
        </w:rPr>
      </w:pPr>
      <w:r w:rsidRPr="00677F47">
        <w:rPr>
          <w:rFonts w:ascii="Arial" w:hAnsi="Arial" w:cs="Arial"/>
          <w:b/>
          <w:sz w:val="18"/>
          <w:szCs w:val="18"/>
        </w:rPr>
        <w:t>I ERANSKINA</w:t>
      </w:r>
      <w:r w:rsidR="00BF4774" w:rsidRPr="00677F47">
        <w:rPr>
          <w:rFonts w:ascii="Arial" w:hAnsi="Arial" w:cs="Arial"/>
          <w:b/>
          <w:sz w:val="18"/>
          <w:szCs w:val="18"/>
        </w:rPr>
        <w:t>.</w:t>
      </w:r>
      <w:r w:rsidR="00A9589A" w:rsidRPr="00677F47">
        <w:rPr>
          <w:rFonts w:ascii="Arial" w:hAnsi="Arial" w:cs="Arial"/>
          <w:b/>
          <w:sz w:val="18"/>
          <w:szCs w:val="18"/>
        </w:rPr>
        <w:t xml:space="preserve"> </w:t>
      </w:r>
      <w:r w:rsidR="009D447C" w:rsidRPr="00677F47">
        <w:rPr>
          <w:rFonts w:ascii="Arial" w:hAnsi="Arial" w:cs="Arial"/>
          <w:b/>
          <w:sz w:val="18"/>
          <w:szCs w:val="18"/>
        </w:rPr>
        <w:t>EGUTEGIA /</w:t>
      </w:r>
      <w:r w:rsidRPr="00677F47">
        <w:rPr>
          <w:rFonts w:ascii="Arial" w:hAnsi="Arial" w:cs="Arial"/>
          <w:b/>
          <w:sz w:val="18"/>
          <w:szCs w:val="18"/>
        </w:rPr>
        <w:t xml:space="preserve"> ANEXO I. </w:t>
      </w:r>
      <w:r w:rsidR="009D447C" w:rsidRPr="00677F47">
        <w:rPr>
          <w:rFonts w:ascii="Arial" w:hAnsi="Arial" w:cs="Arial"/>
          <w:b/>
          <w:sz w:val="18"/>
          <w:szCs w:val="18"/>
        </w:rPr>
        <w:t xml:space="preserve">CALENDARIO </w:t>
      </w:r>
    </w:p>
    <w:p w14:paraId="1C63E7AC" w14:textId="77777777" w:rsidR="009D447C" w:rsidRPr="005A5F4A" w:rsidRDefault="009D447C">
      <w:pPr>
        <w:ind w:right="-81"/>
        <w:jc w:val="center"/>
        <w:rPr>
          <w:rFonts w:ascii="Arial" w:hAnsi="Arial" w:cs="Arial"/>
          <w:b/>
          <w:sz w:val="16"/>
          <w:szCs w:val="16"/>
        </w:rPr>
      </w:pP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331"/>
        <w:gridCol w:w="5103"/>
        <w:gridCol w:w="1417"/>
        <w:gridCol w:w="709"/>
      </w:tblGrid>
      <w:tr w:rsidR="009D447C" w:rsidRPr="00FE70E7" w14:paraId="15F12024" w14:textId="77777777" w:rsidTr="006A48A9">
        <w:trPr>
          <w:trHeight w:val="70"/>
        </w:trPr>
        <w:tc>
          <w:tcPr>
            <w:tcW w:w="3331" w:type="dxa"/>
            <w:tcBorders>
              <w:right w:val="nil"/>
            </w:tcBorders>
            <w:vAlign w:val="center"/>
          </w:tcPr>
          <w:p w14:paraId="3FBB6BDB" w14:textId="77777777" w:rsidR="00217324" w:rsidRDefault="009D447C" w:rsidP="00217324">
            <w:pPr>
              <w:ind w:right="-79"/>
              <w:rPr>
                <w:rFonts w:ascii="Arial" w:hAnsi="Arial" w:cs="Arial"/>
                <w:b/>
                <w:sz w:val="16"/>
              </w:rPr>
            </w:pPr>
            <w:r w:rsidRPr="00FE70E7">
              <w:rPr>
                <w:rFonts w:ascii="Arial" w:hAnsi="Arial" w:cs="Arial"/>
                <w:b/>
                <w:sz w:val="16"/>
              </w:rPr>
              <w:t>LANGILE</w:t>
            </w:r>
            <w:r w:rsidR="00560C42">
              <w:rPr>
                <w:rFonts w:ascii="Arial" w:hAnsi="Arial" w:cs="Arial"/>
                <w:b/>
                <w:sz w:val="16"/>
              </w:rPr>
              <w:t>A</w:t>
            </w:r>
            <w:r w:rsidRPr="00FE70E7">
              <w:rPr>
                <w:rFonts w:ascii="Arial" w:hAnsi="Arial" w:cs="Arial"/>
                <w:b/>
                <w:sz w:val="16"/>
              </w:rPr>
              <w:t xml:space="preserve">REN </w:t>
            </w:r>
            <w:r w:rsidR="00560C42">
              <w:rPr>
                <w:rFonts w:ascii="Arial" w:hAnsi="Arial" w:cs="Arial"/>
                <w:b/>
                <w:sz w:val="16"/>
              </w:rPr>
              <w:t xml:space="preserve"> </w:t>
            </w:r>
            <w:r w:rsidRPr="00FE70E7">
              <w:rPr>
                <w:rFonts w:ascii="Arial" w:hAnsi="Arial" w:cs="Arial"/>
                <w:b/>
                <w:sz w:val="16"/>
              </w:rPr>
              <w:t>IZENA</w:t>
            </w:r>
            <w:r w:rsidR="009542C3">
              <w:rPr>
                <w:rFonts w:ascii="Arial" w:hAnsi="Arial" w:cs="Arial"/>
                <w:b/>
                <w:sz w:val="16"/>
              </w:rPr>
              <w:t xml:space="preserve"> </w:t>
            </w:r>
          </w:p>
          <w:p w14:paraId="14257725" w14:textId="77777777" w:rsidR="009D447C" w:rsidRPr="00FE70E7" w:rsidRDefault="009D447C" w:rsidP="00560C42">
            <w:pPr>
              <w:ind w:right="-79"/>
              <w:rPr>
                <w:rFonts w:ascii="Arial" w:hAnsi="Arial" w:cs="Arial"/>
                <w:b/>
                <w:sz w:val="16"/>
              </w:rPr>
            </w:pPr>
            <w:r w:rsidRPr="00FE70E7">
              <w:rPr>
                <w:rFonts w:ascii="Arial" w:hAnsi="Arial" w:cs="Arial"/>
                <w:b/>
                <w:sz w:val="16"/>
              </w:rPr>
              <w:t>NOMBRE TRABAJADOR/</w:t>
            </w:r>
            <w:r w:rsidR="00560C42">
              <w:rPr>
                <w:rFonts w:ascii="Arial" w:hAnsi="Arial" w:cs="Arial"/>
                <w:b/>
                <w:sz w:val="16"/>
              </w:rPr>
              <w:t xml:space="preserve"> TRABAJADORA</w:t>
            </w:r>
          </w:p>
        </w:tc>
        <w:tc>
          <w:tcPr>
            <w:tcW w:w="5103" w:type="dxa"/>
            <w:tcBorders>
              <w:left w:val="nil"/>
            </w:tcBorders>
            <w:vAlign w:val="center"/>
          </w:tcPr>
          <w:p w14:paraId="7C587DF6" w14:textId="77777777" w:rsidR="009D447C" w:rsidRPr="00FE70E7" w:rsidRDefault="009D447C" w:rsidP="00217324">
            <w:pPr>
              <w:ind w:right="-79"/>
              <w:rPr>
                <w:rFonts w:ascii="Arial" w:hAnsi="Arial" w:cs="Arial"/>
                <w:sz w:val="16"/>
              </w:rPr>
            </w:pPr>
          </w:p>
        </w:tc>
        <w:tc>
          <w:tcPr>
            <w:tcW w:w="1417" w:type="dxa"/>
            <w:tcBorders>
              <w:right w:val="nil"/>
            </w:tcBorders>
            <w:vAlign w:val="center"/>
          </w:tcPr>
          <w:p w14:paraId="69E5370F" w14:textId="67D7BD2A" w:rsidR="009D447C" w:rsidRPr="006A48A9" w:rsidRDefault="006A48A9" w:rsidP="00560C42">
            <w:pPr>
              <w:ind w:right="-79"/>
              <w:rPr>
                <w:rFonts w:ascii="Arial" w:hAnsi="Arial" w:cs="Arial"/>
                <w:b/>
                <w:bCs/>
                <w:sz w:val="16"/>
              </w:rPr>
            </w:pPr>
            <w:proofErr w:type="spellStart"/>
            <w:r w:rsidRPr="006A48A9">
              <w:rPr>
                <w:rFonts w:ascii="Arial" w:hAnsi="Arial" w:cs="Arial"/>
                <w:b/>
                <w:bCs/>
                <w:sz w:val="16"/>
              </w:rPr>
              <w:t>BiziLabeko</w:t>
            </w:r>
            <w:proofErr w:type="spellEnd"/>
            <w:r w:rsidRPr="006A48A9">
              <w:rPr>
                <w:rFonts w:ascii="Arial" w:hAnsi="Arial" w:cs="Arial"/>
                <w:b/>
                <w:bCs/>
                <w:sz w:val="16"/>
              </w:rPr>
              <w:t xml:space="preserve"> kokapena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197E1B7C" w14:textId="77777777" w:rsidR="009D447C" w:rsidRPr="00FE70E7" w:rsidRDefault="009D447C" w:rsidP="00217324">
            <w:pPr>
              <w:ind w:right="-79"/>
              <w:rPr>
                <w:rFonts w:ascii="Arial" w:hAnsi="Arial" w:cs="Arial"/>
                <w:sz w:val="16"/>
              </w:rPr>
            </w:pPr>
          </w:p>
        </w:tc>
      </w:tr>
    </w:tbl>
    <w:p w14:paraId="5E6AD27A" w14:textId="77777777" w:rsidR="002731B9" w:rsidRDefault="002731B9" w:rsidP="0086794E">
      <w:pPr>
        <w:ind w:right="-81"/>
        <w:rPr>
          <w:rFonts w:ascii="Arial" w:hAnsi="Arial" w:cs="Arial"/>
          <w:b/>
          <w:sz w:val="16"/>
          <w:szCs w:val="16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4536"/>
        <w:gridCol w:w="1559"/>
        <w:gridCol w:w="1569"/>
      </w:tblGrid>
      <w:tr w:rsidR="00217324" w:rsidRPr="00CB4E2E" w14:paraId="7E04238D" w14:textId="77777777" w:rsidTr="00C717AE">
        <w:trPr>
          <w:trHeight w:val="219"/>
        </w:trPr>
        <w:tc>
          <w:tcPr>
            <w:tcW w:w="2934" w:type="dxa"/>
            <w:tcBorders>
              <w:right w:val="nil"/>
            </w:tcBorders>
            <w:shd w:val="clear" w:color="auto" w:fill="auto"/>
            <w:vAlign w:val="center"/>
          </w:tcPr>
          <w:p w14:paraId="43198483" w14:textId="77777777" w:rsidR="00217324" w:rsidRPr="00CB4E2E" w:rsidRDefault="00217324" w:rsidP="00CB4E2E">
            <w:pPr>
              <w:tabs>
                <w:tab w:val="left" w:pos="5599"/>
                <w:tab w:val="left" w:pos="11410"/>
                <w:tab w:val="left" w:pos="13537"/>
              </w:tabs>
              <w:ind w:right="-79"/>
              <w:rPr>
                <w:rFonts w:ascii="Arial" w:hAnsi="Arial" w:cs="Arial"/>
                <w:b/>
                <w:sz w:val="16"/>
                <w:szCs w:val="16"/>
              </w:rPr>
            </w:pPr>
            <w:r w:rsidRPr="00CB4E2E">
              <w:rPr>
                <w:rFonts w:ascii="Arial" w:hAnsi="Arial" w:cs="Arial"/>
                <w:b/>
                <w:sz w:val="16"/>
                <w:szCs w:val="16"/>
              </w:rPr>
              <w:t xml:space="preserve">ERREFERENTZIAKO IKASTETXEA </w:t>
            </w:r>
          </w:p>
          <w:p w14:paraId="44FD6889" w14:textId="77777777" w:rsidR="00217324" w:rsidRPr="00CB4E2E" w:rsidRDefault="00217324" w:rsidP="00CB4E2E">
            <w:pPr>
              <w:tabs>
                <w:tab w:val="left" w:pos="5599"/>
                <w:tab w:val="left" w:pos="11410"/>
                <w:tab w:val="left" w:pos="13537"/>
              </w:tabs>
              <w:ind w:right="-79"/>
              <w:rPr>
                <w:rFonts w:ascii="Arial" w:hAnsi="Arial" w:cs="Arial"/>
                <w:b/>
                <w:sz w:val="16"/>
                <w:szCs w:val="16"/>
              </w:rPr>
            </w:pPr>
            <w:r w:rsidRPr="00CB4E2E">
              <w:rPr>
                <w:rFonts w:ascii="Arial" w:hAnsi="Arial" w:cs="Arial"/>
                <w:b/>
                <w:sz w:val="16"/>
                <w:szCs w:val="16"/>
              </w:rPr>
              <w:t>CENTRO DE REFERENCIA</w:t>
            </w:r>
            <w:r w:rsidRPr="00CB4E2E">
              <w:rPr>
                <w:rFonts w:ascii="Arial" w:hAnsi="Arial" w:cs="Arial"/>
                <w:sz w:val="16"/>
                <w:szCs w:val="16"/>
              </w:rPr>
              <w:t>:</w:t>
            </w:r>
          </w:p>
        </w:tc>
        <w:tc>
          <w:tcPr>
            <w:tcW w:w="4536" w:type="dxa"/>
            <w:tcBorders>
              <w:left w:val="nil"/>
            </w:tcBorders>
            <w:shd w:val="clear" w:color="auto" w:fill="auto"/>
            <w:vAlign w:val="center"/>
          </w:tcPr>
          <w:p w14:paraId="48A02C88" w14:textId="77777777" w:rsidR="00217324" w:rsidRPr="00CB4E2E" w:rsidRDefault="00217324" w:rsidP="00CB4E2E">
            <w:pPr>
              <w:tabs>
                <w:tab w:val="left" w:pos="5599"/>
                <w:tab w:val="left" w:pos="11410"/>
                <w:tab w:val="left" w:pos="13537"/>
              </w:tabs>
              <w:ind w:right="-79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559" w:type="dxa"/>
            <w:tcBorders>
              <w:right w:val="nil"/>
            </w:tcBorders>
            <w:shd w:val="clear" w:color="auto" w:fill="auto"/>
            <w:vAlign w:val="center"/>
          </w:tcPr>
          <w:p w14:paraId="43D9324D" w14:textId="77777777" w:rsidR="00217324" w:rsidRPr="00CB4E2E" w:rsidRDefault="00217324" w:rsidP="00CB4E2E">
            <w:pPr>
              <w:tabs>
                <w:tab w:val="left" w:pos="5599"/>
                <w:tab w:val="left" w:pos="11410"/>
                <w:tab w:val="left" w:pos="13537"/>
              </w:tabs>
              <w:ind w:right="-79"/>
              <w:rPr>
                <w:rFonts w:ascii="Arial" w:hAnsi="Arial" w:cs="Arial"/>
                <w:b/>
                <w:sz w:val="16"/>
                <w:szCs w:val="16"/>
              </w:rPr>
            </w:pPr>
            <w:r w:rsidRPr="00CB4E2E">
              <w:rPr>
                <w:rFonts w:ascii="Arial" w:hAnsi="Arial" w:cs="Arial"/>
                <w:b/>
                <w:sz w:val="16"/>
                <w:szCs w:val="16"/>
              </w:rPr>
              <w:t>LURRALDEA TERRITORIO</w:t>
            </w:r>
            <w:r w:rsidRPr="00CB4E2E">
              <w:rPr>
                <w:rFonts w:ascii="Arial" w:hAnsi="Arial" w:cs="Arial"/>
                <w:sz w:val="16"/>
                <w:szCs w:val="16"/>
              </w:rPr>
              <w:t xml:space="preserve">: </w:t>
            </w:r>
          </w:p>
        </w:tc>
        <w:tc>
          <w:tcPr>
            <w:tcW w:w="1569" w:type="dxa"/>
            <w:tcBorders>
              <w:left w:val="nil"/>
            </w:tcBorders>
            <w:shd w:val="clear" w:color="auto" w:fill="auto"/>
            <w:vAlign w:val="center"/>
          </w:tcPr>
          <w:p w14:paraId="7E6B8617" w14:textId="77777777" w:rsidR="00217324" w:rsidRPr="00CB4E2E" w:rsidRDefault="00217324" w:rsidP="00CB4E2E">
            <w:pPr>
              <w:tabs>
                <w:tab w:val="left" w:pos="5599"/>
                <w:tab w:val="left" w:pos="11410"/>
                <w:tab w:val="left" w:pos="13537"/>
              </w:tabs>
              <w:ind w:right="-79"/>
              <w:rPr>
                <w:rFonts w:ascii="Arial" w:hAnsi="Arial" w:cs="Arial"/>
                <w:b/>
                <w:sz w:val="16"/>
                <w:szCs w:val="16"/>
              </w:rPr>
            </w:pPr>
          </w:p>
        </w:tc>
      </w:tr>
    </w:tbl>
    <w:p w14:paraId="7FD4DA85" w14:textId="77777777" w:rsidR="009D447C" w:rsidRPr="00CA7749" w:rsidRDefault="009D447C" w:rsidP="00CA7749">
      <w:pPr>
        <w:rPr>
          <w:rFonts w:ascii="Arial" w:hAnsi="Arial" w:cs="Arial"/>
          <w:sz w:val="12"/>
          <w:szCs w:val="12"/>
        </w:rPr>
      </w:pPr>
    </w:p>
    <w:tbl>
      <w:tblPr>
        <w:tblpPr w:leftFromText="141" w:rightFromText="141" w:vertAnchor="text" w:horzAnchor="margin" w:tblpY="88"/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50"/>
        <w:gridCol w:w="928"/>
        <w:gridCol w:w="928"/>
        <w:gridCol w:w="928"/>
        <w:gridCol w:w="928"/>
        <w:gridCol w:w="928"/>
        <w:gridCol w:w="929"/>
        <w:gridCol w:w="928"/>
        <w:gridCol w:w="928"/>
        <w:gridCol w:w="928"/>
        <w:gridCol w:w="928"/>
        <w:gridCol w:w="929"/>
      </w:tblGrid>
      <w:tr w:rsidR="00263C2A" w:rsidRPr="009542C3" w14:paraId="616BBAF5" w14:textId="77777777" w:rsidTr="00CA7749">
        <w:tc>
          <w:tcPr>
            <w:tcW w:w="350" w:type="dxa"/>
            <w:tcBorders>
              <w:top w:val="nil"/>
              <w:left w:val="nil"/>
              <w:bottom w:val="nil"/>
            </w:tcBorders>
          </w:tcPr>
          <w:p w14:paraId="23D01BBA" w14:textId="77777777" w:rsidR="00263C2A" w:rsidRPr="009542C3" w:rsidRDefault="00263C2A" w:rsidP="00CA7749">
            <w:pPr>
              <w:ind w:right="-81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928" w:type="dxa"/>
            <w:tcMar>
              <w:left w:w="28" w:type="dxa"/>
              <w:right w:w="28" w:type="dxa"/>
            </w:tcMar>
          </w:tcPr>
          <w:p w14:paraId="01C46858" w14:textId="77777777" w:rsidR="00263C2A" w:rsidRPr="009542C3" w:rsidRDefault="00263C2A" w:rsidP="00CA7749">
            <w:pPr>
              <w:ind w:right="-8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542C3">
              <w:rPr>
                <w:rFonts w:ascii="Arial" w:hAnsi="Arial" w:cs="Arial"/>
                <w:b/>
                <w:sz w:val="14"/>
                <w:szCs w:val="14"/>
              </w:rPr>
              <w:t>IRAILA</w:t>
            </w:r>
          </w:p>
          <w:p w14:paraId="66E3AD2A" w14:textId="77777777" w:rsidR="00263C2A" w:rsidRPr="009542C3" w:rsidRDefault="009542C3" w:rsidP="00CA7749">
            <w:pPr>
              <w:ind w:right="-8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>
              <w:rPr>
                <w:rFonts w:ascii="Arial" w:hAnsi="Arial" w:cs="Arial"/>
                <w:b/>
                <w:sz w:val="14"/>
                <w:szCs w:val="14"/>
              </w:rPr>
              <w:t>SEPTIEMBRE</w:t>
            </w:r>
          </w:p>
        </w:tc>
        <w:tc>
          <w:tcPr>
            <w:tcW w:w="928" w:type="dxa"/>
            <w:tcMar>
              <w:left w:w="28" w:type="dxa"/>
              <w:right w:w="28" w:type="dxa"/>
            </w:tcMar>
          </w:tcPr>
          <w:p w14:paraId="4777231D" w14:textId="77777777" w:rsidR="00263C2A" w:rsidRPr="009542C3" w:rsidRDefault="00263C2A" w:rsidP="00CA7749">
            <w:pPr>
              <w:ind w:right="-8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542C3">
              <w:rPr>
                <w:rFonts w:ascii="Arial" w:hAnsi="Arial" w:cs="Arial"/>
                <w:b/>
                <w:sz w:val="14"/>
                <w:szCs w:val="14"/>
              </w:rPr>
              <w:t>URRIA</w:t>
            </w:r>
          </w:p>
          <w:p w14:paraId="408AEDDF" w14:textId="77777777" w:rsidR="00263C2A" w:rsidRPr="009542C3" w:rsidRDefault="00263C2A" w:rsidP="00CA7749">
            <w:pPr>
              <w:ind w:right="-8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542C3">
              <w:rPr>
                <w:rFonts w:ascii="Arial" w:hAnsi="Arial" w:cs="Arial"/>
                <w:b/>
                <w:sz w:val="14"/>
                <w:szCs w:val="14"/>
              </w:rPr>
              <w:t>OCTUB</w:t>
            </w:r>
            <w:r w:rsidR="009542C3">
              <w:rPr>
                <w:rFonts w:ascii="Arial" w:hAnsi="Arial" w:cs="Arial"/>
                <w:b/>
                <w:sz w:val="14"/>
                <w:szCs w:val="14"/>
              </w:rPr>
              <w:t>RE</w:t>
            </w:r>
          </w:p>
        </w:tc>
        <w:tc>
          <w:tcPr>
            <w:tcW w:w="928" w:type="dxa"/>
            <w:tcMar>
              <w:left w:w="28" w:type="dxa"/>
              <w:right w:w="28" w:type="dxa"/>
            </w:tcMar>
          </w:tcPr>
          <w:p w14:paraId="2CD451CA" w14:textId="77777777" w:rsidR="00263C2A" w:rsidRPr="009542C3" w:rsidRDefault="00263C2A" w:rsidP="00CA7749">
            <w:pPr>
              <w:ind w:right="-8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542C3">
              <w:rPr>
                <w:rFonts w:ascii="Arial" w:hAnsi="Arial" w:cs="Arial"/>
                <w:b/>
                <w:sz w:val="14"/>
                <w:szCs w:val="14"/>
              </w:rPr>
              <w:t>AZAROA</w:t>
            </w:r>
          </w:p>
          <w:p w14:paraId="68527AB0" w14:textId="77777777" w:rsidR="00263C2A" w:rsidRPr="009542C3" w:rsidRDefault="00263C2A" w:rsidP="00CA7749">
            <w:pPr>
              <w:ind w:right="-8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542C3">
              <w:rPr>
                <w:rFonts w:ascii="Arial" w:hAnsi="Arial" w:cs="Arial"/>
                <w:b/>
                <w:sz w:val="14"/>
                <w:szCs w:val="14"/>
              </w:rPr>
              <w:t>NOVIEM</w:t>
            </w:r>
            <w:r w:rsidR="009542C3">
              <w:rPr>
                <w:rFonts w:ascii="Arial" w:hAnsi="Arial" w:cs="Arial"/>
                <w:b/>
                <w:sz w:val="14"/>
                <w:szCs w:val="14"/>
              </w:rPr>
              <w:t>BRE</w:t>
            </w:r>
          </w:p>
        </w:tc>
        <w:tc>
          <w:tcPr>
            <w:tcW w:w="928" w:type="dxa"/>
            <w:tcMar>
              <w:left w:w="28" w:type="dxa"/>
              <w:right w:w="28" w:type="dxa"/>
            </w:tcMar>
          </w:tcPr>
          <w:p w14:paraId="3F3996A4" w14:textId="77777777" w:rsidR="00263C2A" w:rsidRPr="009542C3" w:rsidRDefault="00263C2A" w:rsidP="00CA7749">
            <w:pPr>
              <w:ind w:right="-8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542C3">
              <w:rPr>
                <w:rFonts w:ascii="Arial" w:hAnsi="Arial" w:cs="Arial"/>
                <w:b/>
                <w:sz w:val="14"/>
                <w:szCs w:val="14"/>
              </w:rPr>
              <w:t>ABENDUA</w:t>
            </w:r>
          </w:p>
          <w:p w14:paraId="1F54F037" w14:textId="77777777" w:rsidR="00263C2A" w:rsidRPr="009542C3" w:rsidRDefault="00263C2A" w:rsidP="00CA7749">
            <w:pPr>
              <w:ind w:right="-8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542C3">
              <w:rPr>
                <w:rFonts w:ascii="Arial" w:hAnsi="Arial" w:cs="Arial"/>
                <w:b/>
                <w:sz w:val="14"/>
                <w:szCs w:val="14"/>
              </w:rPr>
              <w:t>DICIEM</w:t>
            </w:r>
            <w:r w:rsidR="009542C3">
              <w:rPr>
                <w:rFonts w:ascii="Arial" w:hAnsi="Arial" w:cs="Arial"/>
                <w:b/>
                <w:sz w:val="14"/>
                <w:szCs w:val="14"/>
              </w:rPr>
              <w:t>BRE</w:t>
            </w:r>
          </w:p>
        </w:tc>
        <w:tc>
          <w:tcPr>
            <w:tcW w:w="928" w:type="dxa"/>
            <w:tcMar>
              <w:left w:w="28" w:type="dxa"/>
              <w:right w:w="28" w:type="dxa"/>
            </w:tcMar>
          </w:tcPr>
          <w:p w14:paraId="18903145" w14:textId="77777777" w:rsidR="00263C2A" w:rsidRPr="009542C3" w:rsidRDefault="00263C2A" w:rsidP="00CA7749">
            <w:pPr>
              <w:ind w:right="-8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542C3">
              <w:rPr>
                <w:rFonts w:ascii="Arial" w:hAnsi="Arial" w:cs="Arial"/>
                <w:b/>
                <w:sz w:val="14"/>
                <w:szCs w:val="14"/>
              </w:rPr>
              <w:t>URTARRIL</w:t>
            </w:r>
            <w:r w:rsidR="00FE70E7" w:rsidRPr="009542C3">
              <w:rPr>
                <w:rFonts w:ascii="Arial" w:hAnsi="Arial" w:cs="Arial"/>
                <w:b/>
                <w:sz w:val="14"/>
                <w:szCs w:val="14"/>
              </w:rPr>
              <w:t>A</w:t>
            </w:r>
          </w:p>
          <w:p w14:paraId="6EBEDBE3" w14:textId="77777777" w:rsidR="00263C2A" w:rsidRPr="009542C3" w:rsidRDefault="00263C2A" w:rsidP="00CA7749">
            <w:pPr>
              <w:ind w:right="-8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542C3">
              <w:rPr>
                <w:rFonts w:ascii="Arial" w:hAnsi="Arial" w:cs="Arial"/>
                <w:b/>
                <w:sz w:val="14"/>
                <w:szCs w:val="14"/>
              </w:rPr>
              <w:t>ENERO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</w:tcPr>
          <w:p w14:paraId="2B0679AB" w14:textId="77777777" w:rsidR="00263C2A" w:rsidRPr="009542C3" w:rsidRDefault="00263C2A" w:rsidP="00CA7749">
            <w:pPr>
              <w:ind w:right="-8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542C3">
              <w:rPr>
                <w:rFonts w:ascii="Arial" w:hAnsi="Arial" w:cs="Arial"/>
                <w:b/>
                <w:sz w:val="14"/>
                <w:szCs w:val="14"/>
              </w:rPr>
              <w:t>OTSAILA</w:t>
            </w:r>
          </w:p>
          <w:p w14:paraId="327665AC" w14:textId="77777777" w:rsidR="00263C2A" w:rsidRPr="009542C3" w:rsidRDefault="00263C2A" w:rsidP="00CA7749">
            <w:pPr>
              <w:ind w:right="-8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542C3">
              <w:rPr>
                <w:rFonts w:ascii="Arial" w:hAnsi="Arial" w:cs="Arial"/>
                <w:b/>
                <w:sz w:val="14"/>
                <w:szCs w:val="14"/>
              </w:rPr>
              <w:t>FEBRERO</w:t>
            </w:r>
          </w:p>
        </w:tc>
        <w:tc>
          <w:tcPr>
            <w:tcW w:w="928" w:type="dxa"/>
            <w:tcMar>
              <w:left w:w="28" w:type="dxa"/>
              <w:right w:w="28" w:type="dxa"/>
            </w:tcMar>
          </w:tcPr>
          <w:p w14:paraId="03273514" w14:textId="77777777" w:rsidR="00FE70E7" w:rsidRPr="009542C3" w:rsidRDefault="00263C2A" w:rsidP="00CA7749">
            <w:pPr>
              <w:ind w:right="-8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542C3">
              <w:rPr>
                <w:rFonts w:ascii="Arial" w:hAnsi="Arial" w:cs="Arial"/>
                <w:b/>
                <w:sz w:val="14"/>
                <w:szCs w:val="14"/>
              </w:rPr>
              <w:t>MARTXOA</w:t>
            </w:r>
          </w:p>
          <w:p w14:paraId="122BFF95" w14:textId="77777777" w:rsidR="00263C2A" w:rsidRPr="009542C3" w:rsidRDefault="00FE70E7" w:rsidP="00CA7749">
            <w:pPr>
              <w:ind w:right="-8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542C3">
              <w:rPr>
                <w:rFonts w:ascii="Arial" w:hAnsi="Arial" w:cs="Arial"/>
                <w:b/>
                <w:sz w:val="14"/>
                <w:szCs w:val="14"/>
              </w:rPr>
              <w:t>MA</w:t>
            </w:r>
            <w:r w:rsidR="00263C2A" w:rsidRPr="009542C3">
              <w:rPr>
                <w:rFonts w:ascii="Arial" w:hAnsi="Arial" w:cs="Arial"/>
                <w:b/>
                <w:sz w:val="14"/>
                <w:szCs w:val="14"/>
              </w:rPr>
              <w:t>RZO</w:t>
            </w:r>
          </w:p>
        </w:tc>
        <w:tc>
          <w:tcPr>
            <w:tcW w:w="928" w:type="dxa"/>
            <w:tcMar>
              <w:left w:w="28" w:type="dxa"/>
              <w:right w:w="28" w:type="dxa"/>
            </w:tcMar>
          </w:tcPr>
          <w:p w14:paraId="3CF8BD44" w14:textId="77777777" w:rsidR="00263C2A" w:rsidRPr="009542C3" w:rsidRDefault="00263C2A" w:rsidP="00CA7749">
            <w:pPr>
              <w:ind w:right="-8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542C3">
              <w:rPr>
                <w:rFonts w:ascii="Arial" w:hAnsi="Arial" w:cs="Arial"/>
                <w:b/>
                <w:sz w:val="14"/>
                <w:szCs w:val="14"/>
              </w:rPr>
              <w:t>APIRILA</w:t>
            </w:r>
          </w:p>
          <w:p w14:paraId="2D81A4C8" w14:textId="77777777" w:rsidR="00263C2A" w:rsidRPr="009542C3" w:rsidRDefault="00263C2A" w:rsidP="00CA7749">
            <w:pPr>
              <w:ind w:right="-8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542C3">
              <w:rPr>
                <w:rFonts w:ascii="Arial" w:hAnsi="Arial" w:cs="Arial"/>
                <w:b/>
                <w:sz w:val="14"/>
                <w:szCs w:val="14"/>
              </w:rPr>
              <w:t>ABRIL</w:t>
            </w:r>
          </w:p>
        </w:tc>
        <w:tc>
          <w:tcPr>
            <w:tcW w:w="928" w:type="dxa"/>
            <w:tcMar>
              <w:left w:w="28" w:type="dxa"/>
              <w:right w:w="28" w:type="dxa"/>
            </w:tcMar>
          </w:tcPr>
          <w:p w14:paraId="619B66A5" w14:textId="77777777" w:rsidR="00263C2A" w:rsidRPr="009542C3" w:rsidRDefault="00263C2A" w:rsidP="00CA7749">
            <w:pPr>
              <w:ind w:right="-8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542C3">
              <w:rPr>
                <w:rFonts w:ascii="Arial" w:hAnsi="Arial" w:cs="Arial"/>
                <w:b/>
                <w:sz w:val="14"/>
                <w:szCs w:val="14"/>
              </w:rPr>
              <w:t>MAIATZA</w:t>
            </w:r>
          </w:p>
          <w:p w14:paraId="21BDA78D" w14:textId="77777777" w:rsidR="00263C2A" w:rsidRPr="009542C3" w:rsidRDefault="00263C2A" w:rsidP="00CA7749">
            <w:pPr>
              <w:ind w:right="-8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542C3">
              <w:rPr>
                <w:rFonts w:ascii="Arial" w:hAnsi="Arial" w:cs="Arial"/>
                <w:b/>
                <w:sz w:val="14"/>
                <w:szCs w:val="14"/>
              </w:rPr>
              <w:t>MAYO</w:t>
            </w:r>
          </w:p>
        </w:tc>
        <w:tc>
          <w:tcPr>
            <w:tcW w:w="928" w:type="dxa"/>
            <w:tcMar>
              <w:left w:w="28" w:type="dxa"/>
              <w:right w:w="28" w:type="dxa"/>
            </w:tcMar>
          </w:tcPr>
          <w:p w14:paraId="03D19D60" w14:textId="77777777" w:rsidR="00263C2A" w:rsidRPr="009542C3" w:rsidRDefault="00263C2A" w:rsidP="00CA7749">
            <w:pPr>
              <w:ind w:right="-8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542C3">
              <w:rPr>
                <w:rFonts w:ascii="Arial" w:hAnsi="Arial" w:cs="Arial"/>
                <w:b/>
                <w:sz w:val="14"/>
                <w:szCs w:val="14"/>
              </w:rPr>
              <w:t>EKAINA</w:t>
            </w:r>
          </w:p>
          <w:p w14:paraId="1B8F147D" w14:textId="77777777" w:rsidR="00263C2A" w:rsidRPr="009542C3" w:rsidRDefault="00263C2A" w:rsidP="00CA7749">
            <w:pPr>
              <w:ind w:right="-8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542C3">
              <w:rPr>
                <w:rFonts w:ascii="Arial" w:hAnsi="Arial" w:cs="Arial"/>
                <w:b/>
                <w:sz w:val="14"/>
                <w:szCs w:val="14"/>
              </w:rPr>
              <w:t>JUNIO</w:t>
            </w:r>
          </w:p>
        </w:tc>
        <w:tc>
          <w:tcPr>
            <w:tcW w:w="929" w:type="dxa"/>
            <w:tcMar>
              <w:left w:w="28" w:type="dxa"/>
              <w:right w:w="28" w:type="dxa"/>
            </w:tcMar>
          </w:tcPr>
          <w:p w14:paraId="5B11C41E" w14:textId="77777777" w:rsidR="00263C2A" w:rsidRPr="009542C3" w:rsidRDefault="00263C2A" w:rsidP="00CA7749">
            <w:pPr>
              <w:ind w:right="-8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542C3">
              <w:rPr>
                <w:rFonts w:ascii="Arial" w:hAnsi="Arial" w:cs="Arial"/>
                <w:b/>
                <w:sz w:val="14"/>
                <w:szCs w:val="14"/>
              </w:rPr>
              <w:t>UZTAILA</w:t>
            </w:r>
          </w:p>
          <w:p w14:paraId="539DA264" w14:textId="77777777" w:rsidR="00263C2A" w:rsidRPr="009542C3" w:rsidRDefault="00263C2A" w:rsidP="00CA7749">
            <w:pPr>
              <w:ind w:right="-81"/>
              <w:jc w:val="center"/>
              <w:rPr>
                <w:rFonts w:ascii="Arial" w:hAnsi="Arial" w:cs="Arial"/>
                <w:b/>
                <w:sz w:val="14"/>
                <w:szCs w:val="14"/>
              </w:rPr>
            </w:pPr>
            <w:r w:rsidRPr="009542C3">
              <w:rPr>
                <w:rFonts w:ascii="Arial" w:hAnsi="Arial" w:cs="Arial"/>
                <w:b/>
                <w:sz w:val="14"/>
                <w:szCs w:val="14"/>
              </w:rPr>
              <w:t>JULIO</w:t>
            </w:r>
          </w:p>
        </w:tc>
      </w:tr>
      <w:tr w:rsidR="00CA7749" w:rsidRPr="00CA7749" w14:paraId="68F4697E" w14:textId="77777777" w:rsidTr="00CA7749">
        <w:trPr>
          <w:trHeight w:val="90"/>
        </w:trPr>
        <w:tc>
          <w:tcPr>
            <w:tcW w:w="350" w:type="dxa"/>
            <w:tcBorders>
              <w:top w:val="nil"/>
              <w:left w:val="nil"/>
              <w:right w:val="nil"/>
            </w:tcBorders>
          </w:tcPr>
          <w:p w14:paraId="7CF020AB" w14:textId="77777777" w:rsidR="00CA7749" w:rsidRPr="00CA7749" w:rsidRDefault="00CA7749" w:rsidP="00CA7749">
            <w:pPr>
              <w:ind w:right="-81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</w:tcPr>
          <w:p w14:paraId="23222DE5" w14:textId="77777777" w:rsidR="00CA7749" w:rsidRPr="00CA7749" w:rsidRDefault="00CA7749" w:rsidP="00CA7749">
            <w:pPr>
              <w:ind w:right="-81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</w:tcPr>
          <w:p w14:paraId="714761B6" w14:textId="77777777" w:rsidR="00CA7749" w:rsidRPr="00CA7749" w:rsidRDefault="00CA7749" w:rsidP="00CA7749">
            <w:pPr>
              <w:ind w:right="-81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</w:tcPr>
          <w:p w14:paraId="5A7C73CF" w14:textId="77777777" w:rsidR="00CA7749" w:rsidRPr="00CA7749" w:rsidRDefault="00CA7749" w:rsidP="00CA7749">
            <w:pPr>
              <w:ind w:right="-81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</w:tcPr>
          <w:p w14:paraId="7373AD3B" w14:textId="77777777" w:rsidR="00CA7749" w:rsidRPr="00CA7749" w:rsidRDefault="00CA7749" w:rsidP="00CA7749">
            <w:pPr>
              <w:ind w:right="-81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</w:tcPr>
          <w:p w14:paraId="37C992E4" w14:textId="77777777" w:rsidR="00CA7749" w:rsidRPr="00CA7749" w:rsidRDefault="00CA7749" w:rsidP="00CA7749">
            <w:pPr>
              <w:ind w:right="-81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</w:tcPr>
          <w:p w14:paraId="4B150261" w14:textId="77777777" w:rsidR="00CA7749" w:rsidRPr="00CA7749" w:rsidRDefault="00CA7749" w:rsidP="00CA7749">
            <w:pPr>
              <w:ind w:right="-81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</w:tcPr>
          <w:p w14:paraId="00091D02" w14:textId="77777777" w:rsidR="00CA7749" w:rsidRPr="00CA7749" w:rsidRDefault="00CA7749" w:rsidP="00CA7749">
            <w:pPr>
              <w:ind w:right="-81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</w:tcPr>
          <w:p w14:paraId="78AA7A10" w14:textId="77777777" w:rsidR="00CA7749" w:rsidRPr="00CA7749" w:rsidRDefault="00CA7749" w:rsidP="00CA7749">
            <w:pPr>
              <w:ind w:right="-81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</w:tcPr>
          <w:p w14:paraId="3F19BBB0" w14:textId="77777777" w:rsidR="00CA7749" w:rsidRPr="00CA7749" w:rsidRDefault="00CA7749" w:rsidP="00CA7749">
            <w:pPr>
              <w:ind w:right="-81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8" w:type="dxa"/>
            <w:tcBorders>
              <w:top w:val="nil"/>
              <w:left w:val="nil"/>
              <w:right w:val="nil"/>
            </w:tcBorders>
          </w:tcPr>
          <w:p w14:paraId="59422A93" w14:textId="77777777" w:rsidR="00CA7749" w:rsidRPr="00CA7749" w:rsidRDefault="00CA7749" w:rsidP="00CA7749">
            <w:pPr>
              <w:ind w:right="-81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929" w:type="dxa"/>
            <w:tcBorders>
              <w:top w:val="nil"/>
              <w:left w:val="nil"/>
              <w:right w:val="nil"/>
            </w:tcBorders>
          </w:tcPr>
          <w:p w14:paraId="5A6828DC" w14:textId="77777777" w:rsidR="00CA7749" w:rsidRPr="00CA7749" w:rsidRDefault="00CA7749" w:rsidP="00CA7749">
            <w:pPr>
              <w:ind w:right="-81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263C2A" w:rsidRPr="00FE70E7" w14:paraId="6FCE1BC3" w14:textId="77777777" w:rsidTr="00CA7749">
        <w:tc>
          <w:tcPr>
            <w:tcW w:w="350" w:type="dxa"/>
            <w:tcBorders>
              <w:top w:val="nil"/>
            </w:tcBorders>
            <w:vAlign w:val="center"/>
          </w:tcPr>
          <w:p w14:paraId="0380045B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1</w:t>
            </w:r>
          </w:p>
        </w:tc>
        <w:tc>
          <w:tcPr>
            <w:tcW w:w="928" w:type="dxa"/>
            <w:tcBorders>
              <w:top w:val="nil"/>
            </w:tcBorders>
            <w:vAlign w:val="center"/>
          </w:tcPr>
          <w:p w14:paraId="6133DB04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D661EFE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1BFB762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62EB24E2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1F2DCB9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0D0A9142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697341C1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05AE6C79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0F840BE4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7C8EA91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51DB941E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46F1B83D" w14:textId="77777777" w:rsidTr="00CA7749">
        <w:tc>
          <w:tcPr>
            <w:tcW w:w="350" w:type="dxa"/>
            <w:vAlign w:val="center"/>
          </w:tcPr>
          <w:p w14:paraId="510BF203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2</w:t>
            </w:r>
          </w:p>
        </w:tc>
        <w:tc>
          <w:tcPr>
            <w:tcW w:w="928" w:type="dxa"/>
            <w:vAlign w:val="center"/>
          </w:tcPr>
          <w:p w14:paraId="525045C4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6C914086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B654A18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7D84679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F145BEF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2B17C0B5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948B446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0538B714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6BD41EFA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3B55D2C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1FC440AC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1BE8A53C" w14:textId="77777777" w:rsidTr="00CA7749">
        <w:tc>
          <w:tcPr>
            <w:tcW w:w="350" w:type="dxa"/>
            <w:vAlign w:val="center"/>
          </w:tcPr>
          <w:p w14:paraId="4235C704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3</w:t>
            </w:r>
          </w:p>
        </w:tc>
        <w:tc>
          <w:tcPr>
            <w:tcW w:w="928" w:type="dxa"/>
            <w:vAlign w:val="center"/>
          </w:tcPr>
          <w:p w14:paraId="2420A98A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414D8BF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ECBC10B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69B9C2E5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676CDCB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66C1AF39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F6C0CAD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F2F230F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E60EAF7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722CA83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6CBFFA0D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3C1BC2D5" w14:textId="77777777" w:rsidTr="00CA7749">
        <w:tc>
          <w:tcPr>
            <w:tcW w:w="350" w:type="dxa"/>
            <w:vAlign w:val="center"/>
          </w:tcPr>
          <w:p w14:paraId="4717A079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4</w:t>
            </w:r>
          </w:p>
        </w:tc>
        <w:tc>
          <w:tcPr>
            <w:tcW w:w="928" w:type="dxa"/>
            <w:vAlign w:val="center"/>
          </w:tcPr>
          <w:p w14:paraId="70742C34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33D0B676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68F4922C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0998A2DD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3FACBBF2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60B30D93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01CB85D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8D99A34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EFDB599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62CA065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29123F86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7D94F0EF" w14:textId="77777777" w:rsidTr="00CA7749">
        <w:tc>
          <w:tcPr>
            <w:tcW w:w="350" w:type="dxa"/>
            <w:vAlign w:val="center"/>
          </w:tcPr>
          <w:p w14:paraId="100E4657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5</w:t>
            </w:r>
          </w:p>
        </w:tc>
        <w:tc>
          <w:tcPr>
            <w:tcW w:w="928" w:type="dxa"/>
            <w:vAlign w:val="center"/>
          </w:tcPr>
          <w:p w14:paraId="0EAD2CBC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499D375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3C51FAF5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30155F79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3EFC6FF6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75600363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F6ED0B1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9490D83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62983421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0414B227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290345AE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6C15FAF8" w14:textId="77777777" w:rsidTr="00CA7749">
        <w:tc>
          <w:tcPr>
            <w:tcW w:w="350" w:type="dxa"/>
            <w:vAlign w:val="center"/>
          </w:tcPr>
          <w:p w14:paraId="55EC0107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6</w:t>
            </w:r>
          </w:p>
        </w:tc>
        <w:tc>
          <w:tcPr>
            <w:tcW w:w="928" w:type="dxa"/>
            <w:vAlign w:val="center"/>
          </w:tcPr>
          <w:p w14:paraId="59F03B4A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01F663D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FA222A0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0A1746B2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39FFC3CD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24075E99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9C4E63A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1C12653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09E7FD2C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3E82B3F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1CCFD473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1765CF7D" w14:textId="77777777" w:rsidTr="00CA7749">
        <w:tc>
          <w:tcPr>
            <w:tcW w:w="350" w:type="dxa"/>
            <w:vAlign w:val="center"/>
          </w:tcPr>
          <w:p w14:paraId="2249E8F7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7</w:t>
            </w:r>
          </w:p>
        </w:tc>
        <w:tc>
          <w:tcPr>
            <w:tcW w:w="928" w:type="dxa"/>
            <w:vAlign w:val="center"/>
          </w:tcPr>
          <w:p w14:paraId="087B22BA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6EFE89F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6CBC1EA9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07F11FD3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85EA0D1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714C507C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7B887BB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D3BCCF4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A327313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C756FDA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6050D0C4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68286C72" w14:textId="77777777" w:rsidTr="00CA7749">
        <w:trPr>
          <w:trHeight w:val="143"/>
        </w:trPr>
        <w:tc>
          <w:tcPr>
            <w:tcW w:w="350" w:type="dxa"/>
            <w:vAlign w:val="center"/>
          </w:tcPr>
          <w:p w14:paraId="37D5B18C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8</w:t>
            </w:r>
          </w:p>
        </w:tc>
        <w:tc>
          <w:tcPr>
            <w:tcW w:w="928" w:type="dxa"/>
            <w:vAlign w:val="center"/>
          </w:tcPr>
          <w:p w14:paraId="1C09181C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3EEB241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739376A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090FA225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37CC279B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2E1827B2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6FB7AEF4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4BFB7EE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A0017E0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0A0D44C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64FD6569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180DD5AD" w14:textId="77777777" w:rsidTr="00CA7749">
        <w:tc>
          <w:tcPr>
            <w:tcW w:w="350" w:type="dxa"/>
            <w:vAlign w:val="center"/>
          </w:tcPr>
          <w:p w14:paraId="71D5428E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9</w:t>
            </w:r>
          </w:p>
        </w:tc>
        <w:tc>
          <w:tcPr>
            <w:tcW w:w="928" w:type="dxa"/>
            <w:vAlign w:val="center"/>
          </w:tcPr>
          <w:p w14:paraId="1D672611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92C23FC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D6D2ACD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00FD369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A2E544A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4E645926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ABCDE78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3AAF8F5D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C1BC0AB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FBB50D0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60181C98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21D63B5F" w14:textId="77777777" w:rsidTr="00CA7749">
        <w:tc>
          <w:tcPr>
            <w:tcW w:w="350" w:type="dxa"/>
            <w:vAlign w:val="center"/>
          </w:tcPr>
          <w:p w14:paraId="65CB1B3F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10</w:t>
            </w:r>
          </w:p>
        </w:tc>
        <w:tc>
          <w:tcPr>
            <w:tcW w:w="928" w:type="dxa"/>
            <w:vAlign w:val="center"/>
          </w:tcPr>
          <w:p w14:paraId="3BE13214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94AFC36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CBA8061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9DBDE21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02E5907A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3BE44ECB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0AF9D9C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C3E4EAD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6D5D16FD" w14:textId="77777777" w:rsidR="00263C2A" w:rsidRPr="00FE70E7" w:rsidRDefault="00263C2A" w:rsidP="00CA774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747E771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0C869386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351661DB" w14:textId="77777777" w:rsidTr="00CA7749">
        <w:tc>
          <w:tcPr>
            <w:tcW w:w="350" w:type="dxa"/>
            <w:vAlign w:val="center"/>
          </w:tcPr>
          <w:p w14:paraId="32B06E20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11</w:t>
            </w:r>
          </w:p>
        </w:tc>
        <w:tc>
          <w:tcPr>
            <w:tcW w:w="928" w:type="dxa"/>
            <w:vAlign w:val="center"/>
          </w:tcPr>
          <w:p w14:paraId="357D8776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BC2786F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E930780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99396C9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3E0C7C54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000A7E28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D967DA1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015E4CB4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9B153E2" w14:textId="77777777" w:rsidR="00263C2A" w:rsidRPr="00FE70E7" w:rsidRDefault="00263C2A" w:rsidP="00CA774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2EBCB50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6AE3829B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18A72DC8" w14:textId="77777777" w:rsidTr="00CA7749">
        <w:tc>
          <w:tcPr>
            <w:tcW w:w="350" w:type="dxa"/>
            <w:vAlign w:val="center"/>
          </w:tcPr>
          <w:p w14:paraId="36B4D79D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12</w:t>
            </w:r>
          </w:p>
        </w:tc>
        <w:tc>
          <w:tcPr>
            <w:tcW w:w="928" w:type="dxa"/>
            <w:vAlign w:val="center"/>
          </w:tcPr>
          <w:p w14:paraId="52C07FB2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3DEFAB74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E91482D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68AA152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F5B7864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5326779B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05C76900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E13E9DC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6CFF73FC" w14:textId="77777777" w:rsidR="00263C2A" w:rsidRPr="00FE70E7" w:rsidRDefault="00263C2A" w:rsidP="00CA774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F118D4D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7F667519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74AAD924" w14:textId="77777777" w:rsidTr="00CA7749">
        <w:tc>
          <w:tcPr>
            <w:tcW w:w="350" w:type="dxa"/>
            <w:vAlign w:val="center"/>
          </w:tcPr>
          <w:p w14:paraId="60940222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13</w:t>
            </w:r>
          </w:p>
        </w:tc>
        <w:tc>
          <w:tcPr>
            <w:tcW w:w="928" w:type="dxa"/>
            <w:vAlign w:val="center"/>
          </w:tcPr>
          <w:p w14:paraId="2922C033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353422F2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C2D5D28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635B86B2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94B3939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65DF2263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3C371245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7C4C6E5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30F1343" w14:textId="77777777" w:rsidR="00263C2A" w:rsidRPr="00FE70E7" w:rsidRDefault="00263C2A" w:rsidP="00CA774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3462C38A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4BF44293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7321C0AD" w14:textId="77777777" w:rsidTr="00CA7749">
        <w:tc>
          <w:tcPr>
            <w:tcW w:w="350" w:type="dxa"/>
            <w:vAlign w:val="center"/>
          </w:tcPr>
          <w:p w14:paraId="59592ED1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14</w:t>
            </w:r>
          </w:p>
        </w:tc>
        <w:tc>
          <w:tcPr>
            <w:tcW w:w="928" w:type="dxa"/>
            <w:vAlign w:val="center"/>
          </w:tcPr>
          <w:p w14:paraId="4D65E1C4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892EDE0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7BC83C4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3617C46E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8D77BB7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0DB1E776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D095462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69F72E7B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ABF20B1" w14:textId="77777777" w:rsidR="00263C2A" w:rsidRPr="00FE70E7" w:rsidRDefault="00263C2A" w:rsidP="00CA774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155F162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7919F039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544F3481" w14:textId="77777777" w:rsidTr="00CA7749">
        <w:tc>
          <w:tcPr>
            <w:tcW w:w="350" w:type="dxa"/>
            <w:vAlign w:val="center"/>
          </w:tcPr>
          <w:p w14:paraId="70E9A45B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15</w:t>
            </w:r>
          </w:p>
        </w:tc>
        <w:tc>
          <w:tcPr>
            <w:tcW w:w="928" w:type="dxa"/>
            <w:vAlign w:val="center"/>
          </w:tcPr>
          <w:p w14:paraId="4E532C78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67DDE9B5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75BB718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48BF49A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8338C77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5CA086DF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5630A75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394DE22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11A7799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F6AF9BA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45FB49E8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1D781E46" w14:textId="77777777" w:rsidTr="00CA7749">
        <w:tc>
          <w:tcPr>
            <w:tcW w:w="350" w:type="dxa"/>
            <w:vAlign w:val="center"/>
          </w:tcPr>
          <w:p w14:paraId="7D9E0FED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16</w:t>
            </w:r>
          </w:p>
        </w:tc>
        <w:tc>
          <w:tcPr>
            <w:tcW w:w="928" w:type="dxa"/>
            <w:vAlign w:val="center"/>
          </w:tcPr>
          <w:p w14:paraId="33D5F9D9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32DED253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937817C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16F48E3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354C1A50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439A2D7A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0CCF86ED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077F144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646F75E6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30ADB3D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72896F1A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4929D96A" w14:textId="77777777" w:rsidTr="00CA7749">
        <w:tc>
          <w:tcPr>
            <w:tcW w:w="350" w:type="dxa"/>
            <w:vAlign w:val="center"/>
          </w:tcPr>
          <w:p w14:paraId="242E3794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17</w:t>
            </w:r>
          </w:p>
        </w:tc>
        <w:tc>
          <w:tcPr>
            <w:tcW w:w="928" w:type="dxa"/>
            <w:vAlign w:val="center"/>
          </w:tcPr>
          <w:p w14:paraId="1C16DB92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33F2295C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6C298689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01B26FD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CB37D11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0CD1E81F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6BC292F3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28C5C21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DB72E88" w14:textId="77777777" w:rsidR="00263C2A" w:rsidRPr="00FE70E7" w:rsidRDefault="00263C2A" w:rsidP="00CA774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78121B9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2FF79C09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554D2F3D" w14:textId="77777777" w:rsidTr="00CA7749">
        <w:tc>
          <w:tcPr>
            <w:tcW w:w="350" w:type="dxa"/>
            <w:vAlign w:val="center"/>
          </w:tcPr>
          <w:p w14:paraId="658690AC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18</w:t>
            </w:r>
          </w:p>
        </w:tc>
        <w:tc>
          <w:tcPr>
            <w:tcW w:w="928" w:type="dxa"/>
            <w:vAlign w:val="center"/>
          </w:tcPr>
          <w:p w14:paraId="7668F62A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33B8A7BD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E07C883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BA4350A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0593863F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0791C88D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EC77C65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5FC3137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6F8F500" w14:textId="77777777" w:rsidR="00263C2A" w:rsidRPr="00FE70E7" w:rsidRDefault="00263C2A" w:rsidP="00CA774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7DC0207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5E46984A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0200536F" w14:textId="77777777" w:rsidTr="00CA7749">
        <w:tc>
          <w:tcPr>
            <w:tcW w:w="350" w:type="dxa"/>
            <w:vAlign w:val="center"/>
          </w:tcPr>
          <w:p w14:paraId="0D1A27A2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19</w:t>
            </w:r>
          </w:p>
        </w:tc>
        <w:tc>
          <w:tcPr>
            <w:tcW w:w="928" w:type="dxa"/>
            <w:vAlign w:val="center"/>
          </w:tcPr>
          <w:p w14:paraId="3F6F179E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3E9D0DB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BFE2DD6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1314122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99C9FC1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28A95FE5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04D09130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05E8C5E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63BD940" w14:textId="77777777" w:rsidR="00263C2A" w:rsidRPr="00FE70E7" w:rsidRDefault="00263C2A" w:rsidP="00CA774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10A43B1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11D3B62B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3F786A13" w14:textId="77777777" w:rsidTr="00CA7749">
        <w:tc>
          <w:tcPr>
            <w:tcW w:w="350" w:type="dxa"/>
            <w:vAlign w:val="center"/>
          </w:tcPr>
          <w:p w14:paraId="618D8B8F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20</w:t>
            </w:r>
          </w:p>
        </w:tc>
        <w:tc>
          <w:tcPr>
            <w:tcW w:w="928" w:type="dxa"/>
            <w:vAlign w:val="center"/>
          </w:tcPr>
          <w:p w14:paraId="0E2FDCAC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D31764B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D9403D8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2646530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08AB59C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0465ECFB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540FB5A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38F77EF1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09CDB5D3" w14:textId="77777777" w:rsidR="00263C2A" w:rsidRPr="00FE70E7" w:rsidRDefault="00263C2A" w:rsidP="00CA774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33C52410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2D054D6F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799FF4F7" w14:textId="77777777" w:rsidTr="00CA7749">
        <w:tc>
          <w:tcPr>
            <w:tcW w:w="350" w:type="dxa"/>
            <w:vAlign w:val="center"/>
          </w:tcPr>
          <w:p w14:paraId="098A3113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21</w:t>
            </w:r>
          </w:p>
        </w:tc>
        <w:tc>
          <w:tcPr>
            <w:tcW w:w="928" w:type="dxa"/>
            <w:vAlign w:val="center"/>
          </w:tcPr>
          <w:p w14:paraId="15895509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08FF769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3E135960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075896BD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6C9B827C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24E9C73C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378D09C3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38BC43D3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982C228" w14:textId="77777777" w:rsidR="00263C2A" w:rsidRPr="00FE70E7" w:rsidRDefault="00263C2A" w:rsidP="00CA774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85F3D78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18C5DC45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7C0D0828" w14:textId="77777777" w:rsidTr="00CA7749">
        <w:tc>
          <w:tcPr>
            <w:tcW w:w="350" w:type="dxa"/>
            <w:vAlign w:val="center"/>
          </w:tcPr>
          <w:p w14:paraId="0885A6E3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22</w:t>
            </w:r>
          </w:p>
        </w:tc>
        <w:tc>
          <w:tcPr>
            <w:tcW w:w="928" w:type="dxa"/>
            <w:vAlign w:val="center"/>
          </w:tcPr>
          <w:p w14:paraId="0A600F63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23AEFEE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A134252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FE41ADB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CE71FF2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59C15F54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6A73003D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8DD257C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36F3F385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7D1F741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5D074C75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71152FAE" w14:textId="77777777" w:rsidTr="00CA7749">
        <w:tc>
          <w:tcPr>
            <w:tcW w:w="350" w:type="dxa"/>
            <w:vAlign w:val="center"/>
          </w:tcPr>
          <w:p w14:paraId="1AFED6B4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23</w:t>
            </w:r>
          </w:p>
        </w:tc>
        <w:tc>
          <w:tcPr>
            <w:tcW w:w="928" w:type="dxa"/>
            <w:vAlign w:val="center"/>
          </w:tcPr>
          <w:p w14:paraId="3D7F67B8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BBADDC0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AD9FBC6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079C996C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DB68A72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7EE9F274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007516F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63CC14EB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74B767B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50D10DF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314CF9BA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2EE91B90" w14:textId="77777777" w:rsidTr="00CA7749">
        <w:tc>
          <w:tcPr>
            <w:tcW w:w="350" w:type="dxa"/>
            <w:vAlign w:val="center"/>
          </w:tcPr>
          <w:p w14:paraId="54D3219E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24</w:t>
            </w:r>
          </w:p>
        </w:tc>
        <w:tc>
          <w:tcPr>
            <w:tcW w:w="928" w:type="dxa"/>
            <w:vAlign w:val="center"/>
          </w:tcPr>
          <w:p w14:paraId="42BD8A88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C785EF7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30E02896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281C9E7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682B5A5D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62368B82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6192DF61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A906E51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1E510B5" w14:textId="77777777" w:rsidR="00263C2A" w:rsidRPr="00FE70E7" w:rsidRDefault="00263C2A" w:rsidP="00CA774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BBEF68C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6805505E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6F768057" w14:textId="77777777" w:rsidTr="00CA7749">
        <w:tc>
          <w:tcPr>
            <w:tcW w:w="350" w:type="dxa"/>
            <w:vAlign w:val="center"/>
          </w:tcPr>
          <w:p w14:paraId="3FD32EFE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25</w:t>
            </w:r>
          </w:p>
        </w:tc>
        <w:tc>
          <w:tcPr>
            <w:tcW w:w="928" w:type="dxa"/>
            <w:vAlign w:val="center"/>
          </w:tcPr>
          <w:p w14:paraId="23BE8B49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FF22E28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68E1AF09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3504EBCC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8D6D0CC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0414D3DE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E109024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C767A29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83962DD" w14:textId="77777777" w:rsidR="00263C2A" w:rsidRPr="00FE70E7" w:rsidRDefault="00263C2A" w:rsidP="00CA774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C92AEAC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3243D606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572BDE96" w14:textId="77777777" w:rsidTr="00CA7749">
        <w:tc>
          <w:tcPr>
            <w:tcW w:w="350" w:type="dxa"/>
            <w:vAlign w:val="center"/>
          </w:tcPr>
          <w:p w14:paraId="3026737B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26</w:t>
            </w:r>
          </w:p>
        </w:tc>
        <w:tc>
          <w:tcPr>
            <w:tcW w:w="928" w:type="dxa"/>
            <w:vAlign w:val="center"/>
          </w:tcPr>
          <w:p w14:paraId="4E29027C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6512FDB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3A5B21C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6AEB5F0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378682E4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3E584257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AF5D174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37144C8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B6866E0" w14:textId="77777777" w:rsidR="00263C2A" w:rsidRPr="00FE70E7" w:rsidRDefault="00263C2A" w:rsidP="00CA774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F3F7E61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41E05BBB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029E6CE2" w14:textId="77777777" w:rsidTr="00CA7749">
        <w:tc>
          <w:tcPr>
            <w:tcW w:w="350" w:type="dxa"/>
            <w:vAlign w:val="center"/>
          </w:tcPr>
          <w:p w14:paraId="49070F89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27</w:t>
            </w:r>
          </w:p>
        </w:tc>
        <w:tc>
          <w:tcPr>
            <w:tcW w:w="928" w:type="dxa"/>
            <w:vAlign w:val="center"/>
          </w:tcPr>
          <w:p w14:paraId="2EEBDBF4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961E9AC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C4E30A5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EACF684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C7A1838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52FFF642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0971A9E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FE4F4AA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0D8B12B9" w14:textId="77777777" w:rsidR="00263C2A" w:rsidRPr="00FE70E7" w:rsidRDefault="00263C2A" w:rsidP="00CA774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B5A0B84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3878854B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53B7A8E3" w14:textId="77777777" w:rsidTr="00CA7749">
        <w:tc>
          <w:tcPr>
            <w:tcW w:w="350" w:type="dxa"/>
            <w:vAlign w:val="center"/>
          </w:tcPr>
          <w:p w14:paraId="12C3DD64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28</w:t>
            </w:r>
          </w:p>
        </w:tc>
        <w:tc>
          <w:tcPr>
            <w:tcW w:w="928" w:type="dxa"/>
            <w:vAlign w:val="center"/>
          </w:tcPr>
          <w:p w14:paraId="7F10FD26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9CC9802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8F072A5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B6B0FB0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6545B46B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3E2752C6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059F50F9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BF2082B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F303DCD" w14:textId="77777777" w:rsidR="00263C2A" w:rsidRPr="00FE70E7" w:rsidRDefault="00263C2A" w:rsidP="00CA774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8BFB5B2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0DAA2770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2202C7B5" w14:textId="77777777" w:rsidTr="00CA7749">
        <w:tc>
          <w:tcPr>
            <w:tcW w:w="350" w:type="dxa"/>
            <w:vAlign w:val="center"/>
          </w:tcPr>
          <w:p w14:paraId="47D6E4F4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29</w:t>
            </w:r>
          </w:p>
        </w:tc>
        <w:tc>
          <w:tcPr>
            <w:tcW w:w="928" w:type="dxa"/>
            <w:vAlign w:val="center"/>
          </w:tcPr>
          <w:p w14:paraId="1A1A5257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ED58415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60390779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06E091E4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0497EA3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4E8C36DD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4219BAA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85DD1BA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243A7E8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088D593C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31A50021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19119F4E" w14:textId="77777777" w:rsidTr="00CA7749">
        <w:tc>
          <w:tcPr>
            <w:tcW w:w="350" w:type="dxa"/>
            <w:vAlign w:val="center"/>
          </w:tcPr>
          <w:p w14:paraId="5FB43CCC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30</w:t>
            </w:r>
          </w:p>
        </w:tc>
        <w:tc>
          <w:tcPr>
            <w:tcW w:w="928" w:type="dxa"/>
            <w:vAlign w:val="center"/>
          </w:tcPr>
          <w:p w14:paraId="208D5A58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69CF9B96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C90BD7B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37C1F86B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763E775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3EB32B07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A8675DE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364CD0C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D1B0187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30166C6A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6749E636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45B70F10" w14:textId="77777777" w:rsidTr="00CA7749">
        <w:tc>
          <w:tcPr>
            <w:tcW w:w="350" w:type="dxa"/>
            <w:vAlign w:val="center"/>
          </w:tcPr>
          <w:p w14:paraId="54192636" w14:textId="77777777" w:rsidR="00263C2A" w:rsidRPr="00FE70E7" w:rsidRDefault="00263C2A" w:rsidP="00CA7749">
            <w:pPr>
              <w:ind w:right="-81"/>
              <w:jc w:val="center"/>
              <w:rPr>
                <w:rFonts w:ascii="Arial" w:hAnsi="Arial" w:cs="Arial"/>
                <w:sz w:val="16"/>
              </w:rPr>
            </w:pPr>
            <w:r w:rsidRPr="00FE70E7">
              <w:rPr>
                <w:rFonts w:ascii="Arial" w:hAnsi="Arial" w:cs="Arial"/>
                <w:sz w:val="16"/>
              </w:rPr>
              <w:t>31</w:t>
            </w:r>
          </w:p>
        </w:tc>
        <w:tc>
          <w:tcPr>
            <w:tcW w:w="928" w:type="dxa"/>
            <w:vAlign w:val="center"/>
          </w:tcPr>
          <w:p w14:paraId="63DBCC44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02384711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40AFC0A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7473F38F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F53A352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66AD49B1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20F10164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8CF16FE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BB1FAEC" w14:textId="77777777" w:rsidR="00263C2A" w:rsidRPr="00FE70E7" w:rsidRDefault="00263C2A" w:rsidP="00CA7749">
            <w:pPr>
              <w:jc w:val="center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5F3F1C0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4A8E0733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  <w:tr w:rsidR="00263C2A" w:rsidRPr="00FE70E7" w14:paraId="2178256E" w14:textId="77777777" w:rsidTr="00CA7749">
        <w:trPr>
          <w:gridBefore w:val="1"/>
          <w:wBefore w:w="350" w:type="dxa"/>
        </w:trPr>
        <w:tc>
          <w:tcPr>
            <w:tcW w:w="928" w:type="dxa"/>
            <w:vAlign w:val="center"/>
          </w:tcPr>
          <w:p w14:paraId="1AC9A2FE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47EBD5E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4D33A9D9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5207B67C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0CF085EC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024E5E2B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37F4A47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551312F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66D882B5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8" w:type="dxa"/>
            <w:vAlign w:val="center"/>
          </w:tcPr>
          <w:p w14:paraId="1B1B4128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  <w:tc>
          <w:tcPr>
            <w:tcW w:w="929" w:type="dxa"/>
            <w:vAlign w:val="center"/>
          </w:tcPr>
          <w:p w14:paraId="7F9F687B" w14:textId="77777777" w:rsidR="00263C2A" w:rsidRPr="00FE70E7" w:rsidRDefault="00263C2A" w:rsidP="00CA7749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</w:tbl>
    <w:p w14:paraId="1940B26C" w14:textId="77777777" w:rsidR="009D447C" w:rsidRPr="00CA7749" w:rsidRDefault="009D447C">
      <w:pPr>
        <w:ind w:left="-540" w:right="-81"/>
        <w:rPr>
          <w:rFonts w:ascii="Arial" w:hAnsi="Arial" w:cs="Arial"/>
          <w:sz w:val="12"/>
          <w:szCs w:val="12"/>
        </w:rPr>
      </w:pPr>
    </w:p>
    <w:tbl>
      <w:tblPr>
        <w:tblW w:w="10206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363"/>
        <w:gridCol w:w="1843"/>
      </w:tblGrid>
      <w:tr w:rsidR="00217324" w:rsidRPr="00FE70E7" w14:paraId="65A30E73" w14:textId="77777777" w:rsidTr="00CA7749">
        <w:trPr>
          <w:trHeight w:val="303"/>
        </w:trPr>
        <w:tc>
          <w:tcPr>
            <w:tcW w:w="8363" w:type="dxa"/>
            <w:vAlign w:val="center"/>
          </w:tcPr>
          <w:p w14:paraId="62099B52" w14:textId="77777777" w:rsidR="00217324" w:rsidRPr="00FE70E7" w:rsidRDefault="00217324" w:rsidP="00CA7749">
            <w:pPr>
              <w:jc w:val="right"/>
              <w:rPr>
                <w:rFonts w:ascii="Arial" w:hAnsi="Arial" w:cs="Arial"/>
                <w:b/>
                <w:sz w:val="16"/>
              </w:rPr>
            </w:pPr>
            <w:r w:rsidRPr="00FE70E7">
              <w:rPr>
                <w:rFonts w:ascii="Arial" w:hAnsi="Arial" w:cs="Arial"/>
                <w:b/>
                <w:sz w:val="16"/>
              </w:rPr>
              <w:t>ORDUAK GUZTIRA / TOTAL HORAS</w:t>
            </w:r>
          </w:p>
        </w:tc>
        <w:tc>
          <w:tcPr>
            <w:tcW w:w="1843" w:type="dxa"/>
            <w:vAlign w:val="center"/>
          </w:tcPr>
          <w:p w14:paraId="25987A93" w14:textId="77777777" w:rsidR="00217324" w:rsidRPr="00FE70E7" w:rsidRDefault="00217324">
            <w:pPr>
              <w:ind w:right="-81"/>
              <w:rPr>
                <w:rFonts w:ascii="Arial" w:hAnsi="Arial" w:cs="Arial"/>
                <w:sz w:val="16"/>
              </w:rPr>
            </w:pPr>
          </w:p>
        </w:tc>
      </w:tr>
    </w:tbl>
    <w:p w14:paraId="3B6E42B2" w14:textId="77777777" w:rsidR="00217324" w:rsidRDefault="00217324" w:rsidP="00CA7749">
      <w:pPr>
        <w:ind w:left="-567"/>
        <w:rPr>
          <w:rFonts w:ascii="Arial" w:hAnsi="Arial" w:cs="Arial"/>
          <w:b/>
          <w:sz w:val="16"/>
          <w:szCs w:val="16"/>
        </w:rPr>
      </w:pPr>
    </w:p>
    <w:p w14:paraId="1001763E" w14:textId="77777777" w:rsidR="00217324" w:rsidRPr="009542C3" w:rsidRDefault="00217324" w:rsidP="00CA7749">
      <w:pPr>
        <w:ind w:right="-81"/>
        <w:rPr>
          <w:rFonts w:ascii="Arial" w:hAnsi="Arial" w:cs="Arial"/>
          <w:b/>
          <w:sz w:val="16"/>
          <w:szCs w:val="16"/>
        </w:rPr>
      </w:pPr>
      <w:r w:rsidRPr="009542C3">
        <w:rPr>
          <w:rFonts w:ascii="Arial" w:hAnsi="Arial" w:cs="Arial"/>
          <w:b/>
          <w:sz w:val="16"/>
          <w:szCs w:val="16"/>
        </w:rPr>
        <w:t>OHARRAK / NOTAS</w:t>
      </w:r>
    </w:p>
    <w:p w14:paraId="2321D841" w14:textId="77777777" w:rsidR="00217324" w:rsidRPr="009542C3" w:rsidRDefault="00217324" w:rsidP="00217324">
      <w:pPr>
        <w:ind w:right="-81"/>
        <w:rPr>
          <w:rFonts w:ascii="Arial" w:hAnsi="Arial" w:cs="Arial"/>
          <w:sz w:val="16"/>
          <w:szCs w:val="16"/>
        </w:rPr>
      </w:pPr>
      <w:r w:rsidRPr="009542C3">
        <w:rPr>
          <w:rFonts w:ascii="Arial" w:hAnsi="Arial" w:cs="Arial"/>
          <w:sz w:val="16"/>
          <w:szCs w:val="16"/>
        </w:rPr>
        <w:t>__________________________________________________________________</w:t>
      </w:r>
      <w:r>
        <w:rPr>
          <w:rFonts w:ascii="Arial" w:hAnsi="Arial" w:cs="Arial"/>
          <w:sz w:val="16"/>
          <w:szCs w:val="16"/>
        </w:rPr>
        <w:t>_____________________________</w:t>
      </w:r>
      <w:r w:rsidRPr="009542C3">
        <w:rPr>
          <w:rFonts w:ascii="Arial" w:hAnsi="Arial" w:cs="Arial"/>
          <w:sz w:val="16"/>
          <w:szCs w:val="16"/>
        </w:rPr>
        <w:t>_________</w:t>
      </w:r>
      <w:r w:rsidR="00CA7749">
        <w:rPr>
          <w:rFonts w:ascii="Arial" w:hAnsi="Arial" w:cs="Arial"/>
          <w:sz w:val="16"/>
          <w:szCs w:val="16"/>
        </w:rPr>
        <w:t>__</w:t>
      </w:r>
      <w:r w:rsidRPr="009542C3">
        <w:rPr>
          <w:rFonts w:ascii="Arial" w:hAnsi="Arial" w:cs="Arial"/>
          <w:sz w:val="16"/>
          <w:szCs w:val="16"/>
        </w:rPr>
        <w:t>_</w:t>
      </w:r>
      <w:r w:rsidR="00CA7749">
        <w:rPr>
          <w:rFonts w:ascii="Arial" w:hAnsi="Arial" w:cs="Arial"/>
          <w:sz w:val="16"/>
          <w:szCs w:val="16"/>
        </w:rPr>
        <w:t>______</w:t>
      </w:r>
      <w:r w:rsidRPr="009542C3">
        <w:rPr>
          <w:rFonts w:ascii="Arial" w:hAnsi="Arial" w:cs="Arial"/>
          <w:sz w:val="16"/>
          <w:szCs w:val="16"/>
        </w:rPr>
        <w:t>___</w:t>
      </w:r>
    </w:p>
    <w:p w14:paraId="64720423" w14:textId="77777777" w:rsidR="00217324" w:rsidRPr="009542C3" w:rsidRDefault="00217324" w:rsidP="00217324">
      <w:pPr>
        <w:ind w:right="-81"/>
        <w:rPr>
          <w:rFonts w:ascii="Arial" w:hAnsi="Arial" w:cs="Arial"/>
          <w:sz w:val="16"/>
          <w:szCs w:val="16"/>
        </w:rPr>
      </w:pPr>
      <w:r w:rsidRPr="009542C3">
        <w:rPr>
          <w:rFonts w:ascii="Arial" w:hAnsi="Arial" w:cs="Arial"/>
          <w:sz w:val="16"/>
          <w:szCs w:val="16"/>
        </w:rPr>
        <w:t>__________________________________________________________________</w:t>
      </w:r>
      <w:r>
        <w:rPr>
          <w:rFonts w:ascii="Arial" w:hAnsi="Arial" w:cs="Arial"/>
          <w:sz w:val="16"/>
          <w:szCs w:val="16"/>
        </w:rPr>
        <w:t>_____________________________</w:t>
      </w:r>
      <w:r w:rsidRPr="009542C3">
        <w:rPr>
          <w:rFonts w:ascii="Arial" w:hAnsi="Arial" w:cs="Arial"/>
          <w:sz w:val="16"/>
          <w:szCs w:val="16"/>
        </w:rPr>
        <w:t>___________</w:t>
      </w:r>
      <w:r w:rsidR="00CA7749">
        <w:rPr>
          <w:rFonts w:ascii="Arial" w:hAnsi="Arial" w:cs="Arial"/>
          <w:sz w:val="16"/>
          <w:szCs w:val="16"/>
        </w:rPr>
        <w:t>__</w:t>
      </w:r>
      <w:r w:rsidRPr="009542C3">
        <w:rPr>
          <w:rFonts w:ascii="Arial" w:hAnsi="Arial" w:cs="Arial"/>
          <w:sz w:val="16"/>
          <w:szCs w:val="16"/>
        </w:rPr>
        <w:t>__</w:t>
      </w:r>
      <w:r w:rsidR="00CA7749">
        <w:rPr>
          <w:rFonts w:ascii="Arial" w:hAnsi="Arial" w:cs="Arial"/>
          <w:sz w:val="16"/>
          <w:szCs w:val="16"/>
        </w:rPr>
        <w:t>______</w:t>
      </w:r>
    </w:p>
    <w:p w14:paraId="05159A58" w14:textId="77777777" w:rsidR="00CA7749" w:rsidRDefault="00217324" w:rsidP="00217324">
      <w:pPr>
        <w:ind w:right="-81"/>
        <w:rPr>
          <w:rFonts w:ascii="Arial" w:hAnsi="Arial" w:cs="Arial"/>
          <w:sz w:val="16"/>
          <w:szCs w:val="16"/>
        </w:rPr>
      </w:pPr>
      <w:r w:rsidRPr="009542C3">
        <w:rPr>
          <w:rFonts w:ascii="Arial" w:hAnsi="Arial" w:cs="Arial"/>
          <w:sz w:val="16"/>
          <w:szCs w:val="16"/>
        </w:rPr>
        <w:t>__________________________________________________________________</w:t>
      </w:r>
      <w:r>
        <w:rPr>
          <w:rFonts w:ascii="Arial" w:hAnsi="Arial" w:cs="Arial"/>
          <w:sz w:val="16"/>
          <w:szCs w:val="16"/>
        </w:rPr>
        <w:t>_____________________________</w:t>
      </w:r>
      <w:r w:rsidRPr="009542C3">
        <w:rPr>
          <w:rFonts w:ascii="Arial" w:hAnsi="Arial" w:cs="Arial"/>
          <w:sz w:val="16"/>
          <w:szCs w:val="16"/>
        </w:rPr>
        <w:t>_____________</w:t>
      </w:r>
      <w:r w:rsidR="00CA7749">
        <w:rPr>
          <w:rFonts w:ascii="Arial" w:hAnsi="Arial" w:cs="Arial"/>
          <w:sz w:val="16"/>
          <w:szCs w:val="16"/>
        </w:rPr>
        <w:t>________</w:t>
      </w:r>
    </w:p>
    <w:p w14:paraId="28CEDD77" w14:textId="77777777" w:rsidR="00217324" w:rsidRPr="009542C3" w:rsidRDefault="00CA7749" w:rsidP="00217324">
      <w:pPr>
        <w:ind w:right="-81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_</w:t>
      </w:r>
      <w:r w:rsidR="00217324" w:rsidRPr="009542C3">
        <w:rPr>
          <w:rFonts w:ascii="Arial" w:hAnsi="Arial" w:cs="Arial"/>
          <w:sz w:val="16"/>
          <w:szCs w:val="16"/>
        </w:rPr>
        <w:t>__________________________________________________________________</w:t>
      </w:r>
      <w:r w:rsidR="00217324">
        <w:rPr>
          <w:rFonts w:ascii="Arial" w:hAnsi="Arial" w:cs="Arial"/>
          <w:sz w:val="16"/>
          <w:szCs w:val="16"/>
        </w:rPr>
        <w:t>_____________________________</w:t>
      </w:r>
      <w:r w:rsidR="00217324" w:rsidRPr="009542C3">
        <w:rPr>
          <w:rFonts w:ascii="Arial" w:hAnsi="Arial" w:cs="Arial"/>
          <w:sz w:val="16"/>
          <w:szCs w:val="16"/>
        </w:rPr>
        <w:t>________</w:t>
      </w:r>
      <w:r>
        <w:rPr>
          <w:rFonts w:ascii="Arial" w:hAnsi="Arial" w:cs="Arial"/>
          <w:sz w:val="16"/>
          <w:szCs w:val="16"/>
        </w:rPr>
        <w:t>_____</w:t>
      </w:r>
      <w:r w:rsidR="00217324" w:rsidRPr="009542C3">
        <w:rPr>
          <w:rFonts w:ascii="Arial" w:hAnsi="Arial" w:cs="Arial"/>
          <w:sz w:val="16"/>
          <w:szCs w:val="16"/>
        </w:rPr>
        <w:t>_</w:t>
      </w:r>
      <w:r>
        <w:rPr>
          <w:rFonts w:ascii="Arial" w:hAnsi="Arial" w:cs="Arial"/>
          <w:sz w:val="16"/>
          <w:szCs w:val="16"/>
        </w:rPr>
        <w:t>__</w:t>
      </w:r>
      <w:r w:rsidR="00217324" w:rsidRPr="009542C3">
        <w:rPr>
          <w:rFonts w:ascii="Arial" w:hAnsi="Arial" w:cs="Arial"/>
          <w:sz w:val="16"/>
          <w:szCs w:val="16"/>
        </w:rPr>
        <w:t>____</w:t>
      </w:r>
    </w:p>
    <w:p w14:paraId="2312DA40" w14:textId="77777777" w:rsidR="00217324" w:rsidRPr="009542C3" w:rsidRDefault="00217324" w:rsidP="00217324">
      <w:pPr>
        <w:ind w:right="-81"/>
        <w:rPr>
          <w:rFonts w:ascii="Arial" w:hAnsi="Arial" w:cs="Arial"/>
          <w:sz w:val="16"/>
          <w:szCs w:val="16"/>
        </w:rPr>
      </w:pPr>
      <w:r w:rsidRPr="009542C3">
        <w:rPr>
          <w:rFonts w:ascii="Arial" w:hAnsi="Arial" w:cs="Arial"/>
          <w:sz w:val="16"/>
          <w:szCs w:val="16"/>
        </w:rPr>
        <w:t>__________________________________________________________________</w:t>
      </w:r>
      <w:r>
        <w:rPr>
          <w:rFonts w:ascii="Arial" w:hAnsi="Arial" w:cs="Arial"/>
          <w:sz w:val="16"/>
          <w:szCs w:val="16"/>
        </w:rPr>
        <w:t>_____________________________</w:t>
      </w:r>
      <w:r w:rsidRPr="009542C3">
        <w:rPr>
          <w:rFonts w:ascii="Arial" w:hAnsi="Arial" w:cs="Arial"/>
          <w:sz w:val="16"/>
          <w:szCs w:val="16"/>
        </w:rPr>
        <w:t>_____________</w:t>
      </w:r>
      <w:r w:rsidR="00CA7749">
        <w:rPr>
          <w:rFonts w:ascii="Arial" w:hAnsi="Arial" w:cs="Arial"/>
          <w:sz w:val="16"/>
          <w:szCs w:val="16"/>
        </w:rPr>
        <w:t>________</w:t>
      </w:r>
    </w:p>
    <w:p w14:paraId="254B8FAF" w14:textId="77777777" w:rsidR="00217324" w:rsidRDefault="00217324" w:rsidP="00217324">
      <w:pPr>
        <w:jc w:val="both"/>
        <w:rPr>
          <w:rFonts w:ascii="Arial" w:hAnsi="Arial" w:cs="Arial"/>
          <w:sz w:val="16"/>
          <w:szCs w:val="16"/>
        </w:rPr>
      </w:pPr>
    </w:p>
    <w:p w14:paraId="5ED3FC85" w14:textId="77777777" w:rsidR="00217324" w:rsidRPr="009542C3" w:rsidRDefault="00217324" w:rsidP="00217324">
      <w:pPr>
        <w:jc w:val="both"/>
        <w:rPr>
          <w:rFonts w:ascii="Arial" w:hAnsi="Arial" w:cs="Arial"/>
          <w:sz w:val="16"/>
          <w:szCs w:val="16"/>
        </w:rPr>
      </w:pPr>
      <w:r w:rsidRPr="009542C3">
        <w:rPr>
          <w:rFonts w:ascii="Arial" w:hAnsi="Arial" w:cs="Arial"/>
          <w:sz w:val="16"/>
          <w:szCs w:val="16"/>
        </w:rPr>
        <w:t>Langileari buruzkoak izango dira ordutegian eta egutegian idazten diren datu guztiak (garraio-ibilbidea, jantokia…).</w:t>
      </w:r>
      <w:r>
        <w:rPr>
          <w:rFonts w:ascii="Arial" w:hAnsi="Arial" w:cs="Arial"/>
          <w:sz w:val="16"/>
          <w:szCs w:val="16"/>
        </w:rPr>
        <w:t xml:space="preserve"> / </w:t>
      </w:r>
      <w:r w:rsidRPr="00E64093">
        <w:rPr>
          <w:rFonts w:ascii="Arial" w:hAnsi="Arial" w:cs="Arial"/>
          <w:sz w:val="16"/>
          <w:szCs w:val="16"/>
          <w:lang w:val="es-ES"/>
        </w:rPr>
        <w:t>Todos los datos que se consignen en el horari</w:t>
      </w:r>
      <w:r w:rsidR="00560C42" w:rsidRPr="00E64093">
        <w:rPr>
          <w:rFonts w:ascii="Arial" w:hAnsi="Arial" w:cs="Arial"/>
          <w:sz w:val="16"/>
          <w:szCs w:val="16"/>
          <w:lang w:val="es-ES"/>
        </w:rPr>
        <w:t xml:space="preserve">o y calendario corresponderán al trabajador o la </w:t>
      </w:r>
      <w:r w:rsidRPr="00E64093">
        <w:rPr>
          <w:rFonts w:ascii="Arial" w:hAnsi="Arial" w:cs="Arial"/>
          <w:sz w:val="16"/>
          <w:szCs w:val="16"/>
          <w:lang w:val="es-ES"/>
        </w:rPr>
        <w:t xml:space="preserve">trabajadora, no al alumnado con NEE. </w:t>
      </w:r>
    </w:p>
    <w:p w14:paraId="058B7341" w14:textId="77777777" w:rsidR="00217324" w:rsidRPr="009542C3" w:rsidRDefault="00217324" w:rsidP="00217324">
      <w:pPr>
        <w:jc w:val="both"/>
        <w:rPr>
          <w:rFonts w:ascii="Arial" w:hAnsi="Arial" w:cs="Arial"/>
          <w:sz w:val="16"/>
          <w:szCs w:val="16"/>
        </w:rPr>
      </w:pPr>
    </w:p>
    <w:p w14:paraId="51D13E88" w14:textId="4E9066A1" w:rsidR="00217324" w:rsidRPr="009542C3" w:rsidRDefault="00217324" w:rsidP="00217324">
      <w:pPr>
        <w:jc w:val="both"/>
        <w:rPr>
          <w:rFonts w:ascii="Arial" w:hAnsi="Arial" w:cs="Arial"/>
          <w:sz w:val="16"/>
          <w:szCs w:val="16"/>
        </w:rPr>
      </w:pPr>
      <w:r w:rsidRPr="009542C3">
        <w:rPr>
          <w:rFonts w:ascii="Arial" w:hAnsi="Arial" w:cs="Arial"/>
          <w:sz w:val="16"/>
          <w:szCs w:val="16"/>
        </w:rPr>
        <w:t>Egutegi eta ordutegi hori i</w:t>
      </w:r>
      <w:r w:rsidR="00560C42">
        <w:rPr>
          <w:rFonts w:ascii="Arial" w:hAnsi="Arial" w:cs="Arial"/>
          <w:sz w:val="16"/>
          <w:szCs w:val="16"/>
        </w:rPr>
        <w:t xml:space="preserve">kasturte guztian aplikatuko dira. </w:t>
      </w:r>
      <w:r w:rsidR="00E64093">
        <w:rPr>
          <w:rFonts w:ascii="Arial" w:hAnsi="Arial" w:cs="Arial"/>
          <w:sz w:val="16"/>
          <w:szCs w:val="16"/>
        </w:rPr>
        <w:t>Z</w:t>
      </w:r>
      <w:r w:rsidR="00E64093" w:rsidRPr="009542C3">
        <w:rPr>
          <w:rFonts w:ascii="Arial" w:hAnsi="Arial" w:cs="Arial"/>
          <w:sz w:val="16"/>
          <w:szCs w:val="16"/>
        </w:rPr>
        <w:t>erbitzuaren</w:t>
      </w:r>
      <w:r w:rsidRPr="009542C3">
        <w:rPr>
          <w:rFonts w:ascii="Arial" w:hAnsi="Arial" w:cs="Arial"/>
          <w:sz w:val="16"/>
          <w:szCs w:val="16"/>
        </w:rPr>
        <w:t xml:space="preserve"> premiengatik, aldaketak egin ahal izango dira, betiere salbuespen gisa eta behar diren txostenak egin ondoren. Azken finean, Batzorde Parekideak onartu beharko  ditu aldaketa horiek.</w:t>
      </w:r>
      <w:r>
        <w:rPr>
          <w:rFonts w:ascii="Arial" w:hAnsi="Arial" w:cs="Arial"/>
          <w:sz w:val="16"/>
          <w:szCs w:val="16"/>
        </w:rPr>
        <w:t xml:space="preserve"> / </w:t>
      </w:r>
      <w:r w:rsidRPr="00E64093">
        <w:rPr>
          <w:rFonts w:ascii="Arial" w:hAnsi="Arial" w:cs="Arial"/>
          <w:sz w:val="16"/>
          <w:szCs w:val="16"/>
          <w:lang w:val="es-ES"/>
        </w:rPr>
        <w:t>Este calendario/horario será de aplicación  durante todo el curso escolar estando sujeto a eventuales modificaciones –siempre con carácter excepcional y debidamente informadas- deb</w:t>
      </w:r>
      <w:r w:rsidR="00560C42" w:rsidRPr="00E64093">
        <w:rPr>
          <w:rFonts w:ascii="Arial" w:hAnsi="Arial" w:cs="Arial"/>
          <w:sz w:val="16"/>
          <w:szCs w:val="16"/>
          <w:lang w:val="es-ES"/>
        </w:rPr>
        <w:t>idas a necesidades del servicio,</w:t>
      </w:r>
      <w:r w:rsidRPr="00E64093">
        <w:rPr>
          <w:rFonts w:ascii="Arial" w:hAnsi="Arial" w:cs="Arial"/>
          <w:sz w:val="16"/>
          <w:szCs w:val="16"/>
          <w:lang w:val="es-ES"/>
        </w:rPr>
        <w:t xml:space="preserve"> sometiéndose en última instancia a la Comisión Paritaria para su aprobación</w:t>
      </w:r>
      <w:r w:rsidR="000E36EA" w:rsidRPr="00E64093">
        <w:rPr>
          <w:rFonts w:ascii="Arial" w:hAnsi="Arial" w:cs="Arial"/>
          <w:sz w:val="16"/>
          <w:szCs w:val="16"/>
          <w:lang w:val="es-ES"/>
        </w:rPr>
        <w:t>, en caso de discrepancia</w:t>
      </w:r>
      <w:r w:rsidRPr="00E64093">
        <w:rPr>
          <w:rFonts w:ascii="Arial" w:hAnsi="Arial" w:cs="Arial"/>
          <w:sz w:val="16"/>
          <w:szCs w:val="16"/>
          <w:lang w:val="es-ES"/>
        </w:rPr>
        <w:t>.</w:t>
      </w:r>
      <w:r w:rsidRPr="009542C3">
        <w:rPr>
          <w:rFonts w:ascii="Arial" w:hAnsi="Arial" w:cs="Arial"/>
          <w:sz w:val="16"/>
          <w:szCs w:val="16"/>
        </w:rPr>
        <w:t xml:space="preserve"> </w:t>
      </w:r>
    </w:p>
    <w:p w14:paraId="6358D0E7" w14:textId="77777777" w:rsidR="00217324" w:rsidRDefault="00217324" w:rsidP="009542C3">
      <w:pPr>
        <w:ind w:left="-567"/>
        <w:rPr>
          <w:rFonts w:ascii="Arial" w:hAnsi="Arial" w:cs="Arial"/>
          <w:b/>
          <w:sz w:val="16"/>
          <w:szCs w:val="16"/>
        </w:rPr>
      </w:pPr>
    </w:p>
    <w:p w14:paraId="61532487" w14:textId="77777777" w:rsidR="009542C3" w:rsidRPr="009542C3" w:rsidRDefault="00CA7749" w:rsidP="009542C3">
      <w:pPr>
        <w:ind w:left="-567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</w:t>
      </w:r>
      <w:r w:rsidR="009542C3" w:rsidRPr="009542C3">
        <w:rPr>
          <w:rFonts w:ascii="Arial" w:hAnsi="Arial" w:cs="Arial"/>
          <w:b/>
          <w:sz w:val="16"/>
          <w:szCs w:val="16"/>
        </w:rPr>
        <w:t>DATA ETA SINADURAK</w:t>
      </w:r>
    </w:p>
    <w:p w14:paraId="4DAD3D7D" w14:textId="77777777" w:rsidR="009542C3" w:rsidRPr="00CA7749" w:rsidRDefault="009542C3" w:rsidP="009542C3">
      <w:pPr>
        <w:rPr>
          <w:rFonts w:ascii="Arial" w:hAnsi="Arial" w:cs="Arial"/>
          <w:sz w:val="16"/>
          <w:szCs w:val="16"/>
        </w:rPr>
      </w:pPr>
    </w:p>
    <w:tbl>
      <w:tblPr>
        <w:tblW w:w="10490" w:type="dxa"/>
        <w:tblInd w:w="70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402"/>
        <w:gridCol w:w="3024"/>
        <w:gridCol w:w="4064"/>
      </w:tblGrid>
      <w:tr w:rsidR="009542C3" w:rsidRPr="009542C3" w14:paraId="7FADD088" w14:textId="77777777" w:rsidTr="00CA7749">
        <w:trPr>
          <w:trHeight w:val="277"/>
        </w:trPr>
        <w:tc>
          <w:tcPr>
            <w:tcW w:w="3402" w:type="dxa"/>
          </w:tcPr>
          <w:p w14:paraId="0A1CB436" w14:textId="77777777" w:rsidR="009542C3" w:rsidRPr="009542C3" w:rsidRDefault="009542C3" w:rsidP="002A46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542C3">
              <w:rPr>
                <w:rFonts w:ascii="Arial" w:hAnsi="Arial" w:cs="Arial"/>
                <w:sz w:val="16"/>
                <w:szCs w:val="16"/>
              </w:rPr>
              <w:t>Ikastetxeko Zuzendaria</w:t>
            </w:r>
          </w:p>
          <w:p w14:paraId="0A3A4041" w14:textId="77777777" w:rsidR="009542C3" w:rsidRPr="00E64093" w:rsidRDefault="009542C3" w:rsidP="002A46E8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E64093">
              <w:rPr>
                <w:rFonts w:ascii="Arial" w:hAnsi="Arial" w:cs="Arial"/>
                <w:sz w:val="16"/>
                <w:szCs w:val="16"/>
                <w:lang w:val="es-ES"/>
              </w:rPr>
              <w:t>Director/a del Centro</w:t>
            </w:r>
          </w:p>
        </w:tc>
        <w:tc>
          <w:tcPr>
            <w:tcW w:w="3024" w:type="dxa"/>
          </w:tcPr>
          <w:p w14:paraId="77BFBFC6" w14:textId="77777777" w:rsidR="009542C3" w:rsidRPr="009542C3" w:rsidRDefault="009542C3" w:rsidP="002A46E8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Data /</w:t>
            </w:r>
            <w:r w:rsidRPr="00E64093">
              <w:rPr>
                <w:rFonts w:ascii="Arial" w:hAnsi="Arial" w:cs="Arial"/>
                <w:sz w:val="16"/>
                <w:szCs w:val="16"/>
                <w:lang w:val="es-ES"/>
              </w:rPr>
              <w:t xml:space="preserve"> Fecha</w:t>
            </w:r>
          </w:p>
        </w:tc>
        <w:tc>
          <w:tcPr>
            <w:tcW w:w="4064" w:type="dxa"/>
          </w:tcPr>
          <w:p w14:paraId="122CF7AF" w14:textId="77777777" w:rsidR="00217324" w:rsidRDefault="00217324" w:rsidP="00217324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217324">
              <w:rPr>
                <w:rStyle w:val="spanhizkunaukeratua"/>
                <w:rFonts w:ascii="Arial" w:hAnsi="Arial" w:cs="Arial"/>
                <w:sz w:val="16"/>
                <w:szCs w:val="16"/>
              </w:rPr>
              <w:t>Zeinu-</w:t>
            </w:r>
            <w:r>
              <w:rPr>
                <w:rStyle w:val="spanhizkunaukeratua"/>
                <w:rFonts w:ascii="Arial" w:hAnsi="Arial" w:cs="Arial"/>
                <w:sz w:val="16"/>
                <w:szCs w:val="16"/>
              </w:rPr>
              <w:t>Mintzairaren I</w:t>
            </w:r>
            <w:r w:rsidRPr="00217324">
              <w:rPr>
                <w:rStyle w:val="spanhizkunaukeratua"/>
                <w:rFonts w:ascii="Arial" w:hAnsi="Arial" w:cs="Arial"/>
                <w:sz w:val="16"/>
                <w:szCs w:val="16"/>
              </w:rPr>
              <w:t>nterpretea</w:t>
            </w:r>
            <w:r w:rsidRPr="00217324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6226A5A7" w14:textId="77777777" w:rsidR="009542C3" w:rsidRPr="00E64093" w:rsidRDefault="00217324" w:rsidP="00560C42">
            <w:pPr>
              <w:jc w:val="center"/>
              <w:rPr>
                <w:rFonts w:ascii="Arial" w:hAnsi="Arial" w:cs="Arial"/>
                <w:sz w:val="16"/>
                <w:szCs w:val="16"/>
                <w:lang w:val="es-ES"/>
              </w:rPr>
            </w:pPr>
            <w:r w:rsidRPr="00E64093">
              <w:rPr>
                <w:rFonts w:ascii="Arial" w:hAnsi="Arial" w:cs="Arial"/>
                <w:sz w:val="16"/>
                <w:szCs w:val="16"/>
                <w:lang w:val="es-ES"/>
              </w:rPr>
              <w:t>Int</w:t>
            </w:r>
            <w:r w:rsidR="00560C42" w:rsidRPr="00E64093">
              <w:rPr>
                <w:rFonts w:ascii="Arial" w:hAnsi="Arial" w:cs="Arial"/>
                <w:sz w:val="16"/>
                <w:szCs w:val="16"/>
                <w:lang w:val="es-ES"/>
              </w:rPr>
              <w:t>é</w:t>
            </w:r>
            <w:r w:rsidRPr="00E64093">
              <w:rPr>
                <w:rFonts w:ascii="Arial" w:hAnsi="Arial" w:cs="Arial"/>
                <w:sz w:val="16"/>
                <w:szCs w:val="16"/>
                <w:lang w:val="es-ES"/>
              </w:rPr>
              <w:t>rprete Lengua de Signos</w:t>
            </w:r>
          </w:p>
        </w:tc>
      </w:tr>
      <w:tr w:rsidR="009542C3" w:rsidRPr="00FE70E7" w14:paraId="05E321EE" w14:textId="77777777" w:rsidTr="00CA7749">
        <w:trPr>
          <w:trHeight w:val="399"/>
        </w:trPr>
        <w:tc>
          <w:tcPr>
            <w:tcW w:w="3402" w:type="dxa"/>
          </w:tcPr>
          <w:p w14:paraId="4A25DB94" w14:textId="77777777" w:rsidR="009542C3" w:rsidRPr="00FE70E7" w:rsidRDefault="009542C3" w:rsidP="002A46E8">
            <w:pPr>
              <w:rPr>
                <w:rFonts w:ascii="Arial" w:hAnsi="Arial" w:cs="Arial"/>
              </w:rPr>
            </w:pPr>
          </w:p>
        </w:tc>
        <w:tc>
          <w:tcPr>
            <w:tcW w:w="3024" w:type="dxa"/>
          </w:tcPr>
          <w:p w14:paraId="2965A571" w14:textId="77777777" w:rsidR="009542C3" w:rsidRPr="00FE70E7" w:rsidRDefault="009542C3" w:rsidP="002A46E8">
            <w:pPr>
              <w:rPr>
                <w:rFonts w:ascii="Arial" w:hAnsi="Arial" w:cs="Arial"/>
              </w:rPr>
            </w:pPr>
          </w:p>
        </w:tc>
        <w:tc>
          <w:tcPr>
            <w:tcW w:w="4064" w:type="dxa"/>
          </w:tcPr>
          <w:p w14:paraId="3B88B060" w14:textId="77777777" w:rsidR="009542C3" w:rsidRPr="00FE70E7" w:rsidRDefault="009542C3" w:rsidP="002A46E8">
            <w:pPr>
              <w:rPr>
                <w:rFonts w:ascii="Arial" w:hAnsi="Arial" w:cs="Arial"/>
              </w:rPr>
            </w:pPr>
          </w:p>
        </w:tc>
      </w:tr>
    </w:tbl>
    <w:p w14:paraId="75994CC6" w14:textId="77777777" w:rsidR="004B34A4" w:rsidRPr="00FE70E7" w:rsidRDefault="004B34A4" w:rsidP="00CA7749">
      <w:pPr>
        <w:ind w:right="-81"/>
        <w:rPr>
          <w:rFonts w:ascii="Arial" w:hAnsi="Arial" w:cs="Arial"/>
        </w:rPr>
      </w:pPr>
    </w:p>
    <w:p w14:paraId="54BA44C7" w14:textId="77777777" w:rsidR="004B34A4" w:rsidRPr="00FE70E7" w:rsidRDefault="004B34A4" w:rsidP="004B34A4">
      <w:pPr>
        <w:jc w:val="center"/>
        <w:rPr>
          <w:rFonts w:ascii="Arial" w:hAnsi="Arial" w:cs="Arial"/>
        </w:rPr>
        <w:sectPr w:rsidR="004B34A4" w:rsidRPr="00FE70E7" w:rsidSect="004E3417">
          <w:headerReference w:type="default" r:id="rId10"/>
          <w:footerReference w:type="default" r:id="rId11"/>
          <w:headerReference w:type="first" r:id="rId12"/>
          <w:footerReference w:type="first" r:id="rId13"/>
          <w:pgSz w:w="11907" w:h="16840"/>
          <w:pgMar w:top="1418" w:right="708" w:bottom="1418" w:left="709" w:header="720" w:footer="0" w:gutter="0"/>
          <w:cols w:space="720"/>
        </w:sectPr>
      </w:pPr>
    </w:p>
    <w:p w14:paraId="08ED5C8A" w14:textId="77777777" w:rsidR="00677F47" w:rsidRPr="00677F47" w:rsidRDefault="004B34A4" w:rsidP="004B34A4">
      <w:pPr>
        <w:jc w:val="center"/>
        <w:rPr>
          <w:rFonts w:ascii="Arial" w:hAnsi="Arial" w:cs="Arial"/>
          <w:sz w:val="16"/>
          <w:szCs w:val="16"/>
        </w:rPr>
      </w:pPr>
      <w:r w:rsidRPr="00214367">
        <w:rPr>
          <w:rFonts w:ascii="Arial" w:hAnsi="Arial" w:cs="Arial"/>
          <w:b/>
          <w:sz w:val="18"/>
          <w:szCs w:val="18"/>
        </w:rPr>
        <w:lastRenderedPageBreak/>
        <w:t>II ERANSKINA. LAN-ORDUTEGIA /  ANEXO II. HORARIO LABORAL</w:t>
      </w:r>
      <w:r w:rsidR="00E92077" w:rsidRPr="00214367">
        <w:rPr>
          <w:rFonts w:ascii="Arial" w:hAnsi="Arial" w:cs="Arial"/>
          <w:b/>
          <w:sz w:val="18"/>
          <w:szCs w:val="18"/>
        </w:rPr>
        <w:t xml:space="preserve"> </w:t>
      </w:r>
    </w:p>
    <w:p w14:paraId="1503D03C" w14:textId="77777777" w:rsidR="009A2909" w:rsidRPr="00032A2E" w:rsidRDefault="009A2909" w:rsidP="00D818AF">
      <w:pPr>
        <w:tabs>
          <w:tab w:val="left" w:pos="5599"/>
          <w:tab w:val="left" w:pos="11410"/>
          <w:tab w:val="left" w:pos="13537"/>
        </w:tabs>
        <w:ind w:left="-40" w:right="-79"/>
        <w:rPr>
          <w:rFonts w:ascii="Arial" w:hAnsi="Arial" w:cs="Arial"/>
          <w:sz w:val="12"/>
          <w:szCs w:val="12"/>
        </w:rPr>
      </w:pP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4394"/>
        <w:gridCol w:w="2693"/>
        <w:gridCol w:w="1985"/>
      </w:tblGrid>
      <w:tr w:rsidR="009A2909" w:rsidRPr="00CB4E2E" w14:paraId="5EE3044D" w14:textId="77777777" w:rsidTr="00CB4E2E">
        <w:trPr>
          <w:trHeight w:val="348"/>
        </w:trPr>
        <w:tc>
          <w:tcPr>
            <w:tcW w:w="6096" w:type="dxa"/>
            <w:tcBorders>
              <w:right w:val="nil"/>
            </w:tcBorders>
            <w:shd w:val="clear" w:color="auto" w:fill="auto"/>
            <w:vAlign w:val="center"/>
          </w:tcPr>
          <w:p w14:paraId="4E5846D1" w14:textId="77777777" w:rsidR="009A2909" w:rsidRPr="00CB4E2E" w:rsidRDefault="009A2909" w:rsidP="00560C42">
            <w:pPr>
              <w:tabs>
                <w:tab w:val="left" w:pos="5599"/>
                <w:tab w:val="left" w:pos="11410"/>
                <w:tab w:val="left" w:pos="13537"/>
              </w:tabs>
              <w:ind w:right="-79"/>
              <w:rPr>
                <w:rFonts w:ascii="Arial" w:hAnsi="Arial" w:cs="Arial"/>
                <w:b/>
                <w:sz w:val="18"/>
                <w:szCs w:val="18"/>
              </w:rPr>
            </w:pPr>
            <w:r w:rsidRPr="00CB4E2E">
              <w:rPr>
                <w:rFonts w:ascii="Arial" w:hAnsi="Arial" w:cs="Arial"/>
                <w:b/>
                <w:sz w:val="18"/>
                <w:szCs w:val="18"/>
              </w:rPr>
              <w:t>LANGILE</w:t>
            </w:r>
            <w:r w:rsidR="00E93456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="00560C42">
              <w:rPr>
                <w:rFonts w:ascii="Arial" w:hAnsi="Arial" w:cs="Arial"/>
                <w:b/>
                <w:sz w:val="18"/>
                <w:szCs w:val="18"/>
              </w:rPr>
              <w:t>REN IZENA - NOMBRE TRABAJADOR/ TRABAJADOR</w:t>
            </w:r>
            <w:r w:rsidRPr="00CB4E2E">
              <w:rPr>
                <w:rFonts w:ascii="Arial" w:hAnsi="Arial" w:cs="Arial"/>
                <w:b/>
                <w:sz w:val="18"/>
                <w:szCs w:val="18"/>
              </w:rPr>
              <w:t>A</w:t>
            </w:r>
          </w:p>
        </w:tc>
        <w:tc>
          <w:tcPr>
            <w:tcW w:w="4394" w:type="dxa"/>
            <w:tcBorders>
              <w:left w:val="nil"/>
            </w:tcBorders>
            <w:shd w:val="clear" w:color="auto" w:fill="auto"/>
            <w:vAlign w:val="center"/>
          </w:tcPr>
          <w:p w14:paraId="2BA1A288" w14:textId="77777777" w:rsidR="009A2909" w:rsidRPr="00CB4E2E" w:rsidRDefault="009A2909" w:rsidP="00CB4E2E">
            <w:pPr>
              <w:tabs>
                <w:tab w:val="left" w:pos="5599"/>
                <w:tab w:val="left" w:pos="11410"/>
                <w:tab w:val="left" w:pos="13537"/>
              </w:tabs>
              <w:ind w:right="-79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right w:val="nil"/>
            </w:tcBorders>
            <w:shd w:val="clear" w:color="auto" w:fill="auto"/>
            <w:vAlign w:val="center"/>
          </w:tcPr>
          <w:p w14:paraId="72E516BE" w14:textId="1445D099" w:rsidR="009A2909" w:rsidRPr="00CB4E2E" w:rsidRDefault="00E64093" w:rsidP="00CB4E2E">
            <w:pPr>
              <w:tabs>
                <w:tab w:val="left" w:pos="5599"/>
                <w:tab w:val="left" w:pos="11410"/>
                <w:tab w:val="left" w:pos="13537"/>
              </w:tabs>
              <w:ind w:right="-79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A48A9">
              <w:rPr>
                <w:rFonts w:ascii="Arial" w:hAnsi="Arial" w:cs="Arial"/>
                <w:b/>
                <w:bCs/>
                <w:sz w:val="16"/>
              </w:rPr>
              <w:t>BiziLabeko</w:t>
            </w:r>
            <w:proofErr w:type="spellEnd"/>
            <w:r w:rsidRPr="006A48A9">
              <w:rPr>
                <w:rFonts w:ascii="Arial" w:hAnsi="Arial" w:cs="Arial"/>
                <w:b/>
                <w:bCs/>
                <w:sz w:val="16"/>
              </w:rPr>
              <w:t xml:space="preserve"> kokapena</w:t>
            </w:r>
            <w:r>
              <w:rPr>
                <w:rFonts w:ascii="Arial" w:hAnsi="Arial" w:cs="Arial"/>
                <w:b/>
                <w:bCs/>
                <w:sz w:val="16"/>
              </w:rPr>
              <w:t>:</w:t>
            </w:r>
          </w:p>
        </w:tc>
        <w:tc>
          <w:tcPr>
            <w:tcW w:w="1985" w:type="dxa"/>
            <w:tcBorders>
              <w:left w:val="nil"/>
            </w:tcBorders>
            <w:shd w:val="clear" w:color="auto" w:fill="auto"/>
            <w:vAlign w:val="center"/>
          </w:tcPr>
          <w:p w14:paraId="59A660F9" w14:textId="77777777" w:rsidR="009A2909" w:rsidRPr="00CB4E2E" w:rsidRDefault="009A2909" w:rsidP="00CB4E2E">
            <w:pPr>
              <w:tabs>
                <w:tab w:val="left" w:pos="5599"/>
                <w:tab w:val="left" w:pos="11410"/>
                <w:tab w:val="left" w:pos="13537"/>
              </w:tabs>
              <w:ind w:right="-79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4628E1A1" w14:textId="77777777" w:rsidR="009A2909" w:rsidRPr="00032A2E" w:rsidRDefault="009A2909" w:rsidP="00D818AF">
      <w:pPr>
        <w:tabs>
          <w:tab w:val="left" w:pos="5599"/>
          <w:tab w:val="left" w:pos="11410"/>
          <w:tab w:val="left" w:pos="13537"/>
        </w:tabs>
        <w:ind w:left="-40" w:right="-79"/>
        <w:rPr>
          <w:rFonts w:ascii="Arial" w:hAnsi="Arial" w:cs="Arial"/>
          <w:sz w:val="12"/>
          <w:szCs w:val="12"/>
        </w:rPr>
      </w:pPr>
    </w:p>
    <w:tbl>
      <w:tblPr>
        <w:tblW w:w="15168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6"/>
        <w:gridCol w:w="4394"/>
        <w:gridCol w:w="2693"/>
        <w:gridCol w:w="1985"/>
      </w:tblGrid>
      <w:tr w:rsidR="009A2909" w:rsidRPr="00CB4E2E" w14:paraId="5B5CBD76" w14:textId="77777777" w:rsidTr="00CB4E2E">
        <w:trPr>
          <w:trHeight w:val="341"/>
        </w:trPr>
        <w:tc>
          <w:tcPr>
            <w:tcW w:w="6096" w:type="dxa"/>
            <w:tcBorders>
              <w:right w:val="nil"/>
            </w:tcBorders>
            <w:shd w:val="clear" w:color="auto" w:fill="auto"/>
            <w:vAlign w:val="center"/>
          </w:tcPr>
          <w:p w14:paraId="2964A74B" w14:textId="77777777" w:rsidR="009A2909" w:rsidRPr="00CB4E2E" w:rsidRDefault="009A2909" w:rsidP="00CB4E2E">
            <w:pPr>
              <w:tabs>
                <w:tab w:val="left" w:pos="5599"/>
                <w:tab w:val="left" w:pos="11410"/>
                <w:tab w:val="left" w:pos="13537"/>
              </w:tabs>
              <w:ind w:right="-79"/>
              <w:rPr>
                <w:rFonts w:ascii="Arial" w:hAnsi="Arial" w:cs="Arial"/>
                <w:b/>
                <w:sz w:val="18"/>
                <w:szCs w:val="18"/>
              </w:rPr>
            </w:pPr>
            <w:r w:rsidRPr="00CB4E2E">
              <w:rPr>
                <w:rFonts w:ascii="Arial" w:hAnsi="Arial" w:cs="Arial"/>
                <w:b/>
                <w:sz w:val="18"/>
                <w:szCs w:val="18"/>
              </w:rPr>
              <w:t>ERREFERENTZIAKO IKASTETXEA – CENTRO DE REFERENCIA</w:t>
            </w:r>
            <w:r w:rsidRPr="00CB4E2E">
              <w:rPr>
                <w:rFonts w:ascii="Arial" w:hAnsi="Arial" w:cs="Arial"/>
                <w:sz w:val="18"/>
                <w:szCs w:val="18"/>
              </w:rPr>
              <w:t>:</w:t>
            </w:r>
          </w:p>
        </w:tc>
        <w:tc>
          <w:tcPr>
            <w:tcW w:w="4394" w:type="dxa"/>
            <w:tcBorders>
              <w:left w:val="nil"/>
            </w:tcBorders>
            <w:shd w:val="clear" w:color="auto" w:fill="auto"/>
            <w:vAlign w:val="center"/>
          </w:tcPr>
          <w:p w14:paraId="1572BEDE" w14:textId="77777777" w:rsidR="009A2909" w:rsidRPr="00CB4E2E" w:rsidRDefault="009A2909" w:rsidP="00CB4E2E">
            <w:pPr>
              <w:tabs>
                <w:tab w:val="left" w:pos="5599"/>
                <w:tab w:val="left" w:pos="11410"/>
                <w:tab w:val="left" w:pos="13537"/>
              </w:tabs>
              <w:ind w:right="-79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693" w:type="dxa"/>
            <w:tcBorders>
              <w:right w:val="nil"/>
            </w:tcBorders>
            <w:shd w:val="clear" w:color="auto" w:fill="auto"/>
            <w:vAlign w:val="center"/>
          </w:tcPr>
          <w:p w14:paraId="6E10FD39" w14:textId="77777777" w:rsidR="009A2909" w:rsidRPr="00CB4E2E" w:rsidRDefault="009A2909" w:rsidP="00CB4E2E">
            <w:pPr>
              <w:tabs>
                <w:tab w:val="left" w:pos="5599"/>
                <w:tab w:val="left" w:pos="11410"/>
                <w:tab w:val="left" w:pos="13537"/>
              </w:tabs>
              <w:ind w:right="-79"/>
              <w:rPr>
                <w:rFonts w:ascii="Arial" w:hAnsi="Arial" w:cs="Arial"/>
                <w:b/>
                <w:sz w:val="18"/>
                <w:szCs w:val="18"/>
              </w:rPr>
            </w:pPr>
            <w:r w:rsidRPr="00CB4E2E">
              <w:rPr>
                <w:rFonts w:ascii="Arial" w:hAnsi="Arial" w:cs="Arial"/>
                <w:b/>
                <w:sz w:val="18"/>
                <w:szCs w:val="18"/>
              </w:rPr>
              <w:t>LURRALDEA – TERRITORIO</w:t>
            </w:r>
            <w:r w:rsidRPr="00CB4E2E">
              <w:rPr>
                <w:rFonts w:ascii="Arial" w:hAnsi="Arial" w:cs="Arial"/>
                <w:sz w:val="18"/>
                <w:szCs w:val="18"/>
              </w:rPr>
              <w:t xml:space="preserve">: </w:t>
            </w:r>
          </w:p>
        </w:tc>
        <w:tc>
          <w:tcPr>
            <w:tcW w:w="1985" w:type="dxa"/>
            <w:tcBorders>
              <w:left w:val="nil"/>
            </w:tcBorders>
            <w:shd w:val="clear" w:color="auto" w:fill="auto"/>
            <w:vAlign w:val="center"/>
          </w:tcPr>
          <w:p w14:paraId="1CCF64DA" w14:textId="77777777" w:rsidR="009A2909" w:rsidRPr="00CB4E2E" w:rsidRDefault="009A2909" w:rsidP="00CB4E2E">
            <w:pPr>
              <w:tabs>
                <w:tab w:val="left" w:pos="5599"/>
                <w:tab w:val="left" w:pos="11410"/>
                <w:tab w:val="left" w:pos="13537"/>
              </w:tabs>
              <w:ind w:right="-79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</w:tbl>
    <w:p w14:paraId="0FDD2F89" w14:textId="77777777" w:rsidR="009A2909" w:rsidRPr="00032A2E" w:rsidRDefault="009A2909" w:rsidP="00D818AF">
      <w:pPr>
        <w:tabs>
          <w:tab w:val="left" w:pos="5599"/>
          <w:tab w:val="left" w:pos="11410"/>
          <w:tab w:val="left" w:pos="13537"/>
        </w:tabs>
        <w:ind w:left="-40" w:right="-79"/>
        <w:rPr>
          <w:rFonts w:ascii="Arial" w:hAnsi="Arial" w:cs="Arial"/>
          <w:b/>
          <w:sz w:val="12"/>
          <w:szCs w:val="12"/>
        </w:rPr>
      </w:pPr>
    </w:p>
    <w:tbl>
      <w:tblPr>
        <w:tblW w:w="15168" w:type="dxa"/>
        <w:tblInd w:w="-49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2841"/>
        <w:gridCol w:w="2841"/>
        <w:gridCol w:w="2841"/>
        <w:gridCol w:w="2841"/>
        <w:gridCol w:w="3237"/>
      </w:tblGrid>
      <w:tr w:rsidR="00F87179" w:rsidRPr="00F87179" w14:paraId="4025857C" w14:textId="77777777" w:rsidTr="00032A2E">
        <w:trPr>
          <w:trHeight w:val="375"/>
        </w:trPr>
        <w:tc>
          <w:tcPr>
            <w:tcW w:w="567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3375622D" w14:textId="77777777" w:rsidR="00F87179" w:rsidRPr="00F87179" w:rsidRDefault="00F87179" w:rsidP="00F87179">
            <w:pPr>
              <w:jc w:val="center"/>
              <w:rPr>
                <w:rFonts w:ascii="Arial" w:hAnsi="Arial" w:cs="Arial"/>
                <w:color w:val="000000"/>
                <w:sz w:val="14"/>
                <w:szCs w:val="14"/>
                <w:lang w:val="es-ES" w:eastAsia="es-ES"/>
              </w:rPr>
            </w:pPr>
            <w:proofErr w:type="spellStart"/>
            <w:r w:rsidRPr="00F87179">
              <w:rPr>
                <w:rFonts w:ascii="Arial" w:hAnsi="Arial" w:cs="Arial"/>
                <w:color w:val="000000"/>
                <w:sz w:val="14"/>
                <w:szCs w:val="14"/>
                <w:lang w:val="es-ES" w:eastAsia="es-ES"/>
              </w:rPr>
              <w:t>Ordua</w:t>
            </w:r>
            <w:proofErr w:type="spellEnd"/>
            <w:r w:rsidRPr="00F87179">
              <w:rPr>
                <w:rFonts w:ascii="Arial" w:hAnsi="Arial" w:cs="Arial"/>
                <w:color w:val="000000"/>
                <w:sz w:val="14"/>
                <w:szCs w:val="14"/>
                <w:lang w:val="es-ES" w:eastAsia="es-ES"/>
              </w:rPr>
              <w:t xml:space="preserve">        Hora</w:t>
            </w: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443629" w14:textId="77777777" w:rsidR="00F87179" w:rsidRPr="00CA7749" w:rsidRDefault="00F87179" w:rsidP="00F87179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ES" w:eastAsia="es-ES"/>
              </w:rPr>
            </w:pPr>
            <w:r w:rsidRPr="00CA7749">
              <w:rPr>
                <w:rFonts w:ascii="Arial" w:hAnsi="Arial" w:cs="Arial"/>
                <w:b/>
                <w:color w:val="000000"/>
                <w:sz w:val="18"/>
                <w:szCs w:val="18"/>
                <w:lang w:val="es-ES" w:eastAsia="es-ES"/>
              </w:rPr>
              <w:t>ASTELEHENA - LUNES</w:t>
            </w: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DE8642" w14:textId="77777777" w:rsidR="00F87179" w:rsidRPr="00CA7749" w:rsidRDefault="00F87179" w:rsidP="00F87179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ES" w:eastAsia="es-ES"/>
              </w:rPr>
            </w:pPr>
            <w:r w:rsidRPr="00CA7749">
              <w:rPr>
                <w:rFonts w:ascii="Arial" w:hAnsi="Arial" w:cs="Arial"/>
                <w:b/>
                <w:color w:val="000000"/>
                <w:sz w:val="18"/>
                <w:szCs w:val="18"/>
                <w:lang w:val="es-ES" w:eastAsia="es-ES"/>
              </w:rPr>
              <w:t>ASTEARTEA - MARTES</w:t>
            </w: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D150C4" w14:textId="77777777" w:rsidR="00F87179" w:rsidRPr="00CA7749" w:rsidRDefault="00F87179" w:rsidP="00F87179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ES" w:eastAsia="es-ES"/>
              </w:rPr>
            </w:pPr>
            <w:r w:rsidRPr="00CA7749">
              <w:rPr>
                <w:rFonts w:ascii="Arial" w:hAnsi="Arial" w:cs="Arial"/>
                <w:b/>
                <w:color w:val="000000"/>
                <w:sz w:val="18"/>
                <w:szCs w:val="18"/>
                <w:lang w:val="es-ES" w:eastAsia="es-ES"/>
              </w:rPr>
              <w:t>ASTEAZKENA - MIERCOLES</w:t>
            </w: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14514A" w14:textId="77777777" w:rsidR="00F87179" w:rsidRPr="00CA7749" w:rsidRDefault="00F87179" w:rsidP="00F87179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ES" w:eastAsia="es-ES"/>
              </w:rPr>
            </w:pPr>
            <w:r w:rsidRPr="00CA7749">
              <w:rPr>
                <w:rFonts w:ascii="Arial" w:hAnsi="Arial" w:cs="Arial"/>
                <w:b/>
                <w:color w:val="000000"/>
                <w:sz w:val="18"/>
                <w:szCs w:val="18"/>
                <w:lang w:val="es-ES" w:eastAsia="es-ES"/>
              </w:rPr>
              <w:t>OSTEGUNA - JUEVES</w:t>
            </w:r>
          </w:p>
        </w:tc>
        <w:tc>
          <w:tcPr>
            <w:tcW w:w="3237" w:type="dxa"/>
            <w:tcBorders>
              <w:top w:val="double" w:sz="6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E7F2E72" w14:textId="77777777" w:rsidR="00F87179" w:rsidRPr="00CA7749" w:rsidRDefault="00F87179" w:rsidP="00F87179">
            <w:pPr>
              <w:jc w:val="center"/>
              <w:rPr>
                <w:rFonts w:ascii="Arial" w:hAnsi="Arial" w:cs="Arial"/>
                <w:b/>
                <w:color w:val="000000"/>
                <w:sz w:val="18"/>
                <w:szCs w:val="18"/>
                <w:lang w:val="es-ES" w:eastAsia="es-ES"/>
              </w:rPr>
            </w:pPr>
            <w:r w:rsidRPr="00CA7749">
              <w:rPr>
                <w:rFonts w:ascii="Arial" w:hAnsi="Arial" w:cs="Arial"/>
                <w:b/>
                <w:color w:val="000000"/>
                <w:sz w:val="18"/>
                <w:szCs w:val="18"/>
                <w:lang w:val="es-ES" w:eastAsia="es-ES"/>
              </w:rPr>
              <w:t>OSTIRALA - VIERNES</w:t>
            </w:r>
          </w:p>
        </w:tc>
      </w:tr>
      <w:tr w:rsidR="00F87179" w:rsidRPr="00F87179" w14:paraId="79303AB5" w14:textId="77777777" w:rsidTr="00CB4E2E">
        <w:trPr>
          <w:trHeight w:val="198"/>
        </w:trPr>
        <w:tc>
          <w:tcPr>
            <w:tcW w:w="567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7A7EB71E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43E844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ea / Centro</w:t>
            </w:r>
          </w:p>
        </w:tc>
        <w:tc>
          <w:tcPr>
            <w:tcW w:w="2841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A3267F9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Ikastetxea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Centro</w:t>
            </w:r>
          </w:p>
        </w:tc>
        <w:tc>
          <w:tcPr>
            <w:tcW w:w="2841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CB8B2F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Ikastetxea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Centro</w:t>
            </w:r>
          </w:p>
        </w:tc>
        <w:tc>
          <w:tcPr>
            <w:tcW w:w="2841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DA747BE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Ikastetxea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Centro</w:t>
            </w:r>
          </w:p>
        </w:tc>
        <w:tc>
          <w:tcPr>
            <w:tcW w:w="3237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780A4E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Ikastetxea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Centro</w:t>
            </w:r>
          </w:p>
        </w:tc>
      </w:tr>
      <w:tr w:rsidR="00F87179" w:rsidRPr="00F87179" w14:paraId="5C7F5B95" w14:textId="77777777" w:rsidTr="00CB4E2E">
        <w:trPr>
          <w:trHeight w:val="198"/>
        </w:trPr>
        <w:tc>
          <w:tcPr>
            <w:tcW w:w="567" w:type="dxa"/>
            <w:vMerge/>
            <w:tcBorders>
              <w:top w:val="single" w:sz="8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4A4932EE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33B3FE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8D07D0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71B02C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805A42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32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135A64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</w:tr>
      <w:tr w:rsidR="00F87179" w:rsidRPr="00F87179" w14:paraId="4E7CB4B0" w14:textId="77777777" w:rsidTr="00CB4E2E">
        <w:trPr>
          <w:trHeight w:val="198"/>
        </w:trPr>
        <w:tc>
          <w:tcPr>
            <w:tcW w:w="567" w:type="dxa"/>
            <w:vMerge/>
            <w:tcBorders>
              <w:top w:val="single" w:sz="8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CE9583F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3EEB18B1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 o alumna</w:t>
            </w:r>
          </w:p>
        </w:tc>
        <w:tc>
          <w:tcPr>
            <w:tcW w:w="2841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C1F13CB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</w:t>
            </w:r>
          </w:p>
        </w:tc>
        <w:tc>
          <w:tcPr>
            <w:tcW w:w="2841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2F473641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</w:t>
            </w:r>
          </w:p>
        </w:tc>
        <w:tc>
          <w:tcPr>
            <w:tcW w:w="2841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9F9177B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</w:t>
            </w:r>
          </w:p>
        </w:tc>
        <w:tc>
          <w:tcPr>
            <w:tcW w:w="3237" w:type="dxa"/>
            <w:tcBorders>
              <w:top w:val="single" w:sz="4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06A88B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</w:t>
            </w:r>
          </w:p>
        </w:tc>
      </w:tr>
      <w:tr w:rsidR="00F87179" w:rsidRPr="00F87179" w14:paraId="4416D027" w14:textId="77777777" w:rsidTr="00CB4E2E">
        <w:trPr>
          <w:trHeight w:val="198"/>
        </w:trPr>
        <w:tc>
          <w:tcPr>
            <w:tcW w:w="567" w:type="dxa"/>
            <w:vMerge/>
            <w:tcBorders>
              <w:top w:val="single" w:sz="8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12C95C3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7A1ACD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6316D1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56F42CA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8622AAF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32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0C333F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</w:tr>
      <w:tr w:rsidR="00F87179" w:rsidRPr="00F87179" w14:paraId="793E9846" w14:textId="77777777" w:rsidTr="003F4193">
        <w:trPr>
          <w:trHeight w:val="198"/>
        </w:trPr>
        <w:tc>
          <w:tcPr>
            <w:tcW w:w="567" w:type="dxa"/>
            <w:vMerge/>
            <w:tcBorders>
              <w:top w:val="single" w:sz="8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A3C40F5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94DA36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40FF9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65B2CD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93929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  <w:tc>
          <w:tcPr>
            <w:tcW w:w="3237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62E02A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</w:tr>
      <w:tr w:rsidR="00F87179" w:rsidRPr="00F87179" w14:paraId="7E6C9633" w14:textId="77777777" w:rsidTr="00CB4E2E">
        <w:trPr>
          <w:trHeight w:val="198"/>
        </w:trPr>
        <w:tc>
          <w:tcPr>
            <w:tcW w:w="567" w:type="dxa"/>
            <w:vMerge/>
            <w:tcBorders>
              <w:top w:val="single" w:sz="8" w:space="0" w:color="000000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164C0B8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41424675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2695DAD6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5DF8FF89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347002A9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3237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4822E9B5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</w:tr>
      <w:tr w:rsidR="00F87179" w:rsidRPr="00CA7749" w14:paraId="1BBAF64D" w14:textId="77777777" w:rsidTr="00CB4E2E">
        <w:trPr>
          <w:trHeight w:val="60"/>
        </w:trPr>
        <w:tc>
          <w:tcPr>
            <w:tcW w:w="56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CB0D61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56CCF69D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101DBD9B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5FFF8B3E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698DC29B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323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7E6FA286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F87179" w:rsidRPr="00F87179" w14:paraId="7D789260" w14:textId="77777777" w:rsidTr="00CB4E2E">
        <w:trPr>
          <w:trHeight w:val="199"/>
        </w:trPr>
        <w:tc>
          <w:tcPr>
            <w:tcW w:w="567" w:type="dxa"/>
            <w:vMerge w:val="restar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6E87B91E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7D5A93C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Ikastetxea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Centro</w:t>
            </w:r>
          </w:p>
        </w:tc>
        <w:tc>
          <w:tcPr>
            <w:tcW w:w="2841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ACA4E06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Ikastetxea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Centro</w:t>
            </w:r>
          </w:p>
        </w:tc>
        <w:tc>
          <w:tcPr>
            <w:tcW w:w="2841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1FECE3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Ikastetxea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Centro</w:t>
            </w:r>
          </w:p>
        </w:tc>
        <w:tc>
          <w:tcPr>
            <w:tcW w:w="2841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CF767C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Ikastetxea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Centro</w:t>
            </w:r>
          </w:p>
        </w:tc>
        <w:tc>
          <w:tcPr>
            <w:tcW w:w="3237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0171D4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Ikastetxea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Centro</w:t>
            </w:r>
          </w:p>
        </w:tc>
      </w:tr>
      <w:tr w:rsidR="00F87179" w:rsidRPr="00F87179" w14:paraId="48F257CF" w14:textId="77777777" w:rsidTr="00CB4E2E">
        <w:trPr>
          <w:trHeight w:val="199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5946E34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A548825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F7E9AE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CC83F7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CEF66B5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32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440EA3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</w:tr>
      <w:tr w:rsidR="00F87179" w:rsidRPr="00F87179" w14:paraId="5F3FD8EF" w14:textId="77777777" w:rsidTr="00CB4E2E">
        <w:trPr>
          <w:trHeight w:val="199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41F7CD0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single" w:sz="4" w:space="0" w:color="auto"/>
              <w:left w:val="nil"/>
              <w:bottom w:val="nil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703FE86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</w:t>
            </w:r>
          </w:p>
        </w:tc>
        <w:tc>
          <w:tcPr>
            <w:tcW w:w="2841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F480EAF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</w:t>
            </w:r>
          </w:p>
        </w:tc>
        <w:tc>
          <w:tcPr>
            <w:tcW w:w="2841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A68054C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</w:t>
            </w:r>
          </w:p>
        </w:tc>
        <w:tc>
          <w:tcPr>
            <w:tcW w:w="2841" w:type="dxa"/>
            <w:tcBorders>
              <w:top w:val="single" w:sz="4" w:space="0" w:color="auto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3A01783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</w:t>
            </w:r>
          </w:p>
        </w:tc>
        <w:tc>
          <w:tcPr>
            <w:tcW w:w="3237" w:type="dxa"/>
            <w:tcBorders>
              <w:top w:val="single" w:sz="4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FB2F3CE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</w:t>
            </w:r>
          </w:p>
        </w:tc>
      </w:tr>
      <w:tr w:rsidR="00F87179" w:rsidRPr="00F87179" w14:paraId="5EEE505A" w14:textId="77777777" w:rsidTr="00CB4E2E">
        <w:trPr>
          <w:trHeight w:val="199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2F724462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B62B3C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0A56926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4BFB42A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96F958A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32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C8804A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</w:tr>
      <w:tr w:rsidR="00F87179" w:rsidRPr="00F87179" w14:paraId="11F58C2C" w14:textId="77777777" w:rsidTr="00CB4E2E">
        <w:trPr>
          <w:trHeight w:val="199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78D72BF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77F25D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999FB1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C903533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55AE95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  <w:tc>
          <w:tcPr>
            <w:tcW w:w="3237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1767C9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</w:tr>
      <w:tr w:rsidR="00F87179" w:rsidRPr="00F87179" w14:paraId="70EB4B1B" w14:textId="77777777" w:rsidTr="00CB4E2E">
        <w:trPr>
          <w:trHeight w:val="199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140F3B18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275AC9A8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60F705E0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7FA94607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1BF06AB7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3237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713A9ECE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</w:tr>
      <w:tr w:rsidR="00F87179" w:rsidRPr="00032A2E" w14:paraId="5EE6E6E7" w14:textId="77777777" w:rsidTr="00CB4E2E">
        <w:trPr>
          <w:trHeight w:val="135"/>
        </w:trPr>
        <w:tc>
          <w:tcPr>
            <w:tcW w:w="56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AD37D5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4943A4F2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431BA517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169940A5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1051B2E4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323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29488A1B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F87179" w:rsidRPr="00F87179" w14:paraId="357DD8A1" w14:textId="77777777" w:rsidTr="00CB4E2E">
        <w:trPr>
          <w:trHeight w:val="199"/>
        </w:trPr>
        <w:tc>
          <w:tcPr>
            <w:tcW w:w="567" w:type="dxa"/>
            <w:vMerge w:val="restart"/>
            <w:tcBorders>
              <w:top w:val="double" w:sz="6" w:space="0" w:color="auto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5B35157E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E8659FE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Ikastetxea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Centro</w:t>
            </w:r>
          </w:p>
        </w:tc>
        <w:tc>
          <w:tcPr>
            <w:tcW w:w="2841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337293C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Ikastetxea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Centro</w:t>
            </w:r>
          </w:p>
        </w:tc>
        <w:tc>
          <w:tcPr>
            <w:tcW w:w="2841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635B2F9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Ikastetxea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Centro</w:t>
            </w:r>
          </w:p>
        </w:tc>
        <w:tc>
          <w:tcPr>
            <w:tcW w:w="2841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1FBB92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Ikastetxea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Centro</w:t>
            </w:r>
          </w:p>
        </w:tc>
        <w:tc>
          <w:tcPr>
            <w:tcW w:w="3237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D6BA3F5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Ikastetxea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Centro</w:t>
            </w:r>
          </w:p>
        </w:tc>
      </w:tr>
      <w:tr w:rsidR="00F87179" w:rsidRPr="00F87179" w14:paraId="7E158554" w14:textId="77777777" w:rsidTr="00CB4E2E">
        <w:trPr>
          <w:trHeight w:val="199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7EC5E2C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E594FB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91103D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28D0B3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7DB3A05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32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04DA73C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</w:tr>
      <w:tr w:rsidR="00F87179" w:rsidRPr="00F87179" w14:paraId="608508D2" w14:textId="77777777" w:rsidTr="00CB4E2E">
        <w:trPr>
          <w:trHeight w:val="199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AA8F43C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EAE5A11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61C227D3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07EA7D6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45F9A2F2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</w:t>
            </w:r>
          </w:p>
        </w:tc>
        <w:tc>
          <w:tcPr>
            <w:tcW w:w="3237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4ECEE77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</w:t>
            </w:r>
          </w:p>
        </w:tc>
      </w:tr>
      <w:tr w:rsidR="00F87179" w:rsidRPr="00F87179" w14:paraId="3C371DDF" w14:textId="77777777" w:rsidTr="00CB4E2E">
        <w:trPr>
          <w:trHeight w:val="199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AB045F7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79013B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830E882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54A649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7BF6F1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32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BD4CC6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</w:tr>
      <w:tr w:rsidR="00F87179" w:rsidRPr="00F87179" w14:paraId="6C790774" w14:textId="77777777" w:rsidTr="00CB4E2E">
        <w:trPr>
          <w:trHeight w:val="199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981DAF7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B9FF3B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B8181E7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2616458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534D52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  <w:tc>
          <w:tcPr>
            <w:tcW w:w="3237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FCA3C52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</w:tr>
      <w:tr w:rsidR="00F87179" w:rsidRPr="00F87179" w14:paraId="6F6B0966" w14:textId="77777777" w:rsidTr="00CB4E2E">
        <w:trPr>
          <w:trHeight w:val="199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7A1FDC08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33491884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163E524D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6FE81F59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37078F32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3237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380D405D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</w:tr>
      <w:tr w:rsidR="00F87179" w:rsidRPr="00032A2E" w14:paraId="63886B09" w14:textId="77777777" w:rsidTr="00CB4E2E">
        <w:trPr>
          <w:trHeight w:val="105"/>
        </w:trPr>
        <w:tc>
          <w:tcPr>
            <w:tcW w:w="56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854712F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5A86FDE7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07C75B11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05FD4DFB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61A54F81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323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1DE7DFFB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F87179" w:rsidRPr="00F87179" w14:paraId="7690B104" w14:textId="77777777" w:rsidTr="00CB4E2E">
        <w:trPr>
          <w:trHeight w:val="199"/>
        </w:trPr>
        <w:tc>
          <w:tcPr>
            <w:tcW w:w="567" w:type="dxa"/>
            <w:vMerge w:val="restart"/>
            <w:tcBorders>
              <w:top w:val="double" w:sz="6" w:space="0" w:color="auto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37F23B9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F8A0F74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Ikastetxea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Centro</w:t>
            </w:r>
          </w:p>
        </w:tc>
        <w:tc>
          <w:tcPr>
            <w:tcW w:w="2841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E7FA52A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Ikastetxea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Centro</w:t>
            </w:r>
          </w:p>
        </w:tc>
        <w:tc>
          <w:tcPr>
            <w:tcW w:w="2841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F015CB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Ikastetxea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Centro</w:t>
            </w:r>
          </w:p>
        </w:tc>
        <w:tc>
          <w:tcPr>
            <w:tcW w:w="2841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810F46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Ikastetxea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Centro</w:t>
            </w:r>
          </w:p>
        </w:tc>
        <w:tc>
          <w:tcPr>
            <w:tcW w:w="3237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C33B417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Ikastetxea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Centro</w:t>
            </w:r>
          </w:p>
        </w:tc>
      </w:tr>
      <w:tr w:rsidR="00F87179" w:rsidRPr="00F87179" w14:paraId="5740C0A4" w14:textId="77777777" w:rsidTr="00CB4E2E">
        <w:trPr>
          <w:trHeight w:val="199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7E3DE6A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BD85B00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280EAD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9C7F078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60FB77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32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19BF633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</w:tr>
      <w:tr w:rsidR="00F87179" w:rsidRPr="00F87179" w14:paraId="68462608" w14:textId="77777777" w:rsidTr="00CB4E2E">
        <w:trPr>
          <w:trHeight w:val="199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A2B43AB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18CFF89A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7D80DA9F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3500C2F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40F03BD2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</w:t>
            </w:r>
          </w:p>
        </w:tc>
        <w:tc>
          <w:tcPr>
            <w:tcW w:w="3237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33AB79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</w:t>
            </w:r>
          </w:p>
        </w:tc>
      </w:tr>
      <w:tr w:rsidR="00F87179" w:rsidRPr="00F87179" w14:paraId="1724A69C" w14:textId="77777777" w:rsidTr="00CB4E2E">
        <w:trPr>
          <w:trHeight w:val="199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662E0261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E1E3EA6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562000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8167498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083C7D4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32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A95FD55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</w:tr>
      <w:tr w:rsidR="00F87179" w:rsidRPr="00F87179" w14:paraId="04200298" w14:textId="77777777" w:rsidTr="00CB4E2E">
        <w:trPr>
          <w:trHeight w:val="199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4186465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D05998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20A136E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7983C6D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652F6CA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  <w:tc>
          <w:tcPr>
            <w:tcW w:w="3237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7D29161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</w:tr>
      <w:tr w:rsidR="00F87179" w:rsidRPr="00F87179" w14:paraId="0C8214E4" w14:textId="77777777" w:rsidTr="00CB4E2E">
        <w:trPr>
          <w:trHeight w:val="195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5B103837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18497C43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5630C77E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28620C9C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548A7C5C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3237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5FD1BE65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</w:tr>
      <w:tr w:rsidR="00F87179" w:rsidRPr="00032A2E" w14:paraId="38ED8E3D" w14:textId="77777777" w:rsidTr="00CB4E2E">
        <w:trPr>
          <w:trHeight w:val="60"/>
        </w:trPr>
        <w:tc>
          <w:tcPr>
            <w:tcW w:w="56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682D64" w14:textId="77777777" w:rsidR="00F87179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  <w:p w14:paraId="38A248DE" w14:textId="77777777" w:rsidR="0033662E" w:rsidRPr="00032A2E" w:rsidRDefault="0033662E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44D24A16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5270F4E0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526F08C5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08B04DC7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323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6EA48775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F87179" w:rsidRPr="00F87179" w14:paraId="3C33572D" w14:textId="77777777" w:rsidTr="00CB4E2E">
        <w:trPr>
          <w:trHeight w:val="199"/>
        </w:trPr>
        <w:tc>
          <w:tcPr>
            <w:tcW w:w="567" w:type="dxa"/>
            <w:vMerge w:val="restart"/>
            <w:tcBorders>
              <w:top w:val="double" w:sz="6" w:space="0" w:color="auto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0C768205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lastRenderedPageBreak/>
              <w:t> </w:t>
            </w: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966B4B6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Ikastetxea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Centro</w:t>
            </w:r>
          </w:p>
        </w:tc>
        <w:tc>
          <w:tcPr>
            <w:tcW w:w="2841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42F7B1E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Ikastetxea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Centro</w:t>
            </w:r>
          </w:p>
        </w:tc>
        <w:tc>
          <w:tcPr>
            <w:tcW w:w="2841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C92EEF0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Ikastetxea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Centro</w:t>
            </w:r>
          </w:p>
        </w:tc>
        <w:tc>
          <w:tcPr>
            <w:tcW w:w="2841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E53A23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Ikastetxea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Centro</w:t>
            </w:r>
          </w:p>
        </w:tc>
        <w:tc>
          <w:tcPr>
            <w:tcW w:w="3237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3F43F76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Ikastetxea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Centro</w:t>
            </w:r>
          </w:p>
        </w:tc>
      </w:tr>
      <w:tr w:rsidR="00F87179" w:rsidRPr="00F87179" w14:paraId="2FB669BB" w14:textId="77777777" w:rsidTr="00CB4E2E">
        <w:trPr>
          <w:trHeight w:val="199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18A433DD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E6668F1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69D4E693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79E8D84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8A7BAF4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32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5BBC662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</w:tr>
      <w:tr w:rsidR="00F87179" w:rsidRPr="00F87179" w14:paraId="70DEB48A" w14:textId="77777777" w:rsidTr="00CB4E2E">
        <w:trPr>
          <w:trHeight w:val="199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402F365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0400F9C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34A383B4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0000546E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27B3BF21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</w:t>
            </w:r>
          </w:p>
        </w:tc>
        <w:tc>
          <w:tcPr>
            <w:tcW w:w="3237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5B80D30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</w:t>
            </w:r>
          </w:p>
        </w:tc>
      </w:tr>
      <w:tr w:rsidR="00F87179" w:rsidRPr="00F87179" w14:paraId="38B2C045" w14:textId="77777777" w:rsidTr="00CB4E2E">
        <w:trPr>
          <w:trHeight w:val="199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AC104A0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DB3695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9C9BE67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B9A722C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F1AEC74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32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6EE229D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</w:tr>
      <w:tr w:rsidR="00F87179" w:rsidRPr="00F87179" w14:paraId="14B303FD" w14:textId="77777777" w:rsidTr="00CB4E2E">
        <w:trPr>
          <w:trHeight w:val="199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3C86EBBC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F0E6EE1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7C07094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CAB9223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D1247A4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  <w:tc>
          <w:tcPr>
            <w:tcW w:w="3237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1535365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</w:tr>
      <w:tr w:rsidR="00F87179" w:rsidRPr="00F87179" w14:paraId="4C5E82B7" w14:textId="77777777" w:rsidTr="00CB4E2E">
        <w:trPr>
          <w:trHeight w:val="199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32ACC087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2862B6B0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6E0747E4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285DDA62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338FB273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3237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2ABDBF3E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</w:tr>
      <w:tr w:rsidR="00F87179" w:rsidRPr="00032A2E" w14:paraId="2F2B19CE" w14:textId="77777777" w:rsidTr="00CB4E2E">
        <w:trPr>
          <w:trHeight w:val="90"/>
        </w:trPr>
        <w:tc>
          <w:tcPr>
            <w:tcW w:w="56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0C99479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3051D8AC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4EF21BD8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392313BF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11B95DE8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3237" w:type="dxa"/>
            <w:tcBorders>
              <w:top w:val="double" w:sz="6" w:space="0" w:color="auto"/>
              <w:left w:val="nil"/>
              <w:bottom w:val="double" w:sz="6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0F5446C1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</w:tr>
      <w:tr w:rsidR="00F87179" w:rsidRPr="00F87179" w14:paraId="4A714E76" w14:textId="77777777" w:rsidTr="00CB4E2E">
        <w:trPr>
          <w:trHeight w:val="199"/>
        </w:trPr>
        <w:tc>
          <w:tcPr>
            <w:tcW w:w="567" w:type="dxa"/>
            <w:vMerge w:val="restart"/>
            <w:tcBorders>
              <w:top w:val="double" w:sz="6" w:space="0" w:color="auto"/>
              <w:left w:val="double" w:sz="6" w:space="0" w:color="auto"/>
              <w:bottom w:val="single" w:sz="8" w:space="0" w:color="000000"/>
              <w:right w:val="double" w:sz="6" w:space="0" w:color="auto"/>
            </w:tcBorders>
            <w:shd w:val="clear" w:color="auto" w:fill="auto"/>
            <w:vAlign w:val="center"/>
            <w:hideMark/>
          </w:tcPr>
          <w:p w14:paraId="2389B673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double" w:sz="6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5291F9C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Ikastetxea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Centro</w:t>
            </w:r>
          </w:p>
        </w:tc>
        <w:tc>
          <w:tcPr>
            <w:tcW w:w="2841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AE889A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Ikastetxea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Centro</w:t>
            </w:r>
          </w:p>
        </w:tc>
        <w:tc>
          <w:tcPr>
            <w:tcW w:w="2841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3BB4932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Ikastetxea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Centro</w:t>
            </w:r>
          </w:p>
        </w:tc>
        <w:tc>
          <w:tcPr>
            <w:tcW w:w="2841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2F3E76B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Ikastetxea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Centro</w:t>
            </w:r>
          </w:p>
        </w:tc>
        <w:tc>
          <w:tcPr>
            <w:tcW w:w="3237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201CF0E" w14:textId="77777777" w:rsidR="00F87179" w:rsidRPr="00032A2E" w:rsidRDefault="0007676F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Ikastetxea</w:t>
            </w:r>
            <w:r w:rsidR="00F87179"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Centro</w:t>
            </w:r>
          </w:p>
        </w:tc>
      </w:tr>
      <w:tr w:rsidR="00F87179" w:rsidRPr="00F87179" w14:paraId="78CE8AFB" w14:textId="77777777" w:rsidTr="00CB4E2E">
        <w:trPr>
          <w:trHeight w:val="199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77DBE0CD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94C13CE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06A09F14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B03828E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0B45595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32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144005C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</w:tr>
      <w:tr w:rsidR="00F87179" w:rsidRPr="00F87179" w14:paraId="74BAE9A0" w14:textId="77777777" w:rsidTr="00CB4E2E">
        <w:trPr>
          <w:trHeight w:val="199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26B6BCEA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4B7A2F0E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296C01F5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2F93CDA0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double" w:sz="6" w:space="0" w:color="auto"/>
            </w:tcBorders>
            <w:shd w:val="clear" w:color="auto" w:fill="FFFFFF"/>
            <w:vAlign w:val="center"/>
            <w:hideMark/>
          </w:tcPr>
          <w:p w14:paraId="544440C0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</w:t>
            </w:r>
          </w:p>
        </w:tc>
        <w:tc>
          <w:tcPr>
            <w:tcW w:w="3237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5974E67B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Ikaslea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</w:t>
            </w:r>
            <w:r w:rsidR="003366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Alumno o alumna</w:t>
            </w:r>
          </w:p>
        </w:tc>
      </w:tr>
      <w:tr w:rsidR="00F87179" w:rsidRPr="00F87179" w14:paraId="49C10C96" w14:textId="77777777" w:rsidTr="00CB4E2E">
        <w:trPr>
          <w:trHeight w:val="199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41A1A360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1056447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76E4DFCA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456A4D15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A1BEC7B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3237" w:type="dxa"/>
            <w:tcBorders>
              <w:top w:val="nil"/>
              <w:left w:val="double" w:sz="6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C4BF9F5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</w:tr>
      <w:tr w:rsidR="00F87179" w:rsidRPr="00F87179" w14:paraId="5F161B34" w14:textId="77777777" w:rsidTr="00CB4E2E">
        <w:trPr>
          <w:trHeight w:val="199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single" w:sz="8" w:space="0" w:color="000000"/>
              <w:right w:val="double" w:sz="6" w:space="0" w:color="auto"/>
            </w:tcBorders>
            <w:vAlign w:val="center"/>
            <w:hideMark/>
          </w:tcPr>
          <w:p w14:paraId="0E0CB581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189BD5A1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D5F4B12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3BCFB340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A1C838E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  <w:tc>
          <w:tcPr>
            <w:tcW w:w="3237" w:type="dxa"/>
            <w:tcBorders>
              <w:top w:val="nil"/>
              <w:left w:val="double" w:sz="6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  <w:hideMark/>
          </w:tcPr>
          <w:p w14:paraId="22EFA83E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</w:pPr>
            <w:proofErr w:type="spellStart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>Irakasgaia</w:t>
            </w:r>
            <w:proofErr w:type="spellEnd"/>
            <w:r w:rsidRPr="00032A2E">
              <w:rPr>
                <w:rFonts w:ascii="Arial" w:hAnsi="Arial" w:cs="Arial"/>
                <w:color w:val="000000"/>
                <w:sz w:val="16"/>
                <w:szCs w:val="16"/>
                <w:u w:val="single"/>
                <w:lang w:val="es-ES" w:eastAsia="es-ES"/>
              </w:rPr>
              <w:t xml:space="preserve"> / Asignatura</w:t>
            </w:r>
          </w:p>
        </w:tc>
      </w:tr>
      <w:tr w:rsidR="00F87179" w:rsidRPr="00F87179" w14:paraId="4979A86D" w14:textId="77777777" w:rsidTr="00CB4E2E">
        <w:trPr>
          <w:trHeight w:val="199"/>
        </w:trPr>
        <w:tc>
          <w:tcPr>
            <w:tcW w:w="567" w:type="dxa"/>
            <w:vMerge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vAlign w:val="center"/>
            <w:hideMark/>
          </w:tcPr>
          <w:p w14:paraId="6E1E7B12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</w:p>
        </w:tc>
        <w:tc>
          <w:tcPr>
            <w:tcW w:w="2841" w:type="dxa"/>
            <w:tcBorders>
              <w:top w:val="nil"/>
              <w:left w:val="nil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226451EF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7DA802FB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31874A20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2841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2E3379AE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  <w:tc>
          <w:tcPr>
            <w:tcW w:w="3237" w:type="dxa"/>
            <w:tcBorders>
              <w:top w:val="nil"/>
              <w:left w:val="double" w:sz="6" w:space="0" w:color="auto"/>
              <w:bottom w:val="double" w:sz="6" w:space="0" w:color="auto"/>
              <w:right w:val="single" w:sz="8" w:space="0" w:color="auto"/>
            </w:tcBorders>
            <w:shd w:val="clear" w:color="auto" w:fill="FFFFFF"/>
            <w:noWrap/>
            <w:vAlign w:val="bottom"/>
            <w:hideMark/>
          </w:tcPr>
          <w:p w14:paraId="07CFC9B4" w14:textId="77777777" w:rsidR="00F87179" w:rsidRPr="00032A2E" w:rsidRDefault="00F87179" w:rsidP="00F87179">
            <w:pPr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</w:pPr>
            <w:r w:rsidRPr="00032A2E">
              <w:rPr>
                <w:rFonts w:ascii="Arial" w:hAnsi="Arial" w:cs="Arial"/>
                <w:color w:val="000000"/>
                <w:sz w:val="16"/>
                <w:szCs w:val="16"/>
                <w:lang w:val="es-ES" w:eastAsia="es-ES"/>
              </w:rPr>
              <w:t> </w:t>
            </w:r>
          </w:p>
        </w:tc>
      </w:tr>
    </w:tbl>
    <w:p w14:paraId="5B3F339D" w14:textId="77777777" w:rsidR="004B34A4" w:rsidRDefault="004B34A4" w:rsidP="00D818AF">
      <w:pPr>
        <w:jc w:val="both"/>
      </w:pPr>
    </w:p>
    <w:p w14:paraId="22ABFBF5" w14:textId="77777777" w:rsidR="009A2909" w:rsidRPr="00677F47" w:rsidRDefault="009A2909" w:rsidP="009A2909">
      <w:pPr>
        <w:rPr>
          <w:rFonts w:ascii="Arial" w:hAnsi="Arial" w:cs="Arial"/>
          <w:b/>
          <w:sz w:val="18"/>
          <w:szCs w:val="18"/>
        </w:rPr>
      </w:pPr>
      <w:r w:rsidRPr="00677F47">
        <w:rPr>
          <w:rFonts w:ascii="Arial" w:hAnsi="Arial" w:cs="Arial"/>
          <w:b/>
          <w:sz w:val="18"/>
          <w:szCs w:val="18"/>
        </w:rPr>
        <w:t>SINADURAK</w:t>
      </w:r>
    </w:p>
    <w:p w14:paraId="3AEDAB63" w14:textId="77777777" w:rsidR="009A2909" w:rsidRPr="00337903" w:rsidRDefault="009A2909" w:rsidP="009A2909">
      <w:pPr>
        <w:rPr>
          <w:rFonts w:ascii="Arial" w:hAnsi="Arial" w:cs="Arial"/>
          <w:sz w:val="16"/>
          <w:szCs w:val="16"/>
        </w:rPr>
      </w:pPr>
    </w:p>
    <w:tbl>
      <w:tblPr>
        <w:tblW w:w="15168" w:type="dxa"/>
        <w:tblInd w:w="-497" w:type="dxa"/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70"/>
        <w:gridCol w:w="3119"/>
        <w:gridCol w:w="6379"/>
      </w:tblGrid>
      <w:tr w:rsidR="009A2909" w:rsidRPr="00FE70E7" w14:paraId="7A182A4D" w14:textId="77777777" w:rsidTr="00032A2E">
        <w:tc>
          <w:tcPr>
            <w:tcW w:w="5670" w:type="dxa"/>
          </w:tcPr>
          <w:p w14:paraId="4AD4D672" w14:textId="77777777" w:rsidR="009A2909" w:rsidRPr="00FE70E7" w:rsidRDefault="000E36EA" w:rsidP="000E36EA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Ikastetxeko z</w:t>
            </w:r>
            <w:r w:rsidR="009A2909" w:rsidRPr="00FE70E7">
              <w:rPr>
                <w:rFonts w:ascii="Arial" w:hAnsi="Arial" w:cs="Arial"/>
                <w:sz w:val="18"/>
                <w:szCs w:val="18"/>
              </w:rPr>
              <w:t>uzendaria</w:t>
            </w:r>
            <w:r w:rsidR="009A2909">
              <w:rPr>
                <w:rFonts w:ascii="Arial" w:hAnsi="Arial" w:cs="Arial"/>
                <w:sz w:val="18"/>
                <w:szCs w:val="18"/>
              </w:rPr>
              <w:t xml:space="preserve">  - 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Director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o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directora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9A2909" w:rsidRPr="00FE70E7">
              <w:rPr>
                <w:rFonts w:ascii="Arial" w:hAnsi="Arial" w:cs="Arial"/>
                <w:sz w:val="18"/>
                <w:szCs w:val="18"/>
              </w:rPr>
              <w:t xml:space="preserve">del </w:t>
            </w:r>
            <w:proofErr w:type="spellStart"/>
            <w:r w:rsidR="009A2909" w:rsidRPr="00FE70E7">
              <w:rPr>
                <w:rFonts w:ascii="Arial" w:hAnsi="Arial" w:cs="Arial"/>
                <w:sz w:val="18"/>
                <w:szCs w:val="18"/>
              </w:rPr>
              <w:t>Centro</w:t>
            </w:r>
            <w:proofErr w:type="spellEnd"/>
          </w:p>
        </w:tc>
        <w:tc>
          <w:tcPr>
            <w:tcW w:w="3119" w:type="dxa"/>
          </w:tcPr>
          <w:p w14:paraId="6233B951" w14:textId="63A6A1A7" w:rsidR="009A2909" w:rsidRPr="00FE70E7" w:rsidRDefault="00911E9F" w:rsidP="00911E9F">
            <w:pPr>
              <w:tabs>
                <w:tab w:val="left" w:pos="945"/>
                <w:tab w:val="center" w:pos="1489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ab/>
              <w:t>Oniritzia BiziLab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="009A2909">
              <w:rPr>
                <w:rFonts w:ascii="Arial" w:hAnsi="Arial" w:cs="Arial"/>
                <w:sz w:val="18"/>
                <w:szCs w:val="18"/>
              </w:rPr>
              <w:t xml:space="preserve">VºBº </w:t>
            </w:r>
            <w:r w:rsidR="009A2909" w:rsidRPr="00FE70E7">
              <w:rPr>
                <w:rFonts w:ascii="Arial" w:hAnsi="Arial" w:cs="Arial"/>
                <w:sz w:val="18"/>
                <w:szCs w:val="18"/>
              </w:rPr>
              <w:t>B</w:t>
            </w:r>
            <w:r w:rsidR="00276E9A">
              <w:rPr>
                <w:rFonts w:ascii="Arial" w:hAnsi="Arial" w:cs="Arial"/>
                <w:sz w:val="18"/>
                <w:szCs w:val="18"/>
              </w:rPr>
              <w:t>iziLab</w:t>
            </w:r>
          </w:p>
        </w:tc>
        <w:tc>
          <w:tcPr>
            <w:tcW w:w="6379" w:type="dxa"/>
          </w:tcPr>
          <w:p w14:paraId="75593376" w14:textId="16F6746C" w:rsidR="009A2909" w:rsidRPr="00FE70E7" w:rsidRDefault="009A2909" w:rsidP="009A290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F08DF">
              <w:rPr>
                <w:rFonts w:ascii="Arial" w:hAnsi="Arial" w:cs="Arial"/>
                <w:sz w:val="18"/>
                <w:szCs w:val="18"/>
              </w:rPr>
              <w:t>Zeinu</w:t>
            </w:r>
            <w:r w:rsidR="000E36EA">
              <w:rPr>
                <w:rFonts w:ascii="Arial" w:hAnsi="Arial" w:cs="Arial"/>
                <w:sz w:val="18"/>
                <w:szCs w:val="18"/>
              </w:rPr>
              <w:t>-</w:t>
            </w:r>
            <w:r w:rsidR="00911E9F">
              <w:rPr>
                <w:rFonts w:ascii="Arial" w:hAnsi="Arial" w:cs="Arial"/>
                <w:sz w:val="18"/>
                <w:szCs w:val="18"/>
              </w:rPr>
              <w:t>hizkuntza</w:t>
            </w:r>
            <w:r w:rsidR="004021FF">
              <w:rPr>
                <w:rFonts w:ascii="Arial" w:hAnsi="Arial" w:cs="Arial"/>
                <w:sz w:val="18"/>
                <w:szCs w:val="18"/>
              </w:rPr>
              <w:t xml:space="preserve"> Interpretea / </w:t>
            </w:r>
            <w:proofErr w:type="spellStart"/>
            <w:r w:rsidR="004021FF">
              <w:rPr>
                <w:rFonts w:ascii="Arial" w:hAnsi="Arial" w:cs="Arial"/>
                <w:sz w:val="18"/>
                <w:szCs w:val="18"/>
              </w:rPr>
              <w:t>Inté</w:t>
            </w:r>
            <w:r w:rsidRPr="005F08DF">
              <w:rPr>
                <w:rFonts w:ascii="Arial" w:hAnsi="Arial" w:cs="Arial"/>
                <w:sz w:val="18"/>
                <w:szCs w:val="18"/>
              </w:rPr>
              <w:t>rprete</w:t>
            </w:r>
            <w:proofErr w:type="spellEnd"/>
            <w:r w:rsidRPr="005F08DF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5F08DF">
              <w:rPr>
                <w:rFonts w:ascii="Arial" w:hAnsi="Arial" w:cs="Arial"/>
                <w:sz w:val="18"/>
                <w:szCs w:val="18"/>
              </w:rPr>
              <w:t>Lengua</w:t>
            </w:r>
            <w:proofErr w:type="spellEnd"/>
            <w:r w:rsidRPr="005F08DF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</w:rPr>
              <w:t>d</w:t>
            </w:r>
            <w:r w:rsidRPr="005F08DF">
              <w:rPr>
                <w:rFonts w:ascii="Arial" w:hAnsi="Arial" w:cs="Arial"/>
                <w:sz w:val="18"/>
                <w:szCs w:val="18"/>
              </w:rPr>
              <w:t xml:space="preserve">e </w:t>
            </w:r>
            <w:proofErr w:type="spellStart"/>
            <w:r w:rsidRPr="005F08DF">
              <w:rPr>
                <w:rFonts w:ascii="Arial" w:hAnsi="Arial" w:cs="Arial"/>
                <w:sz w:val="18"/>
                <w:szCs w:val="18"/>
              </w:rPr>
              <w:t>Signos</w:t>
            </w:r>
            <w:proofErr w:type="spellEnd"/>
          </w:p>
        </w:tc>
      </w:tr>
      <w:tr w:rsidR="009A2909" w:rsidRPr="00FE70E7" w14:paraId="298E324D" w14:textId="77777777" w:rsidTr="00032A2E">
        <w:tc>
          <w:tcPr>
            <w:tcW w:w="5670" w:type="dxa"/>
          </w:tcPr>
          <w:p w14:paraId="0C1BD6AB" w14:textId="77777777" w:rsidR="009A2909" w:rsidRPr="00FE70E7" w:rsidRDefault="009A2909" w:rsidP="009A2909">
            <w:pPr>
              <w:rPr>
                <w:rFonts w:ascii="Arial" w:hAnsi="Arial" w:cs="Arial"/>
              </w:rPr>
            </w:pPr>
          </w:p>
          <w:p w14:paraId="230719FE" w14:textId="77777777" w:rsidR="009A2909" w:rsidRPr="00FE70E7" w:rsidRDefault="009A2909" w:rsidP="009A2909">
            <w:pPr>
              <w:rPr>
                <w:rFonts w:ascii="Arial" w:hAnsi="Arial" w:cs="Arial"/>
              </w:rPr>
            </w:pPr>
          </w:p>
        </w:tc>
        <w:tc>
          <w:tcPr>
            <w:tcW w:w="3119" w:type="dxa"/>
          </w:tcPr>
          <w:p w14:paraId="627CDDC5" w14:textId="77777777" w:rsidR="009A2909" w:rsidRPr="00FE70E7" w:rsidRDefault="009A2909" w:rsidP="009A2909">
            <w:pPr>
              <w:rPr>
                <w:rFonts w:ascii="Arial" w:hAnsi="Arial" w:cs="Arial"/>
              </w:rPr>
            </w:pPr>
          </w:p>
        </w:tc>
        <w:tc>
          <w:tcPr>
            <w:tcW w:w="6379" w:type="dxa"/>
          </w:tcPr>
          <w:p w14:paraId="6B54A6C1" w14:textId="77777777" w:rsidR="009A2909" w:rsidRPr="00FE70E7" w:rsidRDefault="009A2909" w:rsidP="009A2909">
            <w:pPr>
              <w:rPr>
                <w:rFonts w:ascii="Arial" w:hAnsi="Arial" w:cs="Arial"/>
              </w:rPr>
            </w:pPr>
          </w:p>
        </w:tc>
      </w:tr>
    </w:tbl>
    <w:p w14:paraId="4F2C74EF" w14:textId="77777777" w:rsidR="004021FF" w:rsidRDefault="004021FF" w:rsidP="00D818AF">
      <w:pPr>
        <w:jc w:val="both"/>
      </w:pPr>
    </w:p>
    <w:p w14:paraId="778EE12B" w14:textId="77777777" w:rsidR="004021FF" w:rsidRPr="004021FF" w:rsidRDefault="004021FF" w:rsidP="004021FF"/>
    <w:p w14:paraId="3F61217D" w14:textId="77777777" w:rsidR="004021FF" w:rsidRPr="004021FF" w:rsidRDefault="004021FF" w:rsidP="004021FF"/>
    <w:p w14:paraId="0C4E7D6C" w14:textId="77777777" w:rsidR="004021FF" w:rsidRPr="004021FF" w:rsidRDefault="004021FF" w:rsidP="004021FF"/>
    <w:sectPr w:rsidR="004021FF" w:rsidRPr="004021FF" w:rsidSect="004B34A4">
      <w:pgSz w:w="16840" w:h="11907" w:orient="landscape" w:code="9"/>
      <w:pgMar w:top="1134" w:right="1418" w:bottom="1134" w:left="1418" w:header="720" w:footer="79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123FC" w14:textId="77777777" w:rsidR="00EA192D" w:rsidRDefault="00EA192D">
      <w:r>
        <w:separator/>
      </w:r>
    </w:p>
  </w:endnote>
  <w:endnote w:type="continuationSeparator" w:id="0">
    <w:p w14:paraId="7AB0743A" w14:textId="77777777" w:rsidR="00EA192D" w:rsidRDefault="00EA19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D18121" w14:textId="77777777" w:rsidR="004E3417" w:rsidRDefault="004E3417" w:rsidP="004E3417">
    <w:pPr>
      <w:pStyle w:val="Orri-oina"/>
      <w:jc w:val="center"/>
      <w:rPr>
        <w:rFonts w:ascii="Arial" w:hAnsi="Arial"/>
        <w:sz w:val="13"/>
      </w:rPr>
    </w:pPr>
    <w:r>
      <w:rPr>
        <w:rFonts w:ascii="Arial" w:hAnsi="Arial"/>
        <w:sz w:val="13"/>
      </w:rPr>
      <w:t xml:space="preserve">Donostia - San </w:t>
    </w:r>
    <w:proofErr w:type="spellStart"/>
    <w:r>
      <w:rPr>
        <w:rFonts w:ascii="Arial" w:hAnsi="Arial"/>
        <w:sz w:val="13"/>
      </w:rPr>
      <w:t>Sebastián</w:t>
    </w:r>
    <w:proofErr w:type="spellEnd"/>
    <w:r>
      <w:rPr>
        <w:rFonts w:ascii="Arial" w:hAnsi="Arial"/>
        <w:sz w:val="13"/>
      </w:rPr>
      <w:t>, 1 –  01010 VITORIA-GASTEIZ</w:t>
    </w:r>
  </w:p>
  <w:p w14:paraId="6E53B2F1" w14:textId="77777777" w:rsidR="004E3417" w:rsidRDefault="004E3417" w:rsidP="004E3417">
    <w:pPr>
      <w:pStyle w:val="Orri-oina"/>
      <w:jc w:val="center"/>
      <w:rPr>
        <w:rFonts w:ascii="Arial" w:hAnsi="Arial"/>
        <w:sz w:val="13"/>
      </w:rPr>
    </w:pPr>
    <w:r>
      <w:rPr>
        <w:rFonts w:ascii="Arial" w:hAnsi="Arial"/>
        <w:sz w:val="13"/>
      </w:rPr>
      <w:t xml:space="preserve"> </w:t>
    </w:r>
    <w:proofErr w:type="spellStart"/>
    <w:r>
      <w:rPr>
        <w:rFonts w:ascii="Arial" w:hAnsi="Arial"/>
        <w:sz w:val="13"/>
      </w:rPr>
      <w:t>tef</w:t>
    </w:r>
    <w:proofErr w:type="spellEnd"/>
    <w:r>
      <w:rPr>
        <w:rFonts w:ascii="Arial" w:hAnsi="Arial"/>
        <w:sz w:val="13"/>
      </w:rPr>
      <w:t xml:space="preserve">. 945 01 83 </w:t>
    </w:r>
    <w:r w:rsidRPr="00F53134">
      <w:rPr>
        <w:rFonts w:ascii="Arial" w:hAnsi="Arial"/>
        <w:sz w:val="13"/>
      </w:rPr>
      <w:t>40– e-</w:t>
    </w:r>
    <w:proofErr w:type="spellStart"/>
    <w:r w:rsidRPr="00F53134">
      <w:rPr>
        <w:rFonts w:ascii="Arial" w:hAnsi="Arial"/>
        <w:sz w:val="13"/>
      </w:rPr>
      <w:t>mail</w:t>
    </w:r>
    <w:proofErr w:type="spellEnd"/>
    <w:r w:rsidRPr="00F53134">
      <w:rPr>
        <w:rFonts w:ascii="Arial" w:hAnsi="Arial"/>
        <w:sz w:val="13"/>
      </w:rPr>
      <w:t xml:space="preserve"> </w:t>
    </w:r>
    <w:hyperlink r:id="rId1" w:history="1">
      <w:r w:rsidR="00E93456" w:rsidRPr="00F53134">
        <w:rPr>
          <w:rStyle w:val="Hiperesteka"/>
          <w:rFonts w:ascii="Arial" w:hAnsi="Arial"/>
          <w:sz w:val="13"/>
        </w:rPr>
        <w:t>huisvedu@euskadi.eus</w:t>
      </w:r>
    </w:hyperlink>
  </w:p>
  <w:p w14:paraId="1C04AD3B" w14:textId="77777777" w:rsidR="00E93456" w:rsidRDefault="00E93456" w:rsidP="004E3417">
    <w:pPr>
      <w:pStyle w:val="Orri-oina"/>
      <w:jc w:val="center"/>
      <w:rPr>
        <w:rFonts w:ascii="Arial" w:hAnsi="Arial"/>
        <w:sz w:val="13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A18234" w14:textId="77777777" w:rsidR="00CA7749" w:rsidRDefault="00CA7749">
    <w:pPr>
      <w:pStyle w:val="Orri-oina"/>
      <w:tabs>
        <w:tab w:val="clear" w:pos="9071"/>
      </w:tabs>
      <w:jc w:val="center"/>
      <w:rPr>
        <w:rFonts w:ascii="Arial" w:hAnsi="Arial"/>
        <w:sz w:val="13"/>
      </w:rPr>
    </w:pPr>
    <w:r>
      <w:rPr>
        <w:rFonts w:ascii="Arial" w:hAnsi="Arial"/>
        <w:sz w:val="13"/>
      </w:rPr>
      <w:t xml:space="preserve">Donostia - San </w:t>
    </w:r>
    <w:proofErr w:type="spellStart"/>
    <w:r>
      <w:rPr>
        <w:rFonts w:ascii="Arial" w:hAnsi="Arial"/>
        <w:sz w:val="13"/>
      </w:rPr>
      <w:t>Sebastián</w:t>
    </w:r>
    <w:proofErr w:type="spellEnd"/>
    <w:r>
      <w:rPr>
        <w:rFonts w:ascii="Arial" w:hAnsi="Arial"/>
        <w:sz w:val="13"/>
      </w:rPr>
      <w:t>, 1 –  01010 VITORIA-GASTEIZ</w:t>
    </w:r>
  </w:p>
  <w:p w14:paraId="730CFFB2" w14:textId="77777777" w:rsidR="00CA7749" w:rsidRDefault="00CA7749">
    <w:pPr>
      <w:pStyle w:val="Orri-oina"/>
      <w:tabs>
        <w:tab w:val="clear" w:pos="9071"/>
      </w:tabs>
      <w:jc w:val="center"/>
      <w:rPr>
        <w:rFonts w:ascii="Arial" w:hAnsi="Arial"/>
        <w:sz w:val="13"/>
      </w:rPr>
    </w:pPr>
    <w:r>
      <w:rPr>
        <w:rFonts w:ascii="Arial" w:hAnsi="Arial"/>
        <w:sz w:val="13"/>
      </w:rPr>
      <w:t xml:space="preserve"> </w:t>
    </w:r>
    <w:proofErr w:type="spellStart"/>
    <w:r>
      <w:rPr>
        <w:rFonts w:ascii="Arial" w:hAnsi="Arial"/>
        <w:sz w:val="13"/>
      </w:rPr>
      <w:t>tef</w:t>
    </w:r>
    <w:proofErr w:type="spellEnd"/>
    <w:r>
      <w:rPr>
        <w:rFonts w:ascii="Arial" w:hAnsi="Arial"/>
        <w:sz w:val="13"/>
      </w:rPr>
      <w:t>. 945 01 83 40 – Fax 945 01 83 36 – e-</w:t>
    </w:r>
    <w:proofErr w:type="spellStart"/>
    <w:r>
      <w:rPr>
        <w:rFonts w:ascii="Arial" w:hAnsi="Arial"/>
        <w:sz w:val="13"/>
      </w:rPr>
      <w:t>mail</w:t>
    </w:r>
    <w:proofErr w:type="spellEnd"/>
    <w:r>
      <w:rPr>
        <w:rFonts w:ascii="Arial" w:hAnsi="Arial"/>
        <w:sz w:val="13"/>
      </w:rPr>
      <w:t xml:space="preserve"> huisvedu@ej-gv.es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572A21" w14:textId="77777777" w:rsidR="00EA192D" w:rsidRDefault="00EA192D">
      <w:r>
        <w:separator/>
      </w:r>
    </w:p>
  </w:footnote>
  <w:footnote w:type="continuationSeparator" w:id="0">
    <w:p w14:paraId="70D8F67C" w14:textId="77777777" w:rsidR="00EA192D" w:rsidRDefault="00EA19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3F60E" w14:textId="77777777" w:rsidR="00CA7749" w:rsidRDefault="00CA7749">
    <w:pPr>
      <w:pStyle w:val="Goiburua"/>
      <w:jc w:val="center"/>
    </w:pPr>
    <w:r>
      <w:rPr>
        <w:noProof/>
      </w:rPr>
      <w:object w:dxaOrig="11549" w:dyaOrig="1410" w14:anchorId="570C0B3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98pt;height:25.5pt" fillcolor="window">
          <v:imagedata r:id="rId1" o:title=""/>
        </v:shape>
        <o:OLEObject Type="Embed" ProgID="MSPhotoEd.3" ShapeID="_x0000_i1025" DrawAspect="Content" ObjectID="_1845538980" r:id="rId2"/>
      </w:object>
    </w:r>
  </w:p>
  <w:p w14:paraId="328399BC" w14:textId="77777777" w:rsidR="00CA7749" w:rsidRDefault="00CA7749" w:rsidP="004B34A4">
    <w:pPr>
      <w:pStyle w:val="Goiburua"/>
      <w:tabs>
        <w:tab w:val="right" w:pos="9923"/>
      </w:tabs>
      <w:ind w:right="-142"/>
      <w:jc w:val="center"/>
      <w:rPr>
        <w:rFonts w:ascii="Arial" w:hAnsi="Arial"/>
        <w:sz w:val="16"/>
      </w:rPr>
    </w:pPr>
  </w:p>
  <w:p w14:paraId="7DAD96DD" w14:textId="087E31AF" w:rsidR="00CA7749" w:rsidRPr="00324A0B" w:rsidRDefault="00CA7749" w:rsidP="004B34A4">
    <w:pPr>
      <w:jc w:val="center"/>
      <w:rPr>
        <w:rFonts w:ascii="Arial" w:hAnsi="Arial" w:cs="Arial"/>
        <w:b/>
        <w:sz w:val="22"/>
        <w:szCs w:val="22"/>
      </w:rPr>
    </w:pPr>
    <w:r w:rsidRPr="00324A0B">
      <w:rPr>
        <w:rStyle w:val="spanhizkunaukeratua"/>
        <w:rFonts w:ascii="Arial" w:hAnsi="Arial" w:cs="Arial"/>
        <w:b/>
        <w:sz w:val="22"/>
        <w:szCs w:val="22"/>
      </w:rPr>
      <w:t>ZEINU-</w:t>
    </w:r>
    <w:r w:rsidR="00E64093">
      <w:rPr>
        <w:rStyle w:val="spanhizkunaukeratua"/>
        <w:rFonts w:ascii="Arial" w:hAnsi="Arial" w:cs="Arial"/>
        <w:b/>
        <w:sz w:val="22"/>
        <w:szCs w:val="22"/>
      </w:rPr>
      <w:t>HIZKUNTZA</w:t>
    </w:r>
    <w:r w:rsidRPr="00324A0B">
      <w:rPr>
        <w:rStyle w:val="spanhizkunaukeratua"/>
        <w:rFonts w:ascii="Arial" w:hAnsi="Arial" w:cs="Arial"/>
        <w:b/>
        <w:sz w:val="22"/>
        <w:szCs w:val="22"/>
      </w:rPr>
      <w:t xml:space="preserve"> INTERPRETEA</w:t>
    </w:r>
    <w:r w:rsidRPr="00324A0B">
      <w:rPr>
        <w:rFonts w:ascii="Arial" w:hAnsi="Arial" w:cs="Arial"/>
        <w:b/>
        <w:sz w:val="22"/>
        <w:szCs w:val="22"/>
      </w:rPr>
      <w:t xml:space="preserve"> / </w:t>
    </w:r>
    <w:r w:rsidRPr="00324A0B">
      <w:rPr>
        <w:rStyle w:val="spanhizkunaukeratua"/>
        <w:rFonts w:ascii="Arial" w:hAnsi="Arial" w:cs="Arial"/>
        <w:b/>
        <w:sz w:val="22"/>
        <w:szCs w:val="22"/>
      </w:rPr>
      <w:t>INTERPRETE LENGUA DE SIGNOS</w:t>
    </w:r>
  </w:p>
  <w:p w14:paraId="078186C3" w14:textId="456854C0" w:rsidR="00324A0B" w:rsidRPr="00324A0B" w:rsidRDefault="00F2090D" w:rsidP="00324A0B">
    <w:pPr>
      <w:jc w:val="center"/>
      <w:rPr>
        <w:rFonts w:ascii="Arial" w:hAnsi="Arial" w:cs="Arial"/>
        <w:b/>
        <w:sz w:val="22"/>
        <w:szCs w:val="22"/>
        <w:lang w:val="es-ES_tradnl" w:eastAsia="es-ES"/>
      </w:rPr>
    </w:pPr>
    <w:r>
      <w:rPr>
        <w:rFonts w:ascii="Arial" w:hAnsi="Arial" w:cs="Arial"/>
        <w:b/>
        <w:sz w:val="22"/>
        <w:szCs w:val="22"/>
      </w:rPr>
      <w:t>2026-27</w:t>
    </w:r>
    <w:r w:rsidR="000E36EA">
      <w:rPr>
        <w:rFonts w:ascii="Arial" w:hAnsi="Arial" w:cs="Arial"/>
        <w:b/>
        <w:sz w:val="22"/>
        <w:szCs w:val="22"/>
      </w:rPr>
      <w:t xml:space="preserve"> IKASTURTEA / CURSO 202</w:t>
    </w:r>
    <w:r>
      <w:rPr>
        <w:rFonts w:ascii="Arial" w:hAnsi="Arial" w:cs="Arial"/>
        <w:b/>
        <w:sz w:val="22"/>
        <w:szCs w:val="22"/>
      </w:rPr>
      <w:t>6-27</w:t>
    </w:r>
  </w:p>
  <w:p w14:paraId="0F1B9EAA" w14:textId="77777777" w:rsidR="00CA7749" w:rsidRPr="00F85871" w:rsidRDefault="00CA7749" w:rsidP="00324A0B">
    <w:pPr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252FD" w14:textId="77777777" w:rsidR="00CA7749" w:rsidRDefault="00CA7749" w:rsidP="009D447C">
    <w:pPr>
      <w:pStyle w:val="Goiburua"/>
      <w:tabs>
        <w:tab w:val="right" w:pos="9923"/>
      </w:tabs>
      <w:ind w:right="-142"/>
      <w:jc w:val="center"/>
      <w:rPr>
        <w:rFonts w:ascii="Arial" w:hAnsi="Arial"/>
        <w:sz w:val="16"/>
      </w:rPr>
    </w:pPr>
    <w:r>
      <w:rPr>
        <w:rFonts w:ascii="Arial" w:hAnsi="Arial"/>
        <w:noProof/>
        <w:sz w:val="16"/>
      </w:rPr>
      <w:object w:dxaOrig="18028" w:dyaOrig="2235" w14:anchorId="18E0C0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7.75pt;height:36.75pt" fillcolor="window">
          <v:imagedata r:id="rId1" o:title=""/>
        </v:shape>
        <o:OLEObject Type="Embed" ProgID="MSPhotoEd.3" ShapeID="_x0000_i1026" DrawAspect="Content" ObjectID="_1845538981" r:id="rId2"/>
      </w:object>
    </w:r>
  </w:p>
  <w:p w14:paraId="14887B4A" w14:textId="77777777" w:rsidR="00CA7749" w:rsidRDefault="00CA7749" w:rsidP="009D447C">
    <w:pPr>
      <w:pStyle w:val="Goiburua"/>
      <w:tabs>
        <w:tab w:val="right" w:pos="9923"/>
      </w:tabs>
      <w:ind w:right="-142"/>
      <w:jc w:val="center"/>
      <w:rPr>
        <w:rFonts w:ascii="Arial" w:hAnsi="Arial"/>
        <w:sz w:val="16"/>
      </w:rPr>
    </w:pPr>
  </w:p>
  <w:p w14:paraId="52EE8E30" w14:textId="77777777" w:rsidR="00CA7749" w:rsidRDefault="00CA7749" w:rsidP="009D447C">
    <w:pPr>
      <w:pStyle w:val="Goiburua"/>
      <w:tabs>
        <w:tab w:val="right" w:pos="9923"/>
      </w:tabs>
      <w:ind w:right="-142"/>
      <w:jc w:val="center"/>
      <w:rPr>
        <w:rFonts w:ascii="Arial" w:hAnsi="Arial"/>
        <w:sz w:val="16"/>
      </w:rPr>
    </w:pPr>
  </w:p>
  <w:p w14:paraId="24D1B7A5" w14:textId="77777777" w:rsidR="00CA7749" w:rsidRPr="00C00B07" w:rsidRDefault="00CA7749" w:rsidP="002731B9">
    <w:pPr>
      <w:jc w:val="center"/>
      <w:rPr>
        <w:rFonts w:ascii="Arial" w:hAnsi="Arial" w:cs="Arial"/>
        <w:b/>
        <w:sz w:val="22"/>
        <w:szCs w:val="22"/>
      </w:rPr>
    </w:pPr>
    <w:r w:rsidRPr="00C00B07">
      <w:rPr>
        <w:rFonts w:ascii="Arial" w:hAnsi="Arial" w:cs="Arial"/>
        <w:b/>
        <w:sz w:val="22"/>
        <w:szCs w:val="22"/>
      </w:rPr>
      <w:t>HEZKUNTZA LAGUNTZAKO ESPEZIALISTA / ESPECIALISTA DE APOYO EDUCATIVO</w:t>
    </w:r>
  </w:p>
  <w:p w14:paraId="1C7EFBD3" w14:textId="77777777" w:rsidR="00CA7749" w:rsidRPr="00C00B07" w:rsidRDefault="00CA7749" w:rsidP="002731B9">
    <w:pPr>
      <w:jc w:val="center"/>
      <w:rPr>
        <w:rFonts w:ascii="Arial" w:hAnsi="Arial" w:cs="Arial"/>
        <w:b/>
        <w:sz w:val="22"/>
        <w:szCs w:val="22"/>
      </w:rPr>
    </w:pPr>
    <w:r w:rsidRPr="00C00B07">
      <w:rPr>
        <w:rFonts w:ascii="Arial" w:hAnsi="Arial" w:cs="Arial"/>
        <w:b/>
        <w:sz w:val="22"/>
        <w:szCs w:val="22"/>
      </w:rPr>
      <w:t>2012-2013 IKASTURTEA / CURSO 2012-2013</w:t>
    </w:r>
  </w:p>
  <w:p w14:paraId="4E8FA10C" w14:textId="77777777" w:rsidR="00CA7749" w:rsidRDefault="00CA7749" w:rsidP="009D447C">
    <w:pPr>
      <w:pStyle w:val="Goiburua"/>
      <w:tabs>
        <w:tab w:val="right" w:pos="9923"/>
      </w:tabs>
      <w:ind w:right="-142"/>
      <w:jc w:val="center"/>
      <w:rPr>
        <w:rFonts w:ascii="Arial" w:hAnsi="Arial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E64462"/>
    <w:multiLevelType w:val="hybridMultilevel"/>
    <w:tmpl w:val="CBD8D846"/>
    <w:lvl w:ilvl="0" w:tplc="E3F49D2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4675C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B7AEC5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FB495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B06A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4076F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A82680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7E4D1C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A4297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DA1F83"/>
    <w:multiLevelType w:val="hybridMultilevel"/>
    <w:tmpl w:val="3886B7FE"/>
    <w:lvl w:ilvl="0" w:tplc="AEC06D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FB84C3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DF259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6BA16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B726A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BBEA8BC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2E276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4CA678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866E3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98505435">
    <w:abstractNumId w:val="1"/>
  </w:num>
  <w:num w:numId="2" w16cid:durableId="2108231285">
    <w:abstractNumId w:val="0"/>
  </w:num>
  <w:num w:numId="3" w16cid:durableId="44847197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447C"/>
    <w:rsid w:val="00020199"/>
    <w:rsid w:val="00032A2E"/>
    <w:rsid w:val="00041F6D"/>
    <w:rsid w:val="0007676F"/>
    <w:rsid w:val="000950A5"/>
    <w:rsid w:val="000A5868"/>
    <w:rsid w:val="000D28B8"/>
    <w:rsid w:val="000E22D8"/>
    <w:rsid w:val="000E36EA"/>
    <w:rsid w:val="00105DB4"/>
    <w:rsid w:val="00124599"/>
    <w:rsid w:val="00162255"/>
    <w:rsid w:val="0017420D"/>
    <w:rsid w:val="00196BF3"/>
    <w:rsid w:val="001D3869"/>
    <w:rsid w:val="001D55E8"/>
    <w:rsid w:val="001E67D7"/>
    <w:rsid w:val="001E6D56"/>
    <w:rsid w:val="001F6BCC"/>
    <w:rsid w:val="002065E1"/>
    <w:rsid w:val="00214367"/>
    <w:rsid w:val="00217324"/>
    <w:rsid w:val="00251957"/>
    <w:rsid w:val="00263C2A"/>
    <w:rsid w:val="002731B9"/>
    <w:rsid w:val="00276E9A"/>
    <w:rsid w:val="002A46E8"/>
    <w:rsid w:val="002B1570"/>
    <w:rsid w:val="002E1175"/>
    <w:rsid w:val="002F6658"/>
    <w:rsid w:val="00324A0B"/>
    <w:rsid w:val="0033662E"/>
    <w:rsid w:val="00337903"/>
    <w:rsid w:val="003605A0"/>
    <w:rsid w:val="00374FAF"/>
    <w:rsid w:val="003C1EBA"/>
    <w:rsid w:val="003F4193"/>
    <w:rsid w:val="004021FF"/>
    <w:rsid w:val="004B1C2A"/>
    <w:rsid w:val="004B34A4"/>
    <w:rsid w:val="004C7A91"/>
    <w:rsid w:val="004D7720"/>
    <w:rsid w:val="004E26B9"/>
    <w:rsid w:val="004E3417"/>
    <w:rsid w:val="004E38B0"/>
    <w:rsid w:val="005167C2"/>
    <w:rsid w:val="0054527C"/>
    <w:rsid w:val="00560C42"/>
    <w:rsid w:val="005A4ABF"/>
    <w:rsid w:val="005A5F4A"/>
    <w:rsid w:val="005F08DF"/>
    <w:rsid w:val="005F3067"/>
    <w:rsid w:val="00677F47"/>
    <w:rsid w:val="00697479"/>
    <w:rsid w:val="006A48A9"/>
    <w:rsid w:val="006A7AD1"/>
    <w:rsid w:val="006E1B55"/>
    <w:rsid w:val="006E6CB9"/>
    <w:rsid w:val="00731709"/>
    <w:rsid w:val="007A3370"/>
    <w:rsid w:val="007C4DB0"/>
    <w:rsid w:val="007D0D74"/>
    <w:rsid w:val="00814246"/>
    <w:rsid w:val="0086794E"/>
    <w:rsid w:val="00911E9F"/>
    <w:rsid w:val="009542C3"/>
    <w:rsid w:val="009A2909"/>
    <w:rsid w:val="009A3F34"/>
    <w:rsid w:val="009B3C21"/>
    <w:rsid w:val="009D447C"/>
    <w:rsid w:val="00A1703E"/>
    <w:rsid w:val="00A479B9"/>
    <w:rsid w:val="00A65BD0"/>
    <w:rsid w:val="00A66FE8"/>
    <w:rsid w:val="00A9589A"/>
    <w:rsid w:val="00AA51A7"/>
    <w:rsid w:val="00AC4A27"/>
    <w:rsid w:val="00AE79DA"/>
    <w:rsid w:val="00B2194D"/>
    <w:rsid w:val="00B4003F"/>
    <w:rsid w:val="00B521B3"/>
    <w:rsid w:val="00B73DF4"/>
    <w:rsid w:val="00BB0313"/>
    <w:rsid w:val="00BC486D"/>
    <w:rsid w:val="00BE2351"/>
    <w:rsid w:val="00BF4774"/>
    <w:rsid w:val="00C00B07"/>
    <w:rsid w:val="00C3489D"/>
    <w:rsid w:val="00C534A1"/>
    <w:rsid w:val="00C60A8C"/>
    <w:rsid w:val="00C66385"/>
    <w:rsid w:val="00C717AE"/>
    <w:rsid w:val="00CA74F1"/>
    <w:rsid w:val="00CA7749"/>
    <w:rsid w:val="00CB4E2E"/>
    <w:rsid w:val="00CD36CD"/>
    <w:rsid w:val="00D45418"/>
    <w:rsid w:val="00D61DB4"/>
    <w:rsid w:val="00D818AF"/>
    <w:rsid w:val="00DB12A8"/>
    <w:rsid w:val="00DC2F52"/>
    <w:rsid w:val="00E30FA1"/>
    <w:rsid w:val="00E64093"/>
    <w:rsid w:val="00E714BB"/>
    <w:rsid w:val="00E92077"/>
    <w:rsid w:val="00E93456"/>
    <w:rsid w:val="00EA192D"/>
    <w:rsid w:val="00EA42DC"/>
    <w:rsid w:val="00EE1E96"/>
    <w:rsid w:val="00EF4065"/>
    <w:rsid w:val="00F2090D"/>
    <w:rsid w:val="00F53134"/>
    <w:rsid w:val="00F55A60"/>
    <w:rsid w:val="00F85871"/>
    <w:rsid w:val="00F87179"/>
    <w:rsid w:val="00FB3AE2"/>
    <w:rsid w:val="00FE7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9C18ABA"/>
  <w15:chartTrackingRefBased/>
  <w15:docId w15:val="{3B18467F-709C-4BFC-933C-C7BEA912F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a">
    <w:name w:val="Normal"/>
    <w:qFormat/>
    <w:rPr>
      <w:lang w:val="eu-ES" w:eastAsia="es-ES_tradnl"/>
    </w:rPr>
  </w:style>
  <w:style w:type="paragraph" w:styleId="1izenburua">
    <w:name w:val="heading 1"/>
    <w:basedOn w:val="Normala"/>
    <w:next w:val="Normala"/>
    <w:qFormat/>
    <w:pPr>
      <w:spacing w:before="240"/>
      <w:outlineLvl w:val="0"/>
    </w:pPr>
    <w:rPr>
      <w:rFonts w:ascii="Arial" w:hAnsi="Arial"/>
      <w:b/>
      <w:u w:val="single"/>
    </w:rPr>
  </w:style>
  <w:style w:type="paragraph" w:styleId="2izenburua">
    <w:name w:val="heading 2"/>
    <w:basedOn w:val="Normala"/>
    <w:next w:val="Normala"/>
    <w:qFormat/>
    <w:pPr>
      <w:keepNext/>
      <w:outlineLvl w:val="1"/>
    </w:pPr>
    <w:rPr>
      <w:rFonts w:ascii="Arial" w:hAnsi="Arial"/>
      <w:b/>
      <w:sz w:val="14"/>
    </w:rPr>
  </w:style>
  <w:style w:type="paragraph" w:styleId="3izenburua">
    <w:name w:val="heading 3"/>
    <w:basedOn w:val="Normala"/>
    <w:next w:val="Normala"/>
    <w:qFormat/>
    <w:pPr>
      <w:keepNext/>
      <w:spacing w:before="20"/>
      <w:outlineLvl w:val="2"/>
    </w:pPr>
    <w:rPr>
      <w:rFonts w:ascii="Arial" w:hAnsi="Arial"/>
      <w:i/>
      <w:sz w:val="13"/>
    </w:rPr>
  </w:style>
  <w:style w:type="paragraph" w:styleId="4izenburua">
    <w:name w:val="heading 4"/>
    <w:basedOn w:val="Normala"/>
    <w:next w:val="Normala"/>
    <w:qFormat/>
    <w:pPr>
      <w:keepNext/>
      <w:spacing w:before="35"/>
      <w:outlineLvl w:val="3"/>
    </w:pPr>
    <w:rPr>
      <w:rFonts w:ascii="Arial" w:hAnsi="Arial"/>
      <w:i/>
      <w:sz w:val="14"/>
    </w:rPr>
  </w:style>
  <w:style w:type="paragraph" w:styleId="5izenburua">
    <w:name w:val="heading 5"/>
    <w:basedOn w:val="Normala"/>
    <w:next w:val="Normala"/>
    <w:qFormat/>
    <w:pPr>
      <w:keepNext/>
      <w:outlineLvl w:val="4"/>
    </w:pPr>
    <w:rPr>
      <w:b/>
    </w:rPr>
  </w:style>
  <w:style w:type="character" w:default="1" w:styleId="Paragrafoarenletra-tipolehenetsia">
    <w:name w:val="Default Paragraph Font"/>
    <w:uiPriority w:val="1"/>
    <w:semiHidden/>
    <w:unhideWhenUsed/>
  </w:style>
  <w:style w:type="table" w:default="1" w:styleId="Taulanorma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Zerrendarikez">
    <w:name w:val="No List"/>
    <w:uiPriority w:val="99"/>
    <w:semiHidden/>
    <w:unhideWhenUsed/>
  </w:style>
  <w:style w:type="character" w:styleId="Iruzkinarenerreferentzia">
    <w:name w:val="annotation reference"/>
    <w:semiHidden/>
    <w:rPr>
      <w:sz w:val="16"/>
    </w:rPr>
  </w:style>
  <w:style w:type="paragraph" w:styleId="Iruzkinarentestua">
    <w:name w:val="annotation text"/>
    <w:basedOn w:val="Normala"/>
    <w:semiHidden/>
  </w:style>
  <w:style w:type="paragraph" w:styleId="Orri-oina">
    <w:name w:val="footer"/>
    <w:basedOn w:val="Normala"/>
    <w:link w:val="Orri-oinaKar"/>
    <w:pPr>
      <w:tabs>
        <w:tab w:val="center" w:pos="4819"/>
        <w:tab w:val="right" w:pos="9071"/>
      </w:tabs>
    </w:pPr>
  </w:style>
  <w:style w:type="paragraph" w:styleId="Goiburua">
    <w:name w:val="header"/>
    <w:basedOn w:val="Normala"/>
    <w:pPr>
      <w:tabs>
        <w:tab w:val="center" w:pos="4819"/>
        <w:tab w:val="right" w:pos="9071"/>
      </w:tabs>
    </w:pPr>
  </w:style>
  <w:style w:type="paragraph" w:customStyle="1" w:styleId="Destinatario">
    <w:name w:val="Destinatario"/>
    <w:basedOn w:val="Normala"/>
    <w:pPr>
      <w:ind w:left="4253"/>
    </w:pPr>
  </w:style>
  <w:style w:type="paragraph" w:customStyle="1" w:styleId="Subparrafo1">
    <w:name w:val="Subparrafo1"/>
    <w:basedOn w:val="Normala"/>
    <w:pPr>
      <w:ind w:left="284" w:hanging="142"/>
    </w:pPr>
  </w:style>
  <w:style w:type="paragraph" w:customStyle="1" w:styleId="Titulo">
    <w:name w:val="Titulo"/>
    <w:basedOn w:val="Normala"/>
    <w:pPr>
      <w:jc w:val="center"/>
    </w:pPr>
    <w:rPr>
      <w:b/>
      <w:sz w:val="30"/>
    </w:rPr>
  </w:style>
  <w:style w:type="character" w:customStyle="1" w:styleId="spanhizkunaukeratua">
    <w:name w:val="spanhizkunaukeratua"/>
    <w:rsid w:val="005F08DF"/>
  </w:style>
  <w:style w:type="table" w:styleId="Saretaduntaula">
    <w:name w:val="Table Grid"/>
    <w:basedOn w:val="Taulanormala"/>
    <w:rsid w:val="009A29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nbuiloarentestua">
    <w:name w:val="Balloon Text"/>
    <w:basedOn w:val="Normala"/>
    <w:link w:val="BunbuiloarentestuaKar"/>
    <w:rsid w:val="00C717AE"/>
    <w:rPr>
      <w:rFonts w:ascii="Tahoma" w:hAnsi="Tahoma" w:cs="Tahoma"/>
      <w:sz w:val="16"/>
      <w:szCs w:val="16"/>
    </w:rPr>
  </w:style>
  <w:style w:type="character" w:customStyle="1" w:styleId="BunbuiloarentestuaKar">
    <w:name w:val="Bunbuiloaren testua Kar"/>
    <w:link w:val="Bunbuiloarentestua"/>
    <w:rsid w:val="00C717AE"/>
    <w:rPr>
      <w:rFonts w:ascii="Tahoma" w:hAnsi="Tahoma" w:cs="Tahoma"/>
      <w:sz w:val="16"/>
      <w:szCs w:val="16"/>
      <w:lang w:val="eu-ES" w:eastAsia="es-ES_tradnl"/>
    </w:rPr>
  </w:style>
  <w:style w:type="character" w:customStyle="1" w:styleId="Orri-oinaKar">
    <w:name w:val="Orri-oina Kar"/>
    <w:link w:val="Orri-oina"/>
    <w:rsid w:val="004E3417"/>
    <w:rPr>
      <w:lang w:val="eu-ES" w:eastAsia="es-ES_tradnl"/>
    </w:rPr>
  </w:style>
  <w:style w:type="character" w:styleId="Hiperesteka">
    <w:name w:val="Hyperlink"/>
    <w:rsid w:val="00E934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38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huisvedu@euskadi.eus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j00077l\Datos%20de%20programa\Microsoft\Plantillas\Hezkuntza%20Berriztatzeko%20zuzendaritzaren%20plantill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298595-e580-4a49-bf14-3f4a4dadf814">
      <Terms xmlns="http://schemas.microsoft.com/office/infopath/2007/PartnerControls"/>
    </lcf76f155ced4ddcb4097134ff3c332f>
    <TaxCatchAll xmlns="6e392bd3-ade1-4ab5-9115-eb1dcc10fd4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8463403B09B914E93CC99DBA512875A" ma:contentTypeVersion="14" ma:contentTypeDescription="Crear nuevo documento." ma:contentTypeScope="" ma:versionID="e826305c4a867f359882808fd9a859ab">
  <xsd:schema xmlns:xsd="http://www.w3.org/2001/XMLSchema" xmlns:xs="http://www.w3.org/2001/XMLSchema" xmlns:p="http://schemas.microsoft.com/office/2006/metadata/properties" xmlns:ns2="80298595-e580-4a49-bf14-3f4a4dadf814" xmlns:ns3="6e392bd3-ade1-4ab5-9115-eb1dcc10fd49" targetNamespace="http://schemas.microsoft.com/office/2006/metadata/properties" ma:root="true" ma:fieldsID="94c8ba59d0cf97ab8161692a3ce33b14" ns2:_="" ns3:_="">
    <xsd:import namespace="80298595-e580-4a49-bf14-3f4a4dadf814"/>
    <xsd:import namespace="6e392bd3-ade1-4ab5-9115-eb1dcc10fd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98595-e580-4a49-bf14-3f4a4dadf8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Etiquetas de imagen" ma:readOnly="false" ma:fieldId="{5cf76f15-5ced-4ddc-b409-7134ff3c332f}" ma:taxonomyMulti="true" ma:sspId="16238219-447f-418f-809f-6e2596424e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392bd3-ade1-4ab5-9115-eb1dcc10fd49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10e79d31-94a9-4a25-82b9-e9b5990c0783}" ma:internalName="TaxCatchAll" ma:showField="CatchAllData" ma:web="6e392bd3-ade1-4ab5-9115-eb1dcc10fd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BC122B4-A51C-4514-9785-593E24212521}">
  <ds:schemaRefs>
    <ds:schemaRef ds:uri="http://schemas.microsoft.com/office/2006/metadata/properties"/>
    <ds:schemaRef ds:uri="http://schemas.microsoft.com/office/infopath/2007/PartnerControls"/>
    <ds:schemaRef ds:uri="80298595-e580-4a49-bf14-3f4a4dadf814"/>
    <ds:schemaRef ds:uri="6e392bd3-ade1-4ab5-9115-eb1dcc10fd49"/>
  </ds:schemaRefs>
</ds:datastoreItem>
</file>

<file path=customXml/itemProps2.xml><?xml version="1.0" encoding="utf-8"?>
<ds:datastoreItem xmlns:ds="http://schemas.openxmlformats.org/officeDocument/2006/customXml" ds:itemID="{7DBD8BC4-EDCD-44AA-AA7D-057F0DA4281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9F860F-956A-4016-BAE8-DCF2A93412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0298595-e580-4a49-bf14-3f4a4dadf814"/>
    <ds:schemaRef ds:uri="6e392bd3-ade1-4ab5-9115-eb1dcc10fd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Hezkuntza Berriztatzeko zuzendaritzaren plantilla.dot</Template>
  <TotalTime>6</TotalTime>
  <Pages>3</Pages>
  <Words>826</Words>
  <Characters>4549</Characters>
  <Application>Microsoft Office Word</Application>
  <DocSecurity>0</DocSecurity>
  <Lines>37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Titulua</vt:lpstr>
      </vt:variant>
      <vt:variant>
        <vt:i4>1</vt:i4>
      </vt:variant>
    </vt:vector>
  </HeadingPairs>
  <TitlesOfParts>
    <vt:vector size="2" baseType="lpstr">
      <vt:lpstr>Plantilla normalizada para WORD</vt:lpstr>
      <vt:lpstr>Plantilla normalizada para WORD</vt:lpstr>
    </vt:vector>
  </TitlesOfParts>
  <Company>EJIE</Company>
  <LinksUpToDate>false</LinksUpToDate>
  <CharactersWithSpaces>5365</CharactersWithSpaces>
  <SharedDoc>false</SharedDoc>
  <HLinks>
    <vt:vector size="6" baseType="variant">
      <vt:variant>
        <vt:i4>1048615</vt:i4>
      </vt:variant>
      <vt:variant>
        <vt:i4>3</vt:i4>
      </vt:variant>
      <vt:variant>
        <vt:i4>0</vt:i4>
      </vt:variant>
      <vt:variant>
        <vt:i4>5</vt:i4>
      </vt:variant>
      <vt:variant>
        <vt:lpwstr>mailto:huisvedu@euskadi.eus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Plantilla normalizada para WORD</dc:title>
  <dc:subject/>
  <dc:creator>ej00077l</dc:creator>
  <cp:keywords/>
  <cp:lastModifiedBy>Rejado Vigalondo, Isabel</cp:lastModifiedBy>
  <cp:revision>7</cp:revision>
  <cp:lastPrinted>2015-07-14T07:54:00Z</cp:lastPrinted>
  <dcterms:created xsi:type="dcterms:W3CDTF">2022-07-25T19:01:00Z</dcterms:created>
  <dcterms:modified xsi:type="dcterms:W3CDTF">2026-07-14T10:56:00Z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0x01010028463403B09B914E93CC99DBA512875A</vt:lpwstr>
  </property>
  <property fmtid="{D5CDD505-2E9C-101B-9397-08002B2CF9AE}" pid="3" name="MediaServiceImageTags">
    <vt:lpwstr/>
  </property>
</Properties>
</file>