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717953639"/>
        <w:docPartObj>
          <w:docPartGallery w:val="Cover Pages"/>
          <w:docPartUnique/>
        </w:docPartObj>
      </w:sdtPr>
      <w:sdtContent>
        <w:p w14:paraId="5B0BE6EC" w14:textId="77777777" w:rsidR="00EA57E2" w:rsidRDefault="00EA57E2">
          <w:r>
            <w:rPr>
              <w:noProof/>
              <w:lang w:eastAsia="es-ES"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anchorId="76ED9573" wp14:editId="138B52A5">
                    <wp:simplePos x="0" y="0"/>
                    <mc:AlternateContent>
                      <mc:Choice Requires="wp14">
                        <wp:positionH relativeFrom="page">
                          <wp14:pctPosHOffset>2000</wp14:pctPosHOffset>
                        </wp:positionH>
                      </mc:Choice>
                      <mc:Fallback>
                        <wp:positionH relativeFrom="page">
                          <wp:posOffset>151130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2000</wp14:pctPosVOffset>
                        </wp:positionV>
                      </mc:Choice>
                      <mc:Fallback>
                        <wp:positionV relativeFrom="page">
                          <wp:posOffset>213360</wp:posOffset>
                        </wp:positionV>
                      </mc:Fallback>
                    </mc:AlternateContent>
                    <wp:extent cx="5363210" cy="9653270"/>
                    <wp:effectExtent l="0" t="0" r="3175" b="3810"/>
                    <wp:wrapNone/>
                    <wp:docPr id="471" name="Rectángulo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5363210" cy="9653270"/>
                            </a:xfrm>
                            <a:prstGeom prst="rect">
                              <a:avLst/>
                            </a:pr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caps/>
                                    <w:color w:val="FFFFFF" w:themeColor="background1"/>
                                  </w:rPr>
                                  <w:alias w:val="Título"/>
                                  <w:tag w:val=""/>
                                  <w:id w:val="-632090413"/>
                                  <w:placeholder>
                                    <w:docPart w:val="41E6CC50CDD84D70B1AD460373DCD4E5"/>
                                  </w:placeholder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Content>
                                  <w:p w14:paraId="3C1B5F18" w14:textId="28D433A2" w:rsidR="008725E2" w:rsidRPr="00B51868" w:rsidRDefault="00C73799">
                                    <w:pPr>
                                      <w:pStyle w:val="Ttulo"/>
                                      <w:jc w:val="right"/>
                                      <w:rPr>
                                        <w:caps/>
                                        <w:color w:val="FFFFFF" w:themeColor="background1"/>
                                      </w:rPr>
                                    </w:pPr>
                                    <w:r w:rsidRPr="00C73799">
                                      <w:rPr>
                                        <w:rStyle w:val="Textodelmarcadordeposicin"/>
                                        <w:color w:val="FFFFFF" w:themeColor="background1"/>
                                      </w:rPr>
                                      <w:t>[</w:t>
                                    </w:r>
                                    <w:r w:rsidR="007D3F4B">
                                      <w:rPr>
                                        <w:rStyle w:val="Textodelmarcadordeposicin"/>
                                        <w:color w:val="FFFFFF" w:themeColor="background1"/>
                                      </w:rPr>
                                      <w:t>Izenburua</w:t>
                                    </w:r>
                                    <w:r w:rsidRPr="00C73799">
                                      <w:rPr>
                                        <w:rStyle w:val="Textodelmarcadordeposicin"/>
                                        <w:color w:val="FFFFFF" w:themeColor="background1"/>
                                      </w:rPr>
                                      <w:t>]</w:t>
                                    </w:r>
                                  </w:p>
                                </w:sdtContent>
                              </w:sdt>
                              <w:p w14:paraId="011BE740" w14:textId="59013216" w:rsidR="008725E2" w:rsidRPr="008042C8" w:rsidRDefault="00000000">
                                <w:pPr>
                                  <w:spacing w:before="240"/>
                                  <w:ind w:left="720"/>
                                  <w:jc w:val="right"/>
                                  <w:rPr>
                                    <w:color w:val="FFFFFF" w:themeColor="background1"/>
                                    <w:sz w:val="40"/>
                                    <w:szCs w:val="40"/>
                                  </w:rPr>
                                </w:pPr>
                                <w:sdt>
                                  <w:sdtPr>
                                    <w:rPr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alias w:val="Año"/>
                                    <w:id w:val="98610389"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 w:fullDate="2026-08-21T00:00:00Z">
                                      <w:dateFormat w:val="yyyy"/>
                                      <w:lid w:val="es-ES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rFonts w:eastAsiaTheme="majorEastAsia" w:cstheme="majorBidi"/>
                                      <w:bCs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numForm w14:val="oldStyle"/>
                                    </w:rPr>
                                  </w:sdtEndPr>
                                  <w:sdtContent>
                                    <w:r w:rsidR="00D45B05" w:rsidRPr="00D45B05">
                                      <w:rPr>
                                        <w:color w:val="FFFFFF" w:themeColor="background1"/>
                                        <w:sz w:val="40"/>
                                        <w:szCs w:val="40"/>
                                      </w:rPr>
                                      <w:t>2026</w:t>
                                    </w:r>
                                  </w:sdtContent>
                                </w:sdt>
                              </w:p>
                              <w:p w14:paraId="26833953" w14:textId="77777777" w:rsidR="008725E2" w:rsidRPr="00B51868" w:rsidRDefault="001D0D21" w:rsidP="008042C8">
                                <w:pPr>
                                  <w:spacing w:before="240"/>
                                  <w:ind w:left="1008"/>
                                  <w:jc w:val="right"/>
                                  <w:rPr>
                                    <w:color w:val="FFFFFF" w:themeColor="background1"/>
                                    <w:sz w:val="56"/>
                                    <w:szCs w:val="56"/>
                                  </w:rPr>
                                </w:pPr>
                                <w:r>
                                  <w:rPr>
                                    <w:noProof/>
                                    <w:color w:val="FFFFFF" w:themeColor="background1"/>
                                    <w:sz w:val="56"/>
                                    <w:szCs w:val="56"/>
                                  </w:rPr>
                                  <w:drawing>
                                    <wp:inline distT="0" distB="0" distL="0" distR="0" wp14:anchorId="38885162" wp14:editId="60A6FE4E">
                                      <wp:extent cx="1524000" cy="1524000"/>
                                      <wp:effectExtent l="0" t="0" r="0" b="0"/>
                                      <wp:docPr id="685291612" name="Imagen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524000" cy="1524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274320" tIns="914400" rIns="27432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69000</wp14:pctWidth>
                    </wp14:sizeRelH>
                    <wp14:sizeRelV relativeFrom="page">
                      <wp14:pctHeight>96000</wp14:pctHeight>
                    </wp14:sizeRelV>
                  </wp:anchor>
                </w:drawing>
              </mc:Choice>
              <mc:Fallback>
                <w:pict>
                  <v:rect w14:anchorId="76ED9573" id="Rectángulo 16" o:spid="_x0000_s1026" style="position:absolute;left:0;text-align:left;margin-left:0;margin-top:0;width:422.3pt;height:760.1pt;z-index:-251657216;visibility:visible;mso-wrap-style:square;mso-width-percent:690;mso-height-percent:960;mso-left-percent:20;mso-top-percent:20;mso-wrap-distance-left:9pt;mso-wrap-distance-top:0;mso-wrap-distance-right:9pt;mso-wrap-distance-bottom:0;mso-position-horizontal-relative:page;mso-position-vertical-relative:page;mso-width-percent:690;mso-height-percent:960;mso-left-percent:20;mso-top-percent:2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" fillcolor="#a6b727 [3204]" stroked="f">
                    <v:textbox inset="21.6pt,1in,21.6pt"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ítulo"/>
                            <w:tag w:val=""/>
                            <w:id w:val="-632090413"/>
                            <w:placeholder>
                              <w:docPart w:val="41E6CC50CDD84D70B1AD460373DCD4E5"/>
                            </w:placeholder>
                            <w:showingPlcHdr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3C1B5F18" w14:textId="28D433A2" w:rsidR="008725E2" w:rsidRPr="00B51868" w:rsidRDefault="00C73799">
                              <w:pPr>
                                <w:pStyle w:val="Ttulo"/>
                                <w:jc w:val="right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 w:rsidRPr="00C73799">
                                <w:rPr>
                                  <w:rStyle w:val="Textodelmarcadordeposicin"/>
                                  <w:color w:val="FFFFFF" w:themeColor="background1"/>
                                </w:rPr>
                                <w:t>[</w:t>
                              </w:r>
                              <w:r w:rsidR="007D3F4B">
                                <w:rPr>
                                  <w:rStyle w:val="Textodelmarcadordeposicin"/>
                                  <w:color w:val="FFFFFF" w:themeColor="background1"/>
                                </w:rPr>
                                <w:t>Izenburua</w:t>
                              </w:r>
                              <w:r w:rsidRPr="00C73799">
                                <w:rPr>
                                  <w:rStyle w:val="Textodelmarcadordeposicin"/>
                                  <w:color w:val="FFFFFF" w:themeColor="background1"/>
                                </w:rPr>
                                <w:t>]</w:t>
                              </w:r>
                            </w:p>
                          </w:sdtContent>
                        </w:sdt>
                        <w:p w14:paraId="011BE740" w14:textId="59013216" w:rsidR="008725E2" w:rsidRPr="008042C8" w:rsidRDefault="00000000">
                          <w:pPr>
                            <w:spacing w:before="240"/>
                            <w:ind w:left="720"/>
                            <w:jc w:val="right"/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sdt>
                            <w:sdtPr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alias w:val="Año"/>
                              <w:id w:val="98610389"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 w:fullDate="2026-08-21T00:00:00Z">
                                <w:dateFormat w:val="yyyy"/>
                                <w:lid w:val="es-ES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rFonts w:eastAsiaTheme="majorEastAsia" w:cstheme="majorBidi"/>
                                <w:bCs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numForm w14:val="oldStyle"/>
                              </w:rPr>
                            </w:sdtEndPr>
                            <w:sdtContent>
                              <w:r w:rsidR="00D45B05" w:rsidRPr="00D45B05">
                                <w:rPr>
                                  <w:color w:val="FFFFFF" w:themeColor="background1"/>
                                  <w:sz w:val="40"/>
                                  <w:szCs w:val="40"/>
                                </w:rPr>
                                <w:t>2026</w:t>
                              </w:r>
                            </w:sdtContent>
                          </w:sdt>
                        </w:p>
                        <w:p w14:paraId="26833953" w14:textId="77777777" w:rsidR="008725E2" w:rsidRPr="00B51868" w:rsidRDefault="001D0D21" w:rsidP="008042C8">
                          <w:pPr>
                            <w:spacing w:before="240"/>
                            <w:ind w:left="1008"/>
                            <w:jc w:val="right"/>
                            <w:rPr>
                              <w:color w:val="FFFFFF" w:themeColor="background1"/>
                              <w:sz w:val="56"/>
                              <w:szCs w:val="5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56"/>
                              <w:szCs w:val="56"/>
                            </w:rPr>
                            <w:drawing>
                              <wp:inline distT="0" distB="0" distL="0" distR="0" wp14:anchorId="38885162" wp14:editId="60A6FE4E">
                                <wp:extent cx="1524000" cy="1524000"/>
                                <wp:effectExtent l="0" t="0" r="0" b="0"/>
                                <wp:docPr id="685291612" name="Imagen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24000" cy="1524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  <w:lang w:eastAsia="es-ES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62EE2CC7" wp14:editId="6638A7E8">
                    <wp:simplePos x="0" y="0"/>
                    <mc:AlternateContent>
                      <mc:Choice Requires="wp14">
                        <wp:positionH relativeFrom="page">
                          <wp14:pctPosHOffset>73000</wp14:pctPosHOffset>
                        </wp:positionH>
                      </mc:Choice>
                      <mc:Fallback>
                        <wp:positionH relativeFrom="page">
                          <wp:posOffset>5518785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1880870" cy="9655810"/>
                    <wp:effectExtent l="0" t="0" r="5080" b="2540"/>
                    <wp:wrapNone/>
                    <wp:docPr id="472" name="Rectángulo 47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1880870" cy="9655810"/>
                            </a:xfrm>
                            <a:prstGeom prst="rect">
                              <a:avLst/>
                            </a:prstGeom>
                            <a:solidFill>
                              <a:schemeClr val="tx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FFFFFF" w:themeColor="background1"/>
                                    <w:sz w:val="48"/>
                                    <w:szCs w:val="48"/>
                                  </w:rPr>
                                  <w:alias w:val="Asunto"/>
                                  <w:tag w:val=""/>
                                  <w:id w:val="1382220230"/>
                                  <w:placeholder>
                                    <w:docPart w:val="59144C350FD74748B9313A2A967E3EE9"/>
                                  </w:placeholder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567DF42A" w14:textId="12D60958" w:rsidR="008725E2" w:rsidRPr="00EA57E2" w:rsidRDefault="00453157">
                                    <w:pPr>
                                      <w:pStyle w:val="Subttulo"/>
                                      <w:rPr>
                                        <w:color w:val="FFFFFF" w:themeColor="background1"/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48"/>
                                        <w:szCs w:val="48"/>
                                      </w:rPr>
                                      <w:t>Natura-</w:t>
                                    </w:r>
                                    <w:proofErr w:type="spellStart"/>
                                    <w:r>
                                      <w:rPr>
                                        <w:color w:val="FFFFFF" w:themeColor="background1"/>
                                        <w:sz w:val="48"/>
                                        <w:szCs w:val="48"/>
                                      </w:rPr>
                                      <w:t>ondarea</w:t>
                                    </w:r>
                                    <w:proofErr w:type="spellEnd"/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vert270" wrap="square" lIns="182880" tIns="45720" rIns="18288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24200</wp14:pctWidth>
                    </wp14:sizeRelH>
                    <wp14:sizeRelV relativeFrom="page">
                      <wp14:pctHeight>96000</wp14:pctHeight>
                    </wp14:sizeRelV>
                  </wp:anchor>
                </w:drawing>
              </mc:Choice>
              <mc:Fallback>
                <w:pict>
                  <v:rect w14:anchorId="62EE2CC7" id="Rectángulo 472" o:spid="_x0000_s1027" style="position:absolute;left:0;text-align:left;margin-left:0;margin-top:0;width:148.1pt;height:760.3pt;z-index:251660288;visibility:visible;mso-wrap-style:square;mso-width-percent:242;mso-height-percent:960;mso-left-percent:730;mso-wrap-distance-left:9pt;mso-wrap-distance-top:0;mso-wrap-distance-right:9pt;mso-wrap-distance-bottom:0;mso-position-horizontal-relative:page;mso-position-vertical:center;mso-position-vertical-relative:page;mso-width-percent:242;mso-height-percent:960;mso-left-percent:7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" fillcolor="#565349 [3215]" stroked="f" strokeweight="1.5pt">
                    <v:textbox style="layout-flow:vertical;mso-layout-flow-alt:bottom-to-top" inset="14.4pt,,14.4pt">
                      <w:txbxContent>
                        <w:sdt>
                          <w:sdtPr>
                            <w:rPr>
                              <w:color w:val="FFFFFF" w:themeColor="background1"/>
                              <w:sz w:val="48"/>
                              <w:szCs w:val="48"/>
                            </w:rPr>
                            <w:alias w:val="Asunto"/>
                            <w:tag w:val=""/>
                            <w:id w:val="1382220230"/>
                            <w:placeholder>
                              <w:docPart w:val="59144C350FD74748B9313A2A967E3EE9"/>
                            </w:placeholder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567DF42A" w14:textId="12D60958" w:rsidR="008725E2" w:rsidRPr="00EA57E2" w:rsidRDefault="00453157">
                              <w:pPr>
                                <w:pStyle w:val="Subttulo"/>
                                <w:rPr>
                                  <w:color w:val="FFFFFF" w:themeColor="background1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48"/>
                                  <w:szCs w:val="48"/>
                                </w:rPr>
                                <w:t>Natura-</w:t>
                              </w:r>
                              <w:proofErr w:type="spellStart"/>
                              <w:r>
                                <w:rPr>
                                  <w:color w:val="FFFFFF" w:themeColor="background1"/>
                                  <w:sz w:val="48"/>
                                  <w:szCs w:val="48"/>
                                </w:rPr>
                                <w:t>ondarea</w:t>
                              </w:r>
                              <w:proofErr w:type="spellEnd"/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14:paraId="72A6E0C5" w14:textId="77777777" w:rsidR="00EA57E2" w:rsidRDefault="00EA57E2"/>
        <w:p w14:paraId="0709DB22" w14:textId="77777777" w:rsidR="00EA57E2" w:rsidRDefault="00B51868">
          <w:r>
            <w:rPr>
              <w:noProof/>
              <w:lang w:eastAsia="es-ES"/>
            </w:rPr>
            <w:drawing>
              <wp:anchor distT="0" distB="0" distL="114300" distR="114300" simplePos="0" relativeHeight="251662336" behindDoc="0" locked="0" layoutInCell="1" allowOverlap="1" wp14:anchorId="268E526A" wp14:editId="65FEA3EC">
                <wp:simplePos x="0" y="0"/>
                <wp:positionH relativeFrom="column">
                  <wp:posOffset>-270510</wp:posOffset>
                </wp:positionH>
                <wp:positionV relativeFrom="paragraph">
                  <wp:posOffset>7784465</wp:posOffset>
                </wp:positionV>
                <wp:extent cx="4227830" cy="523875"/>
                <wp:effectExtent l="0" t="0" r="1270" b="9525"/>
                <wp:wrapSquare wrapText="bothSides"/>
                <wp:docPr id="19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jgv.png"/>
                        <pic:cNvPicPr/>
                      </pic:nvPicPr>
                      <pic:blipFill>
                        <a:blip r:embed="rId1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27830" cy="5238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A57E2">
            <w:br w:type="page"/>
          </w:r>
        </w:p>
      </w:sdtContent>
    </w:sdt>
    <w:sdt>
      <w:sdtPr>
        <w:rPr>
          <w:sz w:val="36"/>
          <w:szCs w:val="36"/>
        </w:rPr>
        <w:id w:val="633372245"/>
        <w:placeholder>
          <w:docPart w:val="A4BDD170ECF04C8FAEE14BFFCB7C2695"/>
        </w:placeholder>
        <w:temporary/>
        <w:showingPlcHdr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p w14:paraId="20285AAE" w14:textId="1EB4EA4C" w:rsidR="00EA57E2" w:rsidRPr="0024726E" w:rsidRDefault="00C73799" w:rsidP="00EA57E2">
          <w:pPr>
            <w:rPr>
              <w:sz w:val="36"/>
              <w:szCs w:val="36"/>
            </w:rPr>
          </w:pPr>
          <w:r>
            <w:t>[</w:t>
          </w:r>
          <w:r w:rsidR="00453157">
            <w:t xml:space="preserve">Idatzi dolkumentuaren </w:t>
          </w:r>
          <w:r w:rsidR="007D3F4B">
            <w:t>izenburu</w:t>
          </w:r>
          <w:r w:rsidR="00453157">
            <w:t>a</w:t>
          </w:r>
          <w:r>
            <w:t>]</w:t>
          </w:r>
        </w:p>
      </w:sdtContent>
    </w:sdt>
    <w:p w14:paraId="472B88F2" w14:textId="6784EE7F" w:rsidR="00EA57E2" w:rsidRPr="00F043BD" w:rsidRDefault="00000000" w:rsidP="0024726E">
      <w:pPr>
        <w:pStyle w:val="Subttulo"/>
        <w:rPr>
          <w:rFonts w:eastAsiaTheme="majorEastAsia" w:cstheme="majorBidi"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numForm w14:val="oldStyle"/>
        </w:rPr>
      </w:pPr>
      <w:sdt>
        <w:sdtPr>
          <w:rPr>
            <w:sz w:val="24"/>
            <w:szCs w:val="24"/>
          </w:rPr>
          <w:alias w:val="Año"/>
          <w:id w:val="77761609"/>
          <w:dataBinding w:prefixMappings="xmlns:ns0='http://schemas.microsoft.com/office/2006/coverPageProps'" w:xpath="/ns0:CoverPageProperties[1]/ns0:PublishDate[1]" w:storeItemID="{55AF091B-3C7A-41E3-B477-F2FDAA23CFDA}"/>
          <w:date w:fullDate="2026-08-21T00:00:00Z">
            <w:dateFormat w:val="yyyy"/>
            <w:lid w:val="es-ES"/>
            <w:storeMappedDataAs w:val="dateTime"/>
            <w:calendar w:val="gregorian"/>
          </w:date>
        </w:sdtPr>
        <w:sdtEndPr>
          <w:rPr>
            <w:rFonts w:eastAsiaTheme="majorEastAsia" w:cstheme="majorBidi"/>
            <w:bCs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  <w14:numForm w14:val="oldStyle"/>
          </w:rPr>
        </w:sdtEndPr>
        <w:sdtContent>
          <w:r w:rsidR="00D45B05" w:rsidRPr="00F043BD">
            <w:rPr>
              <w:sz w:val="24"/>
              <w:szCs w:val="24"/>
            </w:rPr>
            <w:t>2026</w:t>
          </w:r>
        </w:sdtContent>
      </w:sdt>
    </w:p>
    <w:tbl>
      <w:tblPr>
        <w:tblpPr w:leftFromText="141" w:rightFromText="141" w:vertAnchor="page" w:horzAnchor="margin" w:tblpY="2620"/>
        <w:tblOverlap w:val="never"/>
        <w:tblW w:w="0" w:type="auto"/>
        <w:tblLook w:val="01E0" w:firstRow="1" w:lastRow="1" w:firstColumn="1" w:lastColumn="1" w:noHBand="0" w:noVBand="0"/>
      </w:tblPr>
      <w:tblGrid>
        <w:gridCol w:w="2016"/>
        <w:gridCol w:w="6488"/>
      </w:tblGrid>
      <w:tr w:rsidR="00F043BD" w14:paraId="24196B72" w14:textId="77777777" w:rsidTr="00F043BD">
        <w:tc>
          <w:tcPr>
            <w:tcW w:w="2016" w:type="dxa"/>
            <w:vAlign w:val="center"/>
          </w:tcPr>
          <w:p w14:paraId="2D1DF32B" w14:textId="77777777" w:rsidR="00F043BD" w:rsidRDefault="00F043BD" w:rsidP="00F043BD">
            <w:r>
              <w:t>Data</w:t>
            </w:r>
          </w:p>
        </w:tc>
        <w:tc>
          <w:tcPr>
            <w:tcW w:w="6488" w:type="dxa"/>
            <w:vAlign w:val="center"/>
          </w:tcPr>
          <w:p w14:paraId="710691EF" w14:textId="77777777" w:rsidR="00F043BD" w:rsidRDefault="00F043BD" w:rsidP="00F043BD"/>
        </w:tc>
      </w:tr>
      <w:tr w:rsidR="00F043BD" w14:paraId="093DC3F0" w14:textId="77777777" w:rsidTr="00F043BD">
        <w:tc>
          <w:tcPr>
            <w:tcW w:w="2016" w:type="dxa"/>
          </w:tcPr>
          <w:p w14:paraId="7E3BC45C" w14:textId="77777777" w:rsidR="00F043BD" w:rsidRDefault="00F043BD" w:rsidP="00F043BD">
            <w:proofErr w:type="spellStart"/>
            <w:r>
              <w:t>Egileak</w:t>
            </w:r>
            <w:proofErr w:type="spellEnd"/>
          </w:p>
        </w:tc>
        <w:tc>
          <w:tcPr>
            <w:tcW w:w="6488" w:type="dxa"/>
            <w:vAlign w:val="center"/>
          </w:tcPr>
          <w:p w14:paraId="55E8F65B" w14:textId="77777777" w:rsidR="00F043BD" w:rsidRPr="001E1DEF" w:rsidRDefault="00F043BD" w:rsidP="00F043BD">
            <w:pPr>
              <w:rPr>
                <w:b/>
                <w:bCs/>
              </w:rPr>
            </w:pPr>
            <w:proofErr w:type="spellStart"/>
            <w:r w:rsidRPr="001E1DEF">
              <w:rPr>
                <w:b/>
                <w:bCs/>
              </w:rPr>
              <w:t>Lanaren</w:t>
            </w:r>
            <w:proofErr w:type="spellEnd"/>
            <w:r w:rsidRPr="001E1DEF">
              <w:rPr>
                <w:b/>
                <w:bCs/>
              </w:rPr>
              <w:t xml:space="preserve"> zuzendaritza eta </w:t>
            </w:r>
            <w:proofErr w:type="spellStart"/>
            <w:r w:rsidRPr="001E1DEF">
              <w:rPr>
                <w:b/>
                <w:bCs/>
              </w:rPr>
              <w:t>azken</w:t>
            </w:r>
            <w:proofErr w:type="spellEnd"/>
            <w:r w:rsidRPr="001E1DEF">
              <w:rPr>
                <w:b/>
                <w:bCs/>
              </w:rPr>
              <w:t xml:space="preserve"> </w:t>
            </w:r>
            <w:proofErr w:type="spellStart"/>
            <w:r w:rsidRPr="001E1DEF">
              <w:rPr>
                <w:b/>
                <w:bCs/>
              </w:rPr>
              <w:t>idazketa</w:t>
            </w:r>
            <w:proofErr w:type="spellEnd"/>
            <w:r w:rsidRPr="001E1DEF">
              <w:rPr>
                <w:b/>
                <w:bCs/>
              </w:rPr>
              <w:t>:</w:t>
            </w:r>
          </w:p>
          <w:p w14:paraId="653FE17D" w14:textId="77777777" w:rsidR="00F043BD" w:rsidRPr="00664309" w:rsidRDefault="00F043BD" w:rsidP="00F043BD">
            <w:r w:rsidRPr="001E1DEF">
              <w:t xml:space="preserve">Natura </w:t>
            </w:r>
            <w:proofErr w:type="spellStart"/>
            <w:r w:rsidRPr="001E1DEF">
              <w:t>Ondarearen</w:t>
            </w:r>
            <w:proofErr w:type="spellEnd"/>
            <w:r w:rsidRPr="001E1DEF">
              <w:t xml:space="preserve"> eta Klima Aldaketarekiko Egoitzapenaren Zuzendaritza</w:t>
            </w:r>
            <w:r>
              <w:t>. I</w:t>
            </w:r>
            <w:r w:rsidRPr="001E1DEF">
              <w:t xml:space="preserve">ndustria, </w:t>
            </w:r>
            <w:proofErr w:type="spellStart"/>
            <w:r w:rsidRPr="001E1DEF">
              <w:t>Trantsizio</w:t>
            </w:r>
            <w:proofErr w:type="spellEnd"/>
            <w:r w:rsidRPr="001E1DEF">
              <w:t xml:space="preserve"> </w:t>
            </w:r>
            <w:proofErr w:type="spellStart"/>
            <w:r w:rsidRPr="001E1DEF">
              <w:t>Energetiko</w:t>
            </w:r>
            <w:proofErr w:type="spellEnd"/>
            <w:r w:rsidRPr="001E1DEF">
              <w:t xml:space="preserve"> eta </w:t>
            </w:r>
            <w:proofErr w:type="spellStart"/>
            <w:r w:rsidRPr="001E1DEF">
              <w:t>Jasangarritasun</w:t>
            </w:r>
            <w:proofErr w:type="spellEnd"/>
            <w:r w:rsidRPr="001E1DEF">
              <w:t xml:space="preserve"> Saila</w:t>
            </w:r>
          </w:p>
          <w:p w14:paraId="5EBA6FD8" w14:textId="77777777" w:rsidR="00F043BD" w:rsidRDefault="00F043BD" w:rsidP="00F043BD">
            <w:pPr>
              <w:spacing w:before="0" w:after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cs="Segoe UI"/>
                <w:b/>
                <w:bCs/>
                <w:lang w:val="pt-PT"/>
              </w:rPr>
              <w:t>Lan teknikoak: </w:t>
            </w:r>
            <w:r>
              <w:rPr>
                <w:rFonts w:cs="Segoe UI"/>
              </w:rPr>
              <w:t> </w:t>
            </w:r>
          </w:p>
          <w:p w14:paraId="09890417" w14:textId="77777777" w:rsidR="00F043BD" w:rsidRDefault="00F043BD" w:rsidP="00F043BD">
            <w:pPr>
              <w:rPr>
                <w:lang w:val="pt-PT"/>
              </w:rPr>
            </w:pPr>
          </w:p>
          <w:p w14:paraId="75135D6E" w14:textId="77777777" w:rsidR="00F043BD" w:rsidRDefault="00F043BD" w:rsidP="00F043BD">
            <w:pPr>
              <w:rPr>
                <w:lang w:val="pt-PT"/>
              </w:rPr>
            </w:pPr>
          </w:p>
          <w:p w14:paraId="31619FD7" w14:textId="77777777" w:rsidR="00F043BD" w:rsidRPr="008042C8" w:rsidRDefault="00F043BD" w:rsidP="00F043BD">
            <w:pPr>
              <w:rPr>
                <w:lang w:val="pt-PT"/>
              </w:rPr>
            </w:pPr>
          </w:p>
        </w:tc>
      </w:tr>
      <w:tr w:rsidR="00F043BD" w14:paraId="418A564D" w14:textId="77777777" w:rsidTr="00F043BD">
        <w:tc>
          <w:tcPr>
            <w:tcW w:w="2016" w:type="dxa"/>
          </w:tcPr>
          <w:p w14:paraId="219296F2" w14:textId="77777777" w:rsidR="00F043BD" w:rsidRDefault="00F043BD" w:rsidP="00F043BD">
            <w:pPr>
              <w:jc w:val="left"/>
            </w:pPr>
            <w:proofErr w:type="spellStart"/>
            <w:r>
              <w:t>Azaleko</w:t>
            </w:r>
            <w:proofErr w:type="spellEnd"/>
            <w:r>
              <w:t xml:space="preserve"> </w:t>
            </w:r>
            <w:proofErr w:type="spellStart"/>
            <w:r>
              <w:t>argazkia</w:t>
            </w:r>
            <w:proofErr w:type="spellEnd"/>
          </w:p>
        </w:tc>
        <w:tc>
          <w:tcPr>
            <w:tcW w:w="6488" w:type="dxa"/>
            <w:vAlign w:val="center"/>
          </w:tcPr>
          <w:p w14:paraId="0FB583B4" w14:textId="77777777" w:rsidR="00F043BD" w:rsidRDefault="00F043BD" w:rsidP="00F043BD">
            <w:pPr>
              <w:spacing w:before="0" w:after="0"/>
              <w:textAlignment w:val="baseline"/>
              <w:rPr>
                <w:rFonts w:cs="Segoe UI"/>
                <w:b/>
                <w:bCs/>
                <w:lang w:val="pt-PT"/>
              </w:rPr>
            </w:pPr>
          </w:p>
        </w:tc>
      </w:tr>
      <w:tr w:rsidR="00F043BD" w14:paraId="263510E5" w14:textId="77777777" w:rsidTr="00F043BD">
        <w:tc>
          <w:tcPr>
            <w:tcW w:w="2016" w:type="dxa"/>
            <w:vAlign w:val="center"/>
          </w:tcPr>
          <w:p w14:paraId="731D8D81" w14:textId="77777777" w:rsidR="00F043BD" w:rsidRDefault="00F043BD" w:rsidP="00F043BD">
            <w:r>
              <w:t>Jabea</w:t>
            </w:r>
          </w:p>
        </w:tc>
        <w:tc>
          <w:tcPr>
            <w:tcW w:w="6488" w:type="dxa"/>
            <w:vAlign w:val="center"/>
          </w:tcPr>
          <w:p w14:paraId="4FCA7D48" w14:textId="02F42FBD" w:rsidR="00F043BD" w:rsidRDefault="00F043BD" w:rsidP="00F043BD">
            <w:proofErr w:type="spellStart"/>
            <w:r>
              <w:t>Eusko</w:t>
            </w:r>
            <w:proofErr w:type="spellEnd"/>
            <w:r>
              <w:t xml:space="preserve"> </w:t>
            </w:r>
            <w:proofErr w:type="spellStart"/>
            <w:r>
              <w:t>Jaurlaritza</w:t>
            </w:r>
            <w:proofErr w:type="spellEnd"/>
            <w:r>
              <w:t>.</w:t>
            </w:r>
          </w:p>
        </w:tc>
      </w:tr>
      <w:tr w:rsidR="00F043BD" w14:paraId="5D0AFF1F" w14:textId="77777777" w:rsidTr="00F043BD">
        <w:tc>
          <w:tcPr>
            <w:tcW w:w="2016" w:type="dxa"/>
            <w:vAlign w:val="center"/>
          </w:tcPr>
          <w:p w14:paraId="5CD5DD95" w14:textId="77777777" w:rsidR="00F043BD" w:rsidRDefault="00F043BD" w:rsidP="00F043BD">
            <w:r>
              <w:t xml:space="preserve">Nola </w:t>
            </w:r>
            <w:proofErr w:type="spellStart"/>
            <w:r>
              <w:t>aipatu</w:t>
            </w:r>
            <w:proofErr w:type="spellEnd"/>
          </w:p>
        </w:tc>
        <w:tc>
          <w:tcPr>
            <w:tcW w:w="6488" w:type="dxa"/>
            <w:vAlign w:val="center"/>
          </w:tcPr>
          <w:p w14:paraId="13A28668" w14:textId="48730462" w:rsidR="00F043BD" w:rsidRDefault="00F043BD" w:rsidP="00F043BD">
            <w:proofErr w:type="spellStart"/>
            <w:r>
              <w:t>Eusko</w:t>
            </w:r>
            <w:proofErr w:type="spellEnd"/>
            <w:r>
              <w:t xml:space="preserve"> </w:t>
            </w:r>
            <w:proofErr w:type="spellStart"/>
            <w:r>
              <w:t>Jaurlaritza</w:t>
            </w:r>
            <w:proofErr w:type="spellEnd"/>
            <w:r>
              <w:t xml:space="preserve"> (</w:t>
            </w:r>
            <w:sdt>
              <w:sdtPr>
                <w:alias w:val="Año"/>
                <w:id w:val="1502703919"/>
                <w:dataBinding w:prefixMappings="xmlns:ns0='http://schemas.microsoft.com/office/2006/coverPageProps'" w:xpath="/ns0:CoverPageProperties[1]/ns0:PublishDate[1]" w:storeItemID="{55AF091B-3C7A-41E3-B477-F2FDAA23CFDA}"/>
                <w:date w:fullDate="2026-08-21T00:00:00Z">
                  <w:dateFormat w:val="yyyy"/>
                  <w:lid w:val="es-ES"/>
                  <w:storeMappedDataAs w:val="dateTime"/>
                  <w:calendar w:val="gregorian"/>
                </w:date>
              </w:sdtPr>
              <w:sdtEndPr>
                <w:rPr>
                  <w:rFonts w:eastAsiaTheme="majorEastAsia" w:cstheme="majorBidi"/>
                  <w:bCs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  <w14:numForm w14:val="oldStyle"/>
                </w:rPr>
              </w:sdtEndPr>
              <w:sdtContent>
                <w:r w:rsidRPr="00F043BD">
                  <w:t>2026</w:t>
                </w:r>
              </w:sdtContent>
            </w:sdt>
            <w:r>
              <w:rPr>
                <w:rFonts w:eastAsiaTheme="majorEastAsia" w:cstheme="majorBidi"/>
                <w:b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numForm w14:val="oldStyle"/>
              </w:rPr>
              <w:t xml:space="preserve">). </w:t>
            </w:r>
            <w:sdt>
              <w:sdtPr>
                <w:rPr>
                  <w:rFonts w:eastAsiaTheme="majorEastAsia" w:cstheme="majorBidi"/>
                  <w:bCs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  <w14:numForm w14:val="oldStyle"/>
                </w:rPr>
                <w:alias w:val="Título"/>
                <w:tag w:val=""/>
                <w:id w:val="-16783597"/>
                <w:placeholder>
                  <w:docPart w:val="57A4E9C63224413FA5310BC825DAC9D4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Content>
                <w:r w:rsidRPr="00F043BD">
                  <w:rPr>
                    <w:rStyle w:val="Textodelmarcadordeposicin"/>
                    <w:color w:val="auto"/>
                  </w:rPr>
                  <w:t>[Título]</w:t>
                </w:r>
              </w:sdtContent>
            </w:sdt>
          </w:p>
        </w:tc>
      </w:tr>
      <w:tr w:rsidR="00F043BD" w14:paraId="7642852D" w14:textId="77777777" w:rsidTr="00F043BD">
        <w:tc>
          <w:tcPr>
            <w:tcW w:w="2016" w:type="dxa"/>
            <w:vAlign w:val="center"/>
          </w:tcPr>
          <w:p w14:paraId="09EA4313" w14:textId="77777777" w:rsidR="00F043BD" w:rsidRDefault="00F043BD" w:rsidP="00F043BD">
            <w:proofErr w:type="spellStart"/>
            <w:r>
              <w:t>Bertsioa</w:t>
            </w:r>
            <w:proofErr w:type="spellEnd"/>
          </w:p>
        </w:tc>
        <w:tc>
          <w:tcPr>
            <w:tcW w:w="6488" w:type="dxa"/>
            <w:vAlign w:val="center"/>
          </w:tcPr>
          <w:p w14:paraId="7B1BD836" w14:textId="77777777" w:rsidR="00F043BD" w:rsidRDefault="00F043BD" w:rsidP="00F043BD"/>
        </w:tc>
      </w:tr>
      <w:tr w:rsidR="00F043BD" w14:paraId="21E0E7BF" w14:textId="77777777" w:rsidTr="00F043BD">
        <w:tc>
          <w:tcPr>
            <w:tcW w:w="2016" w:type="dxa"/>
            <w:vAlign w:val="center"/>
          </w:tcPr>
          <w:p w14:paraId="70FC0F66" w14:textId="77777777" w:rsidR="00F043BD" w:rsidRDefault="00F043BD" w:rsidP="00F043BD">
            <w:proofErr w:type="spellStart"/>
            <w:r>
              <w:t>Erreferentzia</w:t>
            </w:r>
            <w:proofErr w:type="spellEnd"/>
          </w:p>
        </w:tc>
        <w:tc>
          <w:tcPr>
            <w:tcW w:w="6488" w:type="dxa"/>
            <w:vAlign w:val="center"/>
          </w:tcPr>
          <w:p w14:paraId="10E7A63B" w14:textId="77777777" w:rsidR="00F043BD" w:rsidRDefault="00F043BD" w:rsidP="00F043BD"/>
        </w:tc>
      </w:tr>
      <w:tr w:rsidR="00F043BD" w14:paraId="7045A02F" w14:textId="77777777" w:rsidTr="00F043BD">
        <w:tc>
          <w:tcPr>
            <w:tcW w:w="2016" w:type="dxa"/>
            <w:vAlign w:val="center"/>
          </w:tcPr>
          <w:p w14:paraId="4C275AB6" w14:textId="0DDA7DA7" w:rsidR="00F043BD" w:rsidRDefault="00F043BD" w:rsidP="00F043BD">
            <w:r>
              <w:rPr>
                <w:noProof/>
                <w:lang w:eastAsia="es-ES"/>
              </w:rPr>
              <w:drawing>
                <wp:inline distT="0" distB="0" distL="0" distR="0" wp14:anchorId="3A1F2595" wp14:editId="06B9CCC8">
                  <wp:extent cx="637162" cy="214402"/>
                  <wp:effectExtent l="0" t="0" r="0" b="0"/>
                  <wp:docPr id="18" name="Imagen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162" cy="214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es-ES"/>
              </w:rPr>
              <w:drawing>
                <wp:inline distT="0" distB="0" distL="0" distR="0" wp14:anchorId="12132FE2" wp14:editId="0520BE22">
                  <wp:extent cx="889635" cy="203835"/>
                  <wp:effectExtent l="0" t="0" r="5715" b="5715"/>
                  <wp:docPr id="74" name="Imagen 74" descr="Euskadi.e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Euskadi.e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635" cy="203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8" w:type="dxa"/>
            <w:vAlign w:val="center"/>
          </w:tcPr>
          <w:p w14:paraId="4A31B6FB" w14:textId="77777777" w:rsidR="00F043BD" w:rsidRDefault="00F043BD" w:rsidP="00F043BD">
            <w:hyperlink r:id="rId16" w:history="1">
              <w:r w:rsidRPr="008A3ADF">
                <w:rPr>
                  <w:rStyle w:val="Hipervnculo"/>
                </w:rPr>
                <w:t>www.euskadi.eus/natura</w:t>
              </w:r>
            </w:hyperlink>
            <w:r>
              <w:t xml:space="preserve"> </w:t>
            </w:r>
          </w:p>
        </w:tc>
      </w:tr>
    </w:tbl>
    <w:p w14:paraId="320C8EE9" w14:textId="77777777" w:rsidR="00EA57E2" w:rsidRDefault="00EA57E2">
      <w:pPr>
        <w:sectPr w:rsidR="00EA57E2" w:rsidSect="00EA57E2">
          <w:headerReference w:type="even" r:id="rId17"/>
          <w:footerReference w:type="even" r:id="rId18"/>
          <w:pgSz w:w="11906" w:h="16838"/>
          <w:pgMar w:top="1417" w:right="1701" w:bottom="1417" w:left="1701" w:header="708" w:footer="708" w:gutter="0"/>
          <w:pgNumType w:start="0"/>
          <w:cols w:space="708"/>
          <w:titlePg/>
          <w:docGrid w:linePitch="360"/>
        </w:sectPr>
      </w:pPr>
    </w:p>
    <w:sdt>
      <w:sdtPr>
        <w:rPr>
          <w:rFonts w:asciiTheme="minorHAnsi" w:hAnsiTheme="minorHAnsi"/>
          <w:b w:val="0"/>
          <w:color w:val="auto"/>
          <w:sz w:val="22"/>
        </w:rPr>
        <w:id w:val="356696788"/>
        <w:docPartObj>
          <w:docPartGallery w:val="Table of Contents"/>
          <w:docPartUnique/>
        </w:docPartObj>
      </w:sdtPr>
      <w:sdtEndPr>
        <w:rPr>
          <w:rFonts w:ascii="Arial Nova Cond" w:hAnsi="Arial Nova Cond"/>
          <w:bCs/>
        </w:rPr>
      </w:sdtEndPr>
      <w:sdtContent>
        <w:p w14:paraId="26D35C52" w14:textId="77777777" w:rsidR="00EA57E2" w:rsidRDefault="001D0D21" w:rsidP="00CA0F86">
          <w:pPr>
            <w:pStyle w:val="TtuloTDC"/>
          </w:pPr>
          <w:proofErr w:type="spellStart"/>
          <w:r>
            <w:t>Edukia</w:t>
          </w:r>
          <w:proofErr w:type="spellEnd"/>
        </w:p>
        <w:p w14:paraId="1589858E" w14:textId="644829A8" w:rsidR="00EA57E2" w:rsidRDefault="00DC1710">
          <w:fldSimple w:instr=" TOC \o &quot;1-3&quot; \h \z \u ">
            <w:r w:rsidR="00C51DF0">
              <w:rPr>
                <w:b/>
                <w:bCs/>
                <w:noProof/>
              </w:rPr>
              <w:t>Ez dago sarrerarik</w:t>
            </w:r>
            <w:r>
              <w:rPr>
                <w:b/>
                <w:bCs/>
                <w:noProof/>
              </w:rPr>
              <w:t>.</w:t>
            </w:r>
          </w:fldSimple>
        </w:p>
      </w:sdtContent>
    </w:sdt>
    <w:p w14:paraId="57D5468E" w14:textId="77777777" w:rsidR="00EA57E2" w:rsidRDefault="00EA57E2">
      <w:pPr>
        <w:sectPr w:rsidR="00EA57E2" w:rsidSect="00EA57E2">
          <w:headerReference w:type="first" r:id="rId19"/>
          <w:footerReference w:type="first" r:id="rId20"/>
          <w:pgSz w:w="11906" w:h="16838"/>
          <w:pgMar w:top="1417" w:right="1701" w:bottom="1417" w:left="1701" w:header="708" w:footer="708" w:gutter="0"/>
          <w:pgNumType w:start="0"/>
          <w:cols w:space="708"/>
          <w:titlePg/>
          <w:docGrid w:linePitch="360"/>
        </w:sectPr>
      </w:pPr>
    </w:p>
    <w:p w14:paraId="2C008CFE" w14:textId="05E45071" w:rsidR="007F7347" w:rsidRDefault="007F7347">
      <w:pPr>
        <w:jc w:val="left"/>
      </w:pPr>
      <w:r>
        <w:lastRenderedPageBreak/>
        <w:br w:type="page"/>
      </w:r>
    </w:p>
    <w:p w14:paraId="22EEB29B" w14:textId="77777777" w:rsidR="00ED4F49" w:rsidRDefault="00ED4F49" w:rsidP="007F7347"/>
    <w:sectPr w:rsidR="00ED4F49" w:rsidSect="00A37DA6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 w:code="9"/>
      <w:pgMar w:top="1417" w:right="1701" w:bottom="1417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2591F" w14:textId="77777777" w:rsidR="00E42F7C" w:rsidRDefault="00E42F7C" w:rsidP="00EA57E2">
      <w:pPr>
        <w:spacing w:after="0"/>
      </w:pPr>
      <w:r>
        <w:separator/>
      </w:r>
    </w:p>
  </w:endnote>
  <w:endnote w:type="continuationSeparator" w:id="0">
    <w:p w14:paraId="22A3BE48" w14:textId="77777777" w:rsidR="00E42F7C" w:rsidRDefault="00E42F7C" w:rsidP="00EA57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Gill Sans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399615"/>
      <w:docPartObj>
        <w:docPartGallery w:val="Page Numbers (Bottom of Page)"/>
        <w:docPartUnique/>
      </w:docPartObj>
    </w:sdtPr>
    <w:sdtContent>
      <w:p w14:paraId="6B34C954" w14:textId="77777777" w:rsidR="00A37DA6" w:rsidRDefault="00A37DA6">
        <w:pPr>
          <w:pStyle w:val="Piedepgina"/>
        </w:pPr>
        <w:r>
          <w:rPr>
            <w:noProof/>
            <w:lang w:eastAsia="es-ES"/>
          </w:rPr>
          <mc:AlternateContent>
            <mc:Choice Requires="wpg">
              <w:drawing>
                <wp:anchor distT="0" distB="0" distL="114300" distR="114300" simplePos="0" relativeHeight="251671552" behindDoc="0" locked="0" layoutInCell="0" allowOverlap="1" wp14:anchorId="31E8EAD6" wp14:editId="4F85D707">
                  <wp:simplePos x="0" y="0"/>
                  <wp:positionH relativeFrom="leftMargin">
                    <wp:align>right</wp:align>
                  </wp:positionH>
                  <wp:positionV relativeFrom="margin">
                    <wp:align>bottom</wp:align>
                  </wp:positionV>
                  <wp:extent cx="904875" cy="1902460"/>
                  <wp:effectExtent l="11430" t="0" r="0" b="12065"/>
                  <wp:wrapNone/>
                  <wp:docPr id="9" name="Grupo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04875" cy="1902460"/>
                            <a:chOff x="13" y="11415"/>
                            <a:chExt cx="1425" cy="2996"/>
                          </a:xfrm>
                        </wpg:grpSpPr>
                        <wpg:grpSp>
                          <wpg:cNvPr id="10" name="Group 7"/>
                          <wpg:cNvGrpSpPr>
                            <a:grpSpLocks/>
                          </wpg:cNvGrpSpPr>
                          <wpg:grpSpPr bwMode="auto">
                            <a:xfrm flipV="1">
                              <a:off x="13" y="14340"/>
                              <a:ext cx="1410" cy="71"/>
                              <a:chOff x="-83" y="540"/>
                              <a:chExt cx="1218" cy="71"/>
                            </a:xfrm>
                          </wpg:grpSpPr>
                          <wps:wsp>
                            <wps:cNvPr id="11" name="Rectangle 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78" y="540"/>
                                <a:ext cx="457" cy="71"/>
                              </a:xfrm>
                              <a:prstGeom prst="rect">
                                <a:avLst/>
                              </a:prstGeom>
                              <a:solidFill>
                                <a:srgbClr val="5F497A"/>
                              </a:solidFill>
                              <a:ln w="9525">
                                <a:solidFill>
                                  <a:srgbClr val="5F497A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" name="AutoShape 4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-83" y="540"/>
                                <a:ext cx="761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5F497A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14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405" y="11415"/>
                              <a:ext cx="1033" cy="28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E35E28" w14:textId="77777777" w:rsidR="00A37DA6" w:rsidRPr="00A37DA6" w:rsidRDefault="00A37DA6">
                                <w:pPr>
                                  <w:pStyle w:val="Sinespaciado"/>
                                  <w:rPr>
                                    <w:color w:val="A6B727" w:themeColor="accent1"/>
                                  </w:rPr>
                                </w:pPr>
                                <w:r w:rsidRPr="00A37DA6">
                                  <w:rPr>
                                    <w:color w:val="A6B727" w:themeColor="accent1"/>
                                    <w:sz w:val="22"/>
                                  </w:rPr>
                                  <w:fldChar w:fldCharType="begin"/>
                                </w:r>
                                <w:r w:rsidRPr="00A37DA6">
                                  <w:rPr>
                                    <w:color w:val="A6B727" w:themeColor="accent1"/>
                                  </w:rPr>
                                  <w:instrText>PAGE    \* MERGEFORMAT</w:instrText>
                                </w:r>
                                <w:r w:rsidRPr="00A37DA6">
                                  <w:rPr>
                                    <w:color w:val="A6B727" w:themeColor="accent1"/>
                                    <w:sz w:val="22"/>
                                  </w:rPr>
                                  <w:fldChar w:fldCharType="separate"/>
                                </w:r>
                                <w:r w:rsidRPr="00A37DA6">
                                  <w:rPr>
                                    <w:b/>
                                    <w:bCs/>
                                    <w:color w:val="A6B727" w:themeColor="accent1"/>
                                    <w:sz w:val="52"/>
                                    <w:szCs w:val="52"/>
                                  </w:rPr>
                                  <w:t>2</w:t>
                                </w:r>
                                <w:r w:rsidRPr="00A37DA6">
                                  <w:rPr>
                                    <w:b/>
                                    <w:bCs/>
                                    <w:color w:val="A6B727" w:themeColor="accent1"/>
                                    <w:sz w:val="52"/>
                                    <w:szCs w:val="52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b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leftMargin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31E8EAD6" id="Grupo 9" o:spid="_x0000_s1029" style="position:absolute;left:0;text-align:left;margin-left:20.05pt;margin-top:0;width:71.25pt;height:149.8pt;z-index:251671552;mso-width-percent:1000;mso-position-horizontal:right;mso-position-horizontal-relative:left-margin-area;mso-position-vertical:bottom;mso-position-vertical-relative:margin;mso-width-percent:1000;mso-width-relative:left-margin-area" coordorigin="13,11415" coordsize="1425,2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" o:allowincell="f">
                  <v:group id="Group 7" o:spid="_x0000_s1030" style="position:absolute;left:13;top:14340;width:1410;height:71;flip:y" coordorigin="-83,540" coordsize="1218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">
                    <v:rect id="Rectangle 8" o:spid="_x0000_s1031" style="position:absolute;left:678;top:540;width:457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" fillcolor="#5f497a" strokecolor="#5f497a"/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32" type="#_x0000_t32" style="position:absolute;left:-83;top:540;width:76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" strokecolor="#5f497a"/>
                  </v:group>
                  <v:rect id="Rectangle 5" o:spid="_x0000_s1033" style="position:absolute;left:405;top:11415;width:1033;height:2805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" stroked="f">
                    <v:textbox style="layout-flow:vertical;mso-layout-flow-alt:bottom-to-top" inset="0,0,0,0">
                      <w:txbxContent>
                        <w:p w14:paraId="61E35E28" w14:textId="77777777" w:rsidR="00A37DA6" w:rsidRPr="00A37DA6" w:rsidRDefault="00A37DA6">
                          <w:pPr>
                            <w:pStyle w:val="Sinespaciado"/>
                            <w:rPr>
                              <w:color w:val="A6B727" w:themeColor="accent1"/>
                            </w:rPr>
                          </w:pPr>
                          <w:r w:rsidRPr="00A37DA6">
                            <w:rPr>
                              <w:color w:val="A6B727" w:themeColor="accent1"/>
                              <w:sz w:val="22"/>
                            </w:rPr>
                            <w:fldChar w:fldCharType="begin"/>
                          </w:r>
                          <w:r w:rsidRPr="00A37DA6">
                            <w:rPr>
                              <w:color w:val="A6B727" w:themeColor="accent1"/>
                            </w:rPr>
                            <w:instrText>PAGE    \* MERGEFORMAT</w:instrText>
                          </w:r>
                          <w:r w:rsidRPr="00A37DA6">
                            <w:rPr>
                              <w:color w:val="A6B727" w:themeColor="accent1"/>
                              <w:sz w:val="22"/>
                            </w:rPr>
                            <w:fldChar w:fldCharType="separate"/>
                          </w:r>
                          <w:r w:rsidRPr="00A37DA6">
                            <w:rPr>
                              <w:b/>
                              <w:bCs/>
                              <w:color w:val="A6B727" w:themeColor="accent1"/>
                              <w:sz w:val="52"/>
                              <w:szCs w:val="52"/>
                            </w:rPr>
                            <w:t>2</w:t>
                          </w:r>
                          <w:r w:rsidRPr="00A37DA6">
                            <w:rPr>
                              <w:b/>
                              <w:bCs/>
                              <w:color w:val="A6B727" w:themeColor="accent1"/>
                              <w:sz w:val="52"/>
                              <w:szCs w:val="52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margin"/>
                </v:group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140180"/>
      <w:docPartObj>
        <w:docPartGallery w:val="Page Numbers (Bottom of Page)"/>
        <w:docPartUnique/>
      </w:docPartObj>
    </w:sdtPr>
    <w:sdtContent>
      <w:p w14:paraId="3CDDF7DB" w14:textId="77777777" w:rsidR="00A37DA6" w:rsidRDefault="00000000">
        <w:pPr>
          <w:pStyle w:val="Piedepgina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7084177"/>
      <w:docPartObj>
        <w:docPartGallery w:val="Page Numbers (Bottom of Page)"/>
        <w:docPartUnique/>
      </w:docPartObj>
    </w:sdtPr>
    <w:sdtContent>
      <w:p w14:paraId="7875CC71" w14:textId="77777777" w:rsidR="00A37DA6" w:rsidRDefault="00A37DA6">
        <w:pPr>
          <w:pStyle w:val="Piedepgina"/>
        </w:pPr>
        <w:r>
          <w:rPr>
            <w:noProof/>
            <w:lang w:eastAsia="es-ES"/>
          </w:rPr>
          <mc:AlternateContent>
            <mc:Choice Requires="wpg">
              <w:drawing>
                <wp:anchor distT="0" distB="0" distL="114300" distR="114300" simplePos="0" relativeHeight="251673600" behindDoc="0" locked="0" layoutInCell="0" allowOverlap="1" wp14:anchorId="06DBA943" wp14:editId="33F91D0C">
                  <wp:simplePos x="0" y="0"/>
                  <wp:positionH relativeFrom="leftMargin">
                    <wp:align>right</wp:align>
                  </wp:positionH>
                  <wp:positionV relativeFrom="margin">
                    <wp:align>bottom</wp:align>
                  </wp:positionV>
                  <wp:extent cx="904875" cy="1902460"/>
                  <wp:effectExtent l="11430" t="0" r="0" b="12065"/>
                  <wp:wrapNone/>
                  <wp:docPr id="17" name="Grupo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04875" cy="1902460"/>
                            <a:chOff x="13" y="11415"/>
                            <a:chExt cx="1425" cy="2996"/>
                          </a:xfrm>
                        </wpg:grpSpPr>
                        <wpg:grpSp>
                          <wpg:cNvPr id="20" name="Group 7"/>
                          <wpg:cNvGrpSpPr>
                            <a:grpSpLocks/>
                          </wpg:cNvGrpSpPr>
                          <wpg:grpSpPr bwMode="auto">
                            <a:xfrm flipV="1">
                              <a:off x="13" y="14340"/>
                              <a:ext cx="1410" cy="71"/>
                              <a:chOff x="-83" y="540"/>
                              <a:chExt cx="1218" cy="71"/>
                            </a:xfrm>
                          </wpg:grpSpPr>
                          <wps:wsp>
                            <wps:cNvPr id="21" name="Rectangle 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78" y="540"/>
                                <a:ext cx="457" cy="71"/>
                              </a:xfrm>
                              <a:prstGeom prst="rect">
                                <a:avLst/>
                              </a:prstGeom>
                              <a:solidFill>
                                <a:srgbClr val="5F497A"/>
                              </a:solidFill>
                              <a:ln w="9525">
                                <a:solidFill>
                                  <a:srgbClr val="5F497A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" name="AutoShape 4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-83" y="540"/>
                                <a:ext cx="761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5F497A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23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405" y="11415"/>
                              <a:ext cx="1033" cy="28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67D67AB" w14:textId="77777777" w:rsidR="00A37DA6" w:rsidRPr="00A37DA6" w:rsidRDefault="00A37DA6">
                                <w:pPr>
                                  <w:pStyle w:val="Sinespaciado"/>
                                  <w:rPr>
                                    <w:color w:val="A6B727" w:themeColor="accent1"/>
                                  </w:rPr>
                                </w:pPr>
                                <w:r w:rsidRPr="00A37DA6">
                                  <w:rPr>
                                    <w:color w:val="A6B727" w:themeColor="accent1"/>
                                    <w:sz w:val="22"/>
                                  </w:rPr>
                                  <w:fldChar w:fldCharType="begin"/>
                                </w:r>
                                <w:r w:rsidRPr="00A37DA6">
                                  <w:rPr>
                                    <w:color w:val="A6B727" w:themeColor="accent1"/>
                                  </w:rPr>
                                  <w:instrText>PAGE    \* MERGEFORMAT</w:instrText>
                                </w:r>
                                <w:r w:rsidRPr="00A37DA6">
                                  <w:rPr>
                                    <w:color w:val="A6B727" w:themeColor="accent1"/>
                                    <w:sz w:val="22"/>
                                  </w:rPr>
                                  <w:fldChar w:fldCharType="separate"/>
                                </w:r>
                                <w:r w:rsidR="000F50FC" w:rsidRPr="000F50FC">
                                  <w:rPr>
                                    <w:b/>
                                    <w:bCs/>
                                    <w:noProof/>
                                    <w:color w:val="A6B727" w:themeColor="accent1"/>
                                    <w:sz w:val="52"/>
                                    <w:szCs w:val="52"/>
                                  </w:rPr>
                                  <w:t>2</w:t>
                                </w:r>
                                <w:r w:rsidRPr="00A37DA6">
                                  <w:rPr>
                                    <w:b/>
                                    <w:bCs/>
                                    <w:color w:val="A6B727" w:themeColor="accent1"/>
                                    <w:sz w:val="52"/>
                                    <w:szCs w:val="52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b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leftMargin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6DBA943" id="Grupo 17" o:spid="_x0000_s1036" style="position:absolute;left:0;text-align:left;margin-left:20.05pt;margin-top:0;width:71.25pt;height:149.8pt;z-index:251673600;mso-width-percent:1000;mso-position-horizontal:right;mso-position-horizontal-relative:left-margin-area;mso-position-vertical:bottom;mso-position-vertical-relative:margin;mso-width-percent:1000;mso-width-relative:left-margin-area" coordorigin="13,11415" coordsize="1425,2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" o:allowincell="f">
                  <v:group id="Group 7" o:spid="_x0000_s1037" style="position:absolute;left:13;top:14340;width:1410;height:71;flip:y" coordorigin="-83,540" coordsize="1218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">
                    <v:rect id="Rectangle 8" o:spid="_x0000_s1038" style="position:absolute;left:678;top:540;width:457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" fillcolor="#5f497a" strokecolor="#5f497a"/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39" type="#_x0000_t32" style="position:absolute;left:-83;top:540;width:76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" strokecolor="#5f497a"/>
                  </v:group>
                  <v:rect id="Rectangle 5" o:spid="_x0000_s1040" style="position:absolute;left:405;top:11415;width:1033;height:2805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" stroked="f">
                    <v:textbox style="layout-flow:vertical;mso-layout-flow-alt:bottom-to-top" inset="0,0,0,0">
                      <w:txbxContent>
                        <w:p w14:paraId="367D67AB" w14:textId="77777777" w:rsidR="00A37DA6" w:rsidRPr="00A37DA6" w:rsidRDefault="00A37DA6">
                          <w:pPr>
                            <w:pStyle w:val="Sinespaciado"/>
                            <w:rPr>
                              <w:color w:val="A6B727" w:themeColor="accent1"/>
                            </w:rPr>
                          </w:pPr>
                          <w:r w:rsidRPr="00A37DA6">
                            <w:rPr>
                              <w:color w:val="A6B727" w:themeColor="accent1"/>
                              <w:sz w:val="22"/>
                            </w:rPr>
                            <w:fldChar w:fldCharType="begin"/>
                          </w:r>
                          <w:r w:rsidRPr="00A37DA6">
                            <w:rPr>
                              <w:color w:val="A6B727" w:themeColor="accent1"/>
                            </w:rPr>
                            <w:instrText>PAGE    \* MERGEFORMAT</w:instrText>
                          </w:r>
                          <w:r w:rsidRPr="00A37DA6">
                            <w:rPr>
                              <w:color w:val="A6B727" w:themeColor="accent1"/>
                              <w:sz w:val="22"/>
                            </w:rPr>
                            <w:fldChar w:fldCharType="separate"/>
                          </w:r>
                          <w:r w:rsidR="000F50FC" w:rsidRPr="000F50FC">
                            <w:rPr>
                              <w:b/>
                              <w:bCs/>
                              <w:noProof/>
                              <w:color w:val="A6B727" w:themeColor="accent1"/>
                              <w:sz w:val="52"/>
                              <w:szCs w:val="52"/>
                            </w:rPr>
                            <w:t>2</w:t>
                          </w:r>
                          <w:r w:rsidRPr="00A37DA6">
                            <w:rPr>
                              <w:b/>
                              <w:bCs/>
                              <w:color w:val="A6B727" w:themeColor="accent1"/>
                              <w:sz w:val="52"/>
                              <w:szCs w:val="52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margin"/>
                </v:group>
              </w:pict>
            </mc:Fallback>
          </mc:AlternateContent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0850466"/>
      <w:docPartObj>
        <w:docPartGallery w:val="Page Numbers (Bottom of Page)"/>
        <w:docPartUnique/>
      </w:docPartObj>
    </w:sdtPr>
    <w:sdtContent>
      <w:p w14:paraId="258C99BE" w14:textId="77777777" w:rsidR="00A37DA6" w:rsidRDefault="00A37DA6">
        <w:pPr>
          <w:pStyle w:val="Piedepgina"/>
        </w:pPr>
        <w:r>
          <w:rPr>
            <w:noProof/>
            <w:lang w:eastAsia="es-ES"/>
          </w:rPr>
          <mc:AlternateContent>
            <mc:Choice Requires="wpg">
              <w:drawing>
                <wp:anchor distT="0" distB="0" distL="114300" distR="114300" simplePos="0" relativeHeight="251675648" behindDoc="0" locked="0" layoutInCell="0" allowOverlap="1" wp14:anchorId="76DC278D" wp14:editId="76E65663">
                  <wp:simplePos x="0" y="0"/>
                  <wp:positionH relativeFrom="rightMargin">
                    <wp:align>left</wp:align>
                  </wp:positionH>
                  <wp:positionV relativeFrom="margin">
                    <wp:align>bottom</wp:align>
                  </wp:positionV>
                  <wp:extent cx="904875" cy="1902460"/>
                  <wp:effectExtent l="0" t="0" r="9525" b="12065"/>
                  <wp:wrapNone/>
                  <wp:docPr id="24" name="Grupo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 flipH="1">
                            <a:off x="0" y="0"/>
                            <a:ext cx="904875" cy="1902460"/>
                            <a:chOff x="13" y="11415"/>
                            <a:chExt cx="1425" cy="2996"/>
                          </a:xfrm>
                        </wpg:grpSpPr>
                        <wpg:grpSp>
                          <wpg:cNvPr id="25" name="Group 2"/>
                          <wpg:cNvGrpSpPr>
                            <a:grpSpLocks/>
                          </wpg:cNvGrpSpPr>
                          <wpg:grpSpPr bwMode="auto">
                            <a:xfrm flipV="1">
                              <a:off x="13" y="14340"/>
                              <a:ext cx="1410" cy="71"/>
                              <a:chOff x="-83" y="540"/>
                              <a:chExt cx="1218" cy="71"/>
                            </a:xfrm>
                          </wpg:grpSpPr>
                          <wps:wsp>
                            <wps:cNvPr id="26" name="Rectangle 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78" y="540"/>
                                <a:ext cx="457" cy="71"/>
                              </a:xfrm>
                              <a:prstGeom prst="rect">
                                <a:avLst/>
                              </a:prstGeom>
                              <a:solidFill>
                                <a:srgbClr val="5F497A"/>
                              </a:solidFill>
                              <a:ln w="9525">
                                <a:solidFill>
                                  <a:srgbClr val="5F497A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" name="AutoShape 4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-83" y="540"/>
                                <a:ext cx="761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5F497A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28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405" y="11415"/>
                              <a:ext cx="1033" cy="28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CE23A1" w14:textId="77777777" w:rsidR="00A37DA6" w:rsidRPr="00A37DA6" w:rsidRDefault="00A37DA6">
                                <w:pPr>
                                  <w:pStyle w:val="Sinespaciado"/>
                                  <w:jc w:val="right"/>
                                  <w:rPr>
                                    <w:color w:val="A6B727" w:themeColor="accent1"/>
                                  </w:rPr>
                                </w:pPr>
                                <w:r w:rsidRPr="00A37DA6">
                                  <w:rPr>
                                    <w:color w:val="A6B727" w:themeColor="accent1"/>
                                    <w:sz w:val="22"/>
                                  </w:rPr>
                                  <w:fldChar w:fldCharType="begin"/>
                                </w:r>
                                <w:r w:rsidRPr="00A37DA6">
                                  <w:rPr>
                                    <w:color w:val="A6B727" w:themeColor="accent1"/>
                                  </w:rPr>
                                  <w:instrText>PAGE    \* MERGEFORMAT</w:instrText>
                                </w:r>
                                <w:r w:rsidRPr="00A37DA6">
                                  <w:rPr>
                                    <w:color w:val="A6B727" w:themeColor="accent1"/>
                                    <w:sz w:val="22"/>
                                  </w:rPr>
                                  <w:fldChar w:fldCharType="separate"/>
                                </w:r>
                                <w:r w:rsidR="000F50FC" w:rsidRPr="000F50FC">
                                  <w:rPr>
                                    <w:b/>
                                    <w:bCs/>
                                    <w:noProof/>
                                    <w:color w:val="A6B727" w:themeColor="accent1"/>
                                    <w:sz w:val="52"/>
                                    <w:szCs w:val="52"/>
                                  </w:rPr>
                                  <w:t>1</w:t>
                                </w:r>
                                <w:r w:rsidRPr="00A37DA6">
                                  <w:rPr>
                                    <w:b/>
                                    <w:bCs/>
                                    <w:color w:val="A6B727" w:themeColor="accent1"/>
                                    <w:sz w:val="52"/>
                                    <w:szCs w:val="52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vert" wrap="square" lIns="0" tIns="0" rIns="0" bIns="0" anchor="b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rightMargin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76DC278D" id="Grupo 24" o:spid="_x0000_s1041" style="position:absolute;left:0;text-align:left;margin-left:0;margin-top:0;width:71.25pt;height:149.8pt;flip:x;z-index:251675648;mso-width-percent:1000;mso-position-horizontal:left;mso-position-horizontal-relative:right-margin-area;mso-position-vertical:bottom;mso-position-vertical-relative:margin;mso-width-percent:1000;mso-width-relative:right-margin-area" coordorigin="13,11415" coordsize="1425,2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" o:allowincell="f">
                  <v:group id="Group 2" o:spid="_x0000_s1042" style="position:absolute;left:13;top:14340;width:1410;height:71;flip:y" coordorigin="-83,540" coordsize="1218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">
                    <v:rect id="Rectangle 3" o:spid="_x0000_s1043" style="position:absolute;left:678;top:540;width:457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" fillcolor="#5f497a" strokecolor="#5f497a"/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44" type="#_x0000_t32" style="position:absolute;left:-83;top:540;width:76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" strokecolor="#5f497a"/>
                  </v:group>
                  <v:rect id="Rectangle 5" o:spid="_x0000_s1045" style="position:absolute;left:405;top:11415;width:1033;height:2805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" stroked="f">
                    <v:textbox style="layout-flow:vertical" inset="0,0,0,0">
                      <w:txbxContent>
                        <w:p w14:paraId="61CE23A1" w14:textId="77777777" w:rsidR="00A37DA6" w:rsidRPr="00A37DA6" w:rsidRDefault="00A37DA6">
                          <w:pPr>
                            <w:pStyle w:val="Sinespaciado"/>
                            <w:jc w:val="right"/>
                            <w:rPr>
                              <w:color w:val="A6B727" w:themeColor="accent1"/>
                            </w:rPr>
                          </w:pPr>
                          <w:r w:rsidRPr="00A37DA6">
                            <w:rPr>
                              <w:color w:val="A6B727" w:themeColor="accent1"/>
                              <w:sz w:val="22"/>
                            </w:rPr>
                            <w:fldChar w:fldCharType="begin"/>
                          </w:r>
                          <w:r w:rsidRPr="00A37DA6">
                            <w:rPr>
                              <w:color w:val="A6B727" w:themeColor="accent1"/>
                            </w:rPr>
                            <w:instrText>PAGE    \* MERGEFORMAT</w:instrText>
                          </w:r>
                          <w:r w:rsidRPr="00A37DA6">
                            <w:rPr>
                              <w:color w:val="A6B727" w:themeColor="accent1"/>
                              <w:sz w:val="22"/>
                            </w:rPr>
                            <w:fldChar w:fldCharType="separate"/>
                          </w:r>
                          <w:r w:rsidR="000F50FC" w:rsidRPr="000F50FC">
                            <w:rPr>
                              <w:b/>
                              <w:bCs/>
                              <w:noProof/>
                              <w:color w:val="A6B727" w:themeColor="accent1"/>
                              <w:sz w:val="52"/>
                              <w:szCs w:val="52"/>
                            </w:rPr>
                            <w:t>1</w:t>
                          </w:r>
                          <w:r w:rsidRPr="00A37DA6">
                            <w:rPr>
                              <w:b/>
                              <w:bCs/>
                              <w:color w:val="A6B727" w:themeColor="accent1"/>
                              <w:sz w:val="52"/>
                              <w:szCs w:val="52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margin"/>
                </v:group>
              </w:pict>
            </mc:Fallback>
          </mc:AlternateContent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8565349"/>
      <w:docPartObj>
        <w:docPartGallery w:val="Page Numbers (Bottom of Page)"/>
        <w:docPartUnique/>
      </w:docPartObj>
    </w:sdtPr>
    <w:sdtContent>
      <w:p w14:paraId="2BAEF3C9" w14:textId="77777777" w:rsidR="008725E2" w:rsidRDefault="008725E2">
        <w:pPr>
          <w:pStyle w:val="Piedepgina"/>
        </w:pPr>
        <w:r>
          <w:rPr>
            <w:noProof/>
            <w:lang w:eastAsia="es-ES"/>
          </w:rPr>
          <mc:AlternateContent>
            <mc:Choice Requires="wpg">
              <w:drawing>
                <wp:anchor distT="0" distB="0" distL="114300" distR="114300" simplePos="0" relativeHeight="251663360" behindDoc="0" locked="0" layoutInCell="0" allowOverlap="1" wp14:anchorId="7D8D1211" wp14:editId="27FB0AFE">
                  <wp:simplePos x="0" y="0"/>
                  <wp:positionH relativeFrom="rightMargin">
                    <wp:align>left</wp:align>
                  </wp:positionH>
                  <wp:positionV relativeFrom="margin">
                    <wp:align>bottom</wp:align>
                  </wp:positionV>
                  <wp:extent cx="904875" cy="1902460"/>
                  <wp:effectExtent l="0" t="0" r="9525" b="12065"/>
                  <wp:wrapNone/>
                  <wp:docPr id="4" name="Grupo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 flipH="1">
                            <a:off x="0" y="0"/>
                            <a:ext cx="904875" cy="1902460"/>
                            <a:chOff x="13" y="11415"/>
                            <a:chExt cx="1425" cy="2996"/>
                          </a:xfrm>
                        </wpg:grpSpPr>
                        <wpg:grpSp>
                          <wpg:cNvPr id="5" name="Group 2"/>
                          <wpg:cNvGrpSpPr>
                            <a:grpSpLocks/>
                          </wpg:cNvGrpSpPr>
                          <wpg:grpSpPr bwMode="auto">
                            <a:xfrm flipV="1">
                              <a:off x="13" y="14340"/>
                              <a:ext cx="1410" cy="71"/>
                              <a:chOff x="-83" y="540"/>
                              <a:chExt cx="1218" cy="71"/>
                            </a:xfrm>
                          </wpg:grpSpPr>
                          <wps:wsp>
                            <wps:cNvPr id="12" name="Rectangle 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78" y="540"/>
                                <a:ext cx="457" cy="71"/>
                              </a:xfrm>
                              <a:prstGeom prst="rect">
                                <a:avLst/>
                              </a:prstGeom>
                              <a:solidFill>
                                <a:srgbClr val="5F497A"/>
                              </a:solidFill>
                              <a:ln w="9525">
                                <a:solidFill>
                                  <a:srgbClr val="5F497A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" name="AutoShape 4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-83" y="540"/>
                                <a:ext cx="761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5F497A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16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405" y="11415"/>
                              <a:ext cx="1033" cy="28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CAAF150" w14:textId="77777777" w:rsidR="008725E2" w:rsidRPr="00A37DA6" w:rsidRDefault="008725E2">
                                <w:pPr>
                                  <w:pStyle w:val="Sinespaciado"/>
                                  <w:jc w:val="right"/>
                                  <w:rPr>
                                    <w:color w:val="A6B727" w:themeColor="accent1"/>
                                  </w:rPr>
                                </w:pPr>
                                <w:r w:rsidRPr="00A37DA6">
                                  <w:rPr>
                                    <w:color w:val="A6B727" w:themeColor="accent1"/>
                                    <w:sz w:val="22"/>
                                  </w:rPr>
                                  <w:fldChar w:fldCharType="begin"/>
                                </w:r>
                                <w:r w:rsidRPr="00A37DA6">
                                  <w:rPr>
                                    <w:color w:val="A6B727" w:themeColor="accent1"/>
                                  </w:rPr>
                                  <w:instrText>PAGE    \* MERGEFORMAT</w:instrText>
                                </w:r>
                                <w:r w:rsidRPr="00A37DA6">
                                  <w:rPr>
                                    <w:color w:val="A6B727" w:themeColor="accent1"/>
                                    <w:sz w:val="22"/>
                                  </w:rPr>
                                  <w:fldChar w:fldCharType="separate"/>
                                </w:r>
                                <w:r w:rsidR="0045295F" w:rsidRPr="00A37DA6">
                                  <w:rPr>
                                    <w:b/>
                                    <w:bCs/>
                                    <w:noProof/>
                                    <w:color w:val="A6B727" w:themeColor="accent1"/>
                                    <w:sz w:val="52"/>
                                    <w:szCs w:val="52"/>
                                  </w:rPr>
                                  <w:t>0</w:t>
                                </w:r>
                                <w:r w:rsidRPr="00A37DA6">
                                  <w:rPr>
                                    <w:b/>
                                    <w:bCs/>
                                    <w:color w:val="A6B727" w:themeColor="accent1"/>
                                    <w:sz w:val="52"/>
                                    <w:szCs w:val="52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vert" wrap="square" lIns="0" tIns="0" rIns="0" bIns="0" anchor="b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rightMargin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7D8D1211" id="Grupo 4" o:spid="_x0000_s1046" style="position:absolute;left:0;text-align:left;margin-left:0;margin-top:0;width:71.25pt;height:149.8pt;flip:x;z-index:251663360;mso-width-percent:1000;mso-position-horizontal:left;mso-position-horizontal-relative:right-margin-area;mso-position-vertical:bottom;mso-position-vertical-relative:margin;mso-width-percent:1000;mso-width-relative:right-margin-area" coordorigin="13,11415" coordsize="1425,2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" o:allowincell="f">
                  <v:group id="Group 2" o:spid="_x0000_s1047" style="position:absolute;left:13;top:14340;width:1410;height:71;flip:y" coordorigin="-83,540" coordsize="1218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">
                    <v:rect id="Rectangle 3" o:spid="_x0000_s1048" style="position:absolute;left:678;top:540;width:457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" fillcolor="#5f497a" strokecolor="#5f497a"/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49" type="#_x0000_t32" style="position:absolute;left:-83;top:540;width:76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" strokecolor="#5f497a"/>
                  </v:group>
                  <v:rect id="Rectangle 5" o:spid="_x0000_s1050" style="position:absolute;left:405;top:11415;width:1033;height:2805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" stroked="f">
                    <v:textbox style="layout-flow:vertical" inset="0,0,0,0">
                      <w:txbxContent>
                        <w:p w14:paraId="0CAAF150" w14:textId="77777777" w:rsidR="008725E2" w:rsidRPr="00A37DA6" w:rsidRDefault="008725E2">
                          <w:pPr>
                            <w:pStyle w:val="Sinespaciado"/>
                            <w:jc w:val="right"/>
                            <w:rPr>
                              <w:color w:val="A6B727" w:themeColor="accent1"/>
                            </w:rPr>
                          </w:pPr>
                          <w:r w:rsidRPr="00A37DA6">
                            <w:rPr>
                              <w:color w:val="A6B727" w:themeColor="accent1"/>
                              <w:sz w:val="22"/>
                            </w:rPr>
                            <w:fldChar w:fldCharType="begin"/>
                          </w:r>
                          <w:r w:rsidRPr="00A37DA6">
                            <w:rPr>
                              <w:color w:val="A6B727" w:themeColor="accent1"/>
                            </w:rPr>
                            <w:instrText>PAGE    \* MERGEFORMAT</w:instrText>
                          </w:r>
                          <w:r w:rsidRPr="00A37DA6">
                            <w:rPr>
                              <w:color w:val="A6B727" w:themeColor="accent1"/>
                              <w:sz w:val="22"/>
                            </w:rPr>
                            <w:fldChar w:fldCharType="separate"/>
                          </w:r>
                          <w:r w:rsidR="0045295F" w:rsidRPr="00A37DA6">
                            <w:rPr>
                              <w:b/>
                              <w:bCs/>
                              <w:noProof/>
                              <w:color w:val="A6B727" w:themeColor="accent1"/>
                              <w:sz w:val="52"/>
                              <w:szCs w:val="52"/>
                            </w:rPr>
                            <w:t>0</w:t>
                          </w:r>
                          <w:r w:rsidRPr="00A37DA6">
                            <w:rPr>
                              <w:b/>
                              <w:bCs/>
                              <w:color w:val="A6B727" w:themeColor="accent1"/>
                              <w:sz w:val="52"/>
                              <w:szCs w:val="52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ECF5E" w14:textId="77777777" w:rsidR="00E42F7C" w:rsidRDefault="00E42F7C" w:rsidP="00EA57E2">
      <w:pPr>
        <w:spacing w:after="0"/>
      </w:pPr>
      <w:r>
        <w:separator/>
      </w:r>
    </w:p>
  </w:footnote>
  <w:footnote w:type="continuationSeparator" w:id="0">
    <w:p w14:paraId="13A47E5D" w14:textId="77777777" w:rsidR="00E42F7C" w:rsidRDefault="00E42F7C" w:rsidP="00EA57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0CAD7" w14:textId="77777777" w:rsidR="00A37DA6" w:rsidRPr="005D54C4" w:rsidRDefault="00000000" w:rsidP="00A37DA6">
    <w:pPr>
      <w:rPr>
        <w:color w:val="F0F5CF" w:themeColor="accent1" w:themeTint="33"/>
      </w:rPr>
    </w:pPr>
    <w:sdt>
      <w:sdtPr>
        <w:rPr>
          <w:color w:val="F0F5CF" w:themeColor="accent1" w:themeTint="33"/>
        </w:rPr>
        <w:alias w:val="Categoría"/>
        <w:tag w:val=""/>
        <w:id w:val="-472452501"/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Content>
        <w:r w:rsidR="00A37DA6">
          <w:rPr>
            <w:color w:val="F0F5CF" w:themeColor="accent1" w:themeTint="33"/>
          </w:rPr>
          <w:t>Medio Natural</w:t>
        </w:r>
      </w:sdtContent>
    </w:sdt>
    <w:r w:rsidR="00A37DA6" w:rsidRPr="005D54C4">
      <w:rPr>
        <w:rFonts w:ascii="Gadugi" w:hAnsi="Gadugi"/>
        <w:noProof/>
        <w:color w:val="F0F5CF" w:themeColor="accent1" w:themeTint="33"/>
      </w:rPr>
      <w:t xml:space="preserve"> </w:t>
    </w:r>
    <w:r w:rsidR="00A37DA6" w:rsidRPr="005D54C4">
      <w:rPr>
        <w:rFonts w:ascii="Gadugi" w:hAnsi="Gadugi"/>
        <w:noProof/>
        <w:color w:val="F0F5CF" w:themeColor="accent1" w:themeTint="33"/>
        <w:lang w:eastAsia="es-ES"/>
      </w:rPr>
      <mc:AlternateContent>
        <mc:Choice Requires="wps">
          <w:drawing>
            <wp:anchor distT="0" distB="0" distL="114300" distR="114300" simplePos="0" relativeHeight="251669504" behindDoc="1" locked="0" layoutInCell="0" allowOverlap="1" wp14:anchorId="287483D8" wp14:editId="18F2B3D0">
              <wp:simplePos x="0" y="0"/>
              <wp:positionH relativeFrom="page">
                <wp:align>left</wp:align>
              </wp:positionH>
              <wp:positionV relativeFrom="topMargin">
                <wp:align>bottom</wp:align>
              </wp:positionV>
              <wp:extent cx="7560000" cy="540000"/>
              <wp:effectExtent l="0" t="0" r="3175" b="0"/>
              <wp:wrapNone/>
              <wp:docPr id="58" name="Cuadro de texto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000" cy="5400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6C227CE5" w14:textId="77777777" w:rsidR="00A37DA6" w:rsidRPr="005D54C4" w:rsidRDefault="00A37DA6" w:rsidP="00A37DA6">
                          <w:pPr>
                            <w:spacing w:after="0"/>
                            <w:jc w:val="right"/>
                            <w:rPr>
                              <w:color w:val="F0F5CF" w:themeColor="accent1" w:themeTint="33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lef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7483D8" id="_x0000_t202" coordsize="21600,21600" o:spt="202" path="m,l,21600r21600,l21600,xe">
              <v:stroke joinstyle="miter"/>
              <v:path gradientshapeok="t" o:connecttype="rect"/>
            </v:shapetype>
            <v:shape id="Cuadro de texto 58" o:spid="_x0000_s1028" type="#_x0000_t202" style="position:absolute;left:0;text-align:left;margin-left:0;margin-top:0;width:595.3pt;height:42.5pt;z-index:-251646976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top-margin-area;mso-width-percent: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" o:allowincell="f" fillcolor="#a6b727 [3204]" stroked="f">
              <v:textbox inset=",0,,0">
                <w:txbxContent>
                  <w:p w14:paraId="6C227CE5" w14:textId="77777777" w:rsidR="00A37DA6" w:rsidRPr="005D54C4" w:rsidRDefault="00A37DA6" w:rsidP="00A37DA6">
                    <w:pPr>
                      <w:spacing w:after="0"/>
                      <w:jc w:val="right"/>
                      <w:rPr>
                        <w:color w:val="F0F5CF" w:themeColor="accent1" w:themeTint="33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</w:p>
  <w:p w14:paraId="17E249D6" w14:textId="77777777" w:rsidR="00A37DA6" w:rsidRDefault="00A37DA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2880B" w14:textId="77777777" w:rsidR="00A37DA6" w:rsidRDefault="00A37DA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D13FB" w14:textId="77777777" w:rsidR="00A37DA6" w:rsidRDefault="00393DF4">
    <w:r w:rsidRPr="00393DF4">
      <w:rPr>
        <w:noProof/>
        <w:color w:val="F0F5CF" w:themeColor="accent1" w:themeTint="33"/>
        <w:lang w:eastAsia="es-ES"/>
      </w:rPr>
      <mc:AlternateContent>
        <mc:Choice Requires="wps">
          <w:drawing>
            <wp:anchor distT="0" distB="0" distL="118745" distR="118745" simplePos="0" relativeHeight="251685888" behindDoc="1" locked="0" layoutInCell="1" allowOverlap="0" wp14:anchorId="5C9705BA" wp14:editId="1928779A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5950039" cy="720000"/>
              <wp:effectExtent l="0" t="0" r="2540" b="4445"/>
              <wp:wrapSquare wrapText="bothSides"/>
              <wp:docPr id="31" name="Rectángulo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7200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Asunto"/>
                            <w:tag w:val=""/>
                            <w:id w:val="417833493"/>
                            <w:placeholder>
                              <w:docPart w:val="BFFFBEBC5760498698DF5D8256C2E027"/>
                            </w:placeholder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1C0A5059" w14:textId="1CA8A6F4" w:rsidR="00393DF4" w:rsidRDefault="007F7347">
                              <w:pPr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Natura-ondarea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9705BA" id="Rectángulo 31" o:spid="_x0000_s1034" style="position:absolute;left:0;text-align:left;margin-left:0;margin-top:0;width:468.5pt;height:56.7pt;z-index:-251630592;visibility:visible;mso-wrap-style:square;mso-width-percent:1000;mso-height-percent:0;mso-wrap-distance-left:9.35pt;mso-wrap-distance-top:0;mso-wrap-distance-right:9.35pt;mso-wrap-distance-bottom:0;mso-position-horizontal:left;mso-position-horizontal-relative:page;mso-position-vertical:top;mso-position-vertical-relative:page;mso-width-percent:100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" o:allowoverlap="f" fillcolor="#a6b727 [3204]" stroked="f" strokeweight="1.5pt">
              <v:textbox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Asunto"/>
                      <w:tag w:val=""/>
                      <w:id w:val="417833493"/>
                      <w:placeholder>
                        <w:docPart w:val="BFFFBEBC5760498698DF5D8256C2E027"/>
                      </w:placeholder>
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<w:text/>
                    </w:sdtPr>
                    <w:sdtContent>
                      <w:p w14:paraId="1C0A5059" w14:textId="1CA8A6F4" w:rsidR="00393DF4" w:rsidRDefault="007F7347">
                        <w:pPr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Natura-ondarea</w:t>
                        </w:r>
                      </w:p>
                    </w:sdtContent>
                  </w:sdt>
                </w:txbxContent>
              </v:textbox>
              <w10:wrap type="square" anchorx="page" anchory="page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3A9F3" w14:textId="77777777" w:rsidR="008725E2" w:rsidRDefault="00393DF4">
    <w:r>
      <w:rPr>
        <w:noProof/>
        <w:lang w:eastAsia="es-ES"/>
      </w:rPr>
      <mc:AlternateContent>
        <mc:Choice Requires="wps">
          <w:drawing>
            <wp:anchor distT="0" distB="0" distL="118745" distR="118745" simplePos="0" relativeHeight="251683840" behindDoc="1" locked="0" layoutInCell="1" allowOverlap="0" wp14:anchorId="727BFA7A" wp14:editId="6D302C3F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5950039" cy="720000"/>
              <wp:effectExtent l="0" t="0" r="2540" b="4445"/>
              <wp:wrapSquare wrapText="bothSides"/>
              <wp:docPr id="197" name="Rectángu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7200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ítulo"/>
                            <w:tag w:val=""/>
                            <w:id w:val="-14537752"/>
                            <w:placeholder>
                              <w:docPart w:val="AEC140CF590A4B268AB546A8C9E38A56"/>
                            </w:placeholder>
                            <w:showingPlcHdr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2167F426" w14:textId="3649A900" w:rsidR="00393DF4" w:rsidRDefault="007F7347">
                              <w:pPr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 w:rsidRPr="007F7347">
                                <w:rPr>
                                  <w:rStyle w:val="Textodelmarcadordeposicin"/>
                                  <w:color w:val="FFFFFF" w:themeColor="background1"/>
                                </w:rPr>
                                <w:t>[</w:t>
                              </w:r>
                              <w:proofErr w:type="spellStart"/>
                              <w:r w:rsidR="007D3F4B">
                                <w:rPr>
                                  <w:rStyle w:val="Textodelmarcadordeposicin"/>
                                  <w:color w:val="FFFFFF" w:themeColor="background1"/>
                                </w:rPr>
                                <w:t>Izenburua</w:t>
                              </w:r>
                              <w:proofErr w:type="spellEnd"/>
                              <w:r w:rsidRPr="007F7347">
                                <w:rPr>
                                  <w:rStyle w:val="Textodelmarcadordeposicin"/>
                                  <w:color w:val="FFFFFF" w:themeColor="background1"/>
                                </w:rPr>
                                <w:t>]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7BFA7A" id="Rectángulo 197" o:spid="_x0000_s1035" style="position:absolute;left:0;text-align:left;margin-left:0;margin-top:0;width:468.5pt;height:56.7pt;z-index:-251632640;visibility:visible;mso-wrap-style:square;mso-width-percent:1000;mso-height-percent:0;mso-wrap-distance-left:9.35pt;mso-wrap-distance-top:0;mso-wrap-distance-right:9.35pt;mso-wrap-distance-bottom:0;mso-position-horizontal:left;mso-position-horizontal-relative:page;mso-position-vertical:top;mso-position-vertical-relative:page;mso-width-percent:100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" o:allowoverlap="f" fillcolor="#a6b727 [3204]" stroked="f" strokeweight="1.5pt">
              <v:textbox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ítulo"/>
                      <w:tag w:val=""/>
                      <w:id w:val="-14537752"/>
                      <w:placeholder>
                        <w:docPart w:val="AEC140CF590A4B268AB546A8C9E38A56"/>
                      </w:placeholder>
                      <w:showingPlcHdr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2167F426" w14:textId="3649A900" w:rsidR="00393DF4" w:rsidRDefault="007F7347">
                        <w:pPr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 w:rsidRPr="007F7347">
                          <w:rPr>
                            <w:rStyle w:val="Textodelmarcadordeposicin"/>
                            <w:color w:val="FFFFFF" w:themeColor="background1"/>
                          </w:rPr>
                          <w:t>[</w:t>
                        </w:r>
                        <w:proofErr w:type="spellStart"/>
                        <w:r w:rsidR="007D3F4B">
                          <w:rPr>
                            <w:rStyle w:val="Textodelmarcadordeposicin"/>
                            <w:color w:val="FFFFFF" w:themeColor="background1"/>
                          </w:rPr>
                          <w:t>Izenburua</w:t>
                        </w:r>
                        <w:proofErr w:type="spellEnd"/>
                        <w:r w:rsidRPr="007F7347">
                          <w:rPr>
                            <w:rStyle w:val="Textodelmarcadordeposicin"/>
                            <w:color w:val="FFFFFF" w:themeColor="background1"/>
                          </w:rPr>
                          <w:t>]</w:t>
                        </w:r>
                      </w:p>
                    </w:sdtContent>
                  </w:sdt>
                </w:txbxContent>
              </v:textbox>
              <w10:wrap type="square" anchorx="page" anchory="page"/>
            </v:rect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B13EC" w14:textId="77777777" w:rsidR="008725E2" w:rsidRDefault="008725E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F745E"/>
    <w:multiLevelType w:val="multilevel"/>
    <w:tmpl w:val="A558B9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C2456D"/>
    <w:multiLevelType w:val="multilevel"/>
    <w:tmpl w:val="07A6BC02"/>
    <w:styleLink w:val="ListaTtulos"/>
    <w:lvl w:ilvl="0">
      <w:start w:val="1"/>
      <w:numFmt w:val="decimal"/>
      <w:pStyle w:val="Ttulo1"/>
      <w:suff w:val="space"/>
      <w:lvlText w:val="%1."/>
      <w:lvlJc w:val="left"/>
      <w:pPr>
        <w:ind w:left="0" w:firstLine="0"/>
      </w:pPr>
      <w:rPr>
        <w:rFonts w:ascii="Arial Black" w:hAnsi="Arial Black" w:hint="default"/>
        <w:color w:val="D7D447" w:themeColor="accent5"/>
        <w:kern w:val="0"/>
        <w:position w:val="6"/>
        <w:sz w:val="96"/>
      </w:rPr>
    </w:lvl>
    <w:lvl w:ilvl="1">
      <w:start w:val="1"/>
      <w:numFmt w:val="decimal"/>
      <w:pStyle w:val="Ttulo2"/>
      <w:suff w:val="space"/>
      <w:lvlText w:val="%2.%1. "/>
      <w:lvlJc w:val="left"/>
      <w:pPr>
        <w:ind w:left="0" w:firstLine="0"/>
      </w:pPr>
      <w:rPr>
        <w:rFonts w:ascii="Arial Black" w:hAnsi="Arial Black" w:hint="default"/>
        <w:color w:val="525B13" w:themeColor="accent1" w:themeShade="80"/>
        <w:sz w:val="48"/>
      </w:rPr>
    </w:lvl>
    <w:lvl w:ilvl="2">
      <w:start w:val="1"/>
      <w:numFmt w:val="decimal"/>
      <w:pStyle w:val="Ttulo3"/>
      <w:suff w:val="space"/>
      <w:lvlText w:val="%1.%2.%3. "/>
      <w:lvlJc w:val="left"/>
      <w:pPr>
        <w:ind w:left="0" w:firstLine="0"/>
      </w:pPr>
      <w:rPr>
        <w:rFonts w:ascii="Arial Black" w:hAnsi="Arial Black" w:hint="default"/>
        <w:color w:val="7B881D" w:themeColor="accent1" w:themeShade="BF"/>
        <w:sz w:val="40"/>
      </w:rPr>
    </w:lvl>
    <w:lvl w:ilvl="3">
      <w:start w:val="1"/>
      <w:numFmt w:val="decimal"/>
      <w:pStyle w:val="Ttulo4"/>
      <w:lvlText w:val="%1.%4.%2.%3."/>
      <w:lvlJc w:val="left"/>
      <w:pPr>
        <w:ind w:left="0" w:firstLine="0"/>
      </w:pPr>
      <w:rPr>
        <w:rFonts w:ascii="Arial Black" w:hAnsi="Arial Black" w:hint="default"/>
        <w:color w:val="D3E070" w:themeColor="accent1" w:themeTint="99"/>
        <w:sz w:val="32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E477CE1"/>
    <w:multiLevelType w:val="hybridMultilevel"/>
    <w:tmpl w:val="32C415A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232BF"/>
    <w:multiLevelType w:val="hybridMultilevel"/>
    <w:tmpl w:val="43E2863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AB4A5F"/>
    <w:multiLevelType w:val="hybridMultilevel"/>
    <w:tmpl w:val="48E023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661CE8"/>
    <w:multiLevelType w:val="hybridMultilevel"/>
    <w:tmpl w:val="6F3477D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213ED0"/>
    <w:multiLevelType w:val="hybridMultilevel"/>
    <w:tmpl w:val="5B6CDA34"/>
    <w:lvl w:ilvl="0" w:tplc="5A3AFAA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6B727" w:themeColor="accent1"/>
        <w:sz w:val="4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175783"/>
    <w:multiLevelType w:val="hybridMultilevel"/>
    <w:tmpl w:val="0E4A6BBC"/>
    <w:lvl w:ilvl="0" w:tplc="5A3AFAA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6B727" w:themeColor="accent1"/>
        <w:sz w:val="4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D70816"/>
    <w:multiLevelType w:val="multilevel"/>
    <w:tmpl w:val="84D0BA2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color w:val="D7D447" w:themeColor="accent5"/>
        <w:position w:val="-6"/>
        <w:sz w:val="96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color w:val="525B13" w:themeColor="accent1" w:themeShade="80"/>
        <w:sz w:val="5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color w:val="7B881D" w:themeColor="accent1" w:themeShade="BF"/>
        <w:sz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784B297A"/>
    <w:multiLevelType w:val="hybridMultilevel"/>
    <w:tmpl w:val="ABFEB28A"/>
    <w:lvl w:ilvl="0" w:tplc="ED8249C2">
      <w:start w:val="1"/>
      <w:numFmt w:val="bullet"/>
      <w:pStyle w:val="Prrafodelista"/>
      <w:lvlText w:val=""/>
      <w:lvlJc w:val="left"/>
      <w:pPr>
        <w:ind w:left="720" w:hanging="360"/>
      </w:pPr>
      <w:rPr>
        <w:rFonts w:ascii="Wingdings" w:hAnsi="Wingdings" w:hint="default"/>
        <w:color w:val="A6B727" w:themeColor="accent1"/>
        <w:sz w:val="3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041192"/>
    <w:multiLevelType w:val="multilevel"/>
    <w:tmpl w:val="07A6BC02"/>
    <w:numStyleLink w:val="ListaTtulos"/>
  </w:abstractNum>
  <w:num w:numId="1" w16cid:durableId="788011621">
    <w:abstractNumId w:val="3"/>
  </w:num>
  <w:num w:numId="2" w16cid:durableId="1547838828">
    <w:abstractNumId w:val="2"/>
  </w:num>
  <w:num w:numId="3" w16cid:durableId="335111803">
    <w:abstractNumId w:val="0"/>
  </w:num>
  <w:num w:numId="4" w16cid:durableId="1463228231">
    <w:abstractNumId w:val="5"/>
  </w:num>
  <w:num w:numId="5" w16cid:durableId="18625302">
    <w:abstractNumId w:val="6"/>
  </w:num>
  <w:num w:numId="6" w16cid:durableId="1606037526">
    <w:abstractNumId w:val="7"/>
  </w:num>
  <w:num w:numId="7" w16cid:durableId="1649941142">
    <w:abstractNumId w:val="4"/>
  </w:num>
  <w:num w:numId="8" w16cid:durableId="878542549">
    <w:abstractNumId w:val="1"/>
  </w:num>
  <w:num w:numId="9" w16cid:durableId="4088944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05986162">
    <w:abstractNumId w:val="8"/>
  </w:num>
  <w:num w:numId="11" w16cid:durableId="961423986">
    <w:abstractNumId w:val="9"/>
  </w:num>
  <w:num w:numId="12" w16cid:durableId="1127983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attachedTemplate r:id="rId1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CFC"/>
    <w:rsid w:val="000008AF"/>
    <w:rsid w:val="00011871"/>
    <w:rsid w:val="000521CE"/>
    <w:rsid w:val="0005492E"/>
    <w:rsid w:val="00062CFC"/>
    <w:rsid w:val="000A073E"/>
    <w:rsid w:val="000D10F5"/>
    <w:rsid w:val="000F50FC"/>
    <w:rsid w:val="00122363"/>
    <w:rsid w:val="001A3721"/>
    <w:rsid w:val="001D0D21"/>
    <w:rsid w:val="001E1DEF"/>
    <w:rsid w:val="002263A0"/>
    <w:rsid w:val="0024726E"/>
    <w:rsid w:val="00254345"/>
    <w:rsid w:val="00270193"/>
    <w:rsid w:val="00285DBF"/>
    <w:rsid w:val="002A2597"/>
    <w:rsid w:val="002B4504"/>
    <w:rsid w:val="002E08EB"/>
    <w:rsid w:val="00393DF4"/>
    <w:rsid w:val="003E3B61"/>
    <w:rsid w:val="003F0949"/>
    <w:rsid w:val="003F1CBA"/>
    <w:rsid w:val="0045295F"/>
    <w:rsid w:val="00453157"/>
    <w:rsid w:val="005550C0"/>
    <w:rsid w:val="00594C1A"/>
    <w:rsid w:val="005A7282"/>
    <w:rsid w:val="005C2643"/>
    <w:rsid w:val="005F1B4E"/>
    <w:rsid w:val="00664309"/>
    <w:rsid w:val="006A0EF8"/>
    <w:rsid w:val="006C0C21"/>
    <w:rsid w:val="00733C97"/>
    <w:rsid w:val="00771C24"/>
    <w:rsid w:val="007D05B5"/>
    <w:rsid w:val="007D3F4B"/>
    <w:rsid w:val="007F7347"/>
    <w:rsid w:val="008042C8"/>
    <w:rsid w:val="00847F43"/>
    <w:rsid w:val="008725E2"/>
    <w:rsid w:val="0094765F"/>
    <w:rsid w:val="0098463B"/>
    <w:rsid w:val="009A3C9D"/>
    <w:rsid w:val="00A23EF9"/>
    <w:rsid w:val="00A37DA6"/>
    <w:rsid w:val="00B34C1D"/>
    <w:rsid w:val="00B51868"/>
    <w:rsid w:val="00BB5E8C"/>
    <w:rsid w:val="00BC3274"/>
    <w:rsid w:val="00BC33D0"/>
    <w:rsid w:val="00C0069C"/>
    <w:rsid w:val="00C02350"/>
    <w:rsid w:val="00C51336"/>
    <w:rsid w:val="00C51DF0"/>
    <w:rsid w:val="00C66BC8"/>
    <w:rsid w:val="00C720F3"/>
    <w:rsid w:val="00C73799"/>
    <w:rsid w:val="00C840EF"/>
    <w:rsid w:val="00CA0F86"/>
    <w:rsid w:val="00CA6557"/>
    <w:rsid w:val="00CC6EFB"/>
    <w:rsid w:val="00D31F32"/>
    <w:rsid w:val="00D45B05"/>
    <w:rsid w:val="00DC1710"/>
    <w:rsid w:val="00DF5C98"/>
    <w:rsid w:val="00E42F7C"/>
    <w:rsid w:val="00E511EC"/>
    <w:rsid w:val="00EA2C83"/>
    <w:rsid w:val="00EA4A83"/>
    <w:rsid w:val="00EA57E2"/>
    <w:rsid w:val="00EC6D6D"/>
    <w:rsid w:val="00ED4F49"/>
    <w:rsid w:val="00ED7641"/>
    <w:rsid w:val="00F043BD"/>
    <w:rsid w:val="00F703ED"/>
    <w:rsid w:val="00F71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12A6F6"/>
  <w15:chartTrackingRefBased/>
  <w15:docId w15:val="{A1745E20-00C7-424A-BA08-7C3C1B00A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3B61"/>
    <w:pPr>
      <w:jc w:val="both"/>
    </w:pPr>
    <w:rPr>
      <w:rFonts w:ascii="Arial Nova Cond" w:hAnsi="Arial Nova Cond"/>
    </w:rPr>
  </w:style>
  <w:style w:type="paragraph" w:styleId="Ttulo1">
    <w:name w:val="heading 1"/>
    <w:basedOn w:val="Normal"/>
    <w:next w:val="Normal"/>
    <w:link w:val="Ttulo1Car"/>
    <w:uiPriority w:val="2"/>
    <w:qFormat/>
    <w:rsid w:val="00664309"/>
    <w:pPr>
      <w:keepNext/>
      <w:keepLines/>
      <w:numPr>
        <w:numId w:val="12"/>
      </w:numPr>
      <w:spacing w:before="480" w:after="240"/>
      <w:outlineLvl w:val="0"/>
    </w:pPr>
    <w:rPr>
      <w:rFonts w:ascii="Arial Black" w:eastAsiaTheme="majorEastAsia" w:hAnsi="Arial Black" w:cstheme="majorBidi"/>
      <w:color w:val="D7D447" w:themeColor="accent5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3"/>
    <w:qFormat/>
    <w:rsid w:val="00664309"/>
    <w:pPr>
      <w:keepNext/>
      <w:keepLines/>
      <w:numPr>
        <w:ilvl w:val="1"/>
        <w:numId w:val="12"/>
      </w:numPr>
      <w:spacing w:before="240"/>
      <w:outlineLvl w:val="1"/>
    </w:pPr>
    <w:rPr>
      <w:rFonts w:ascii="Arial Black" w:eastAsiaTheme="majorEastAsia" w:hAnsi="Arial Black" w:cstheme="majorBidi"/>
      <w:color w:val="525B13" w:themeColor="accent1" w:themeShade="80"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4"/>
    <w:qFormat/>
    <w:rsid w:val="00664309"/>
    <w:pPr>
      <w:keepNext/>
      <w:keepLines/>
      <w:numPr>
        <w:ilvl w:val="2"/>
        <w:numId w:val="12"/>
      </w:numPr>
      <w:outlineLvl w:val="2"/>
    </w:pPr>
    <w:rPr>
      <w:rFonts w:ascii="Arial Black" w:eastAsiaTheme="majorEastAsia" w:hAnsi="Arial Black" w:cstheme="majorBidi"/>
      <w:color w:val="7B881D" w:themeColor="accent1" w:themeShade="B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5"/>
    <w:qFormat/>
    <w:rsid w:val="00664309"/>
    <w:pPr>
      <w:keepNext/>
      <w:keepLines/>
      <w:numPr>
        <w:ilvl w:val="3"/>
        <w:numId w:val="12"/>
      </w:numPr>
      <w:spacing w:after="0"/>
      <w:outlineLvl w:val="3"/>
    </w:pPr>
    <w:rPr>
      <w:rFonts w:asciiTheme="majorHAnsi" w:eastAsiaTheme="majorEastAsia" w:hAnsiTheme="majorHAnsi" w:cstheme="majorBidi"/>
      <w:b/>
      <w:iCs/>
      <w:color w:val="7B881D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A57E2"/>
    <w:pPr>
      <w:keepNext/>
      <w:keepLines/>
      <w:numPr>
        <w:ilvl w:val="4"/>
        <w:numId w:val="10"/>
      </w:numPr>
      <w:spacing w:before="40" w:after="0"/>
      <w:outlineLvl w:val="4"/>
    </w:pPr>
    <w:rPr>
      <w:rFonts w:asciiTheme="majorHAnsi" w:eastAsiaTheme="majorEastAsia" w:hAnsiTheme="majorHAnsi" w:cstheme="majorBidi"/>
      <w:color w:val="7B881D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A57E2"/>
    <w:pPr>
      <w:keepNext/>
      <w:keepLines/>
      <w:numPr>
        <w:ilvl w:val="5"/>
        <w:numId w:val="10"/>
      </w:numPr>
      <w:spacing w:before="40" w:after="0"/>
      <w:outlineLvl w:val="5"/>
    </w:pPr>
    <w:rPr>
      <w:rFonts w:asciiTheme="majorHAnsi" w:eastAsiaTheme="majorEastAsia" w:hAnsiTheme="majorHAnsi" w:cstheme="majorBidi"/>
      <w:color w:val="525A13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A57E2"/>
    <w:pPr>
      <w:keepNext/>
      <w:keepLines/>
      <w:numPr>
        <w:ilvl w:val="6"/>
        <w:numId w:val="1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525A1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A57E2"/>
    <w:pPr>
      <w:keepNext/>
      <w:keepLines/>
      <w:numPr>
        <w:ilvl w:val="7"/>
        <w:numId w:val="1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A57E2"/>
    <w:pPr>
      <w:keepNext/>
      <w:keepLines/>
      <w:numPr>
        <w:ilvl w:val="8"/>
        <w:numId w:val="1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31"/>
    <w:qFormat/>
    <w:rsid w:val="00EA57E2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31"/>
    <w:rsid w:val="009A3C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rsid w:val="00EA57E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EA57E2"/>
    <w:rPr>
      <w:rFonts w:eastAsiaTheme="minorEastAsia"/>
      <w:color w:val="5A5A5A" w:themeColor="text1" w:themeTint="A5"/>
      <w:spacing w:val="15"/>
    </w:rPr>
  </w:style>
  <w:style w:type="character" w:customStyle="1" w:styleId="Ttulo1Car">
    <w:name w:val="Título 1 Car"/>
    <w:basedOn w:val="Fuentedeprrafopredeter"/>
    <w:link w:val="Ttulo1"/>
    <w:uiPriority w:val="2"/>
    <w:rsid w:val="00664309"/>
    <w:rPr>
      <w:rFonts w:ascii="Arial Black" w:eastAsiaTheme="majorEastAsia" w:hAnsi="Arial Black" w:cstheme="majorBidi"/>
      <w:color w:val="D7D447" w:themeColor="accent5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3"/>
    <w:rsid w:val="00664309"/>
    <w:rPr>
      <w:rFonts w:ascii="Arial Black" w:eastAsiaTheme="majorEastAsia" w:hAnsi="Arial Black" w:cstheme="majorBidi"/>
      <w:color w:val="525B13" w:themeColor="accent1" w:themeShade="80"/>
      <w:sz w:val="28"/>
      <w:szCs w:val="26"/>
    </w:rPr>
  </w:style>
  <w:style w:type="character" w:customStyle="1" w:styleId="Ttulo3Car">
    <w:name w:val="Título 3 Car"/>
    <w:basedOn w:val="Fuentedeprrafopredeter"/>
    <w:link w:val="Ttulo3"/>
    <w:uiPriority w:val="4"/>
    <w:rsid w:val="00664309"/>
    <w:rPr>
      <w:rFonts w:ascii="Arial Black" w:eastAsiaTheme="majorEastAsia" w:hAnsi="Arial Black" w:cstheme="majorBidi"/>
      <w:color w:val="7B881D" w:themeColor="accent1" w:themeShade="B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5"/>
    <w:rsid w:val="00664309"/>
    <w:rPr>
      <w:rFonts w:asciiTheme="majorHAnsi" w:eastAsiaTheme="majorEastAsia" w:hAnsiTheme="majorHAnsi" w:cstheme="majorBidi"/>
      <w:b/>
      <w:iCs/>
      <w:color w:val="7B881D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A57E2"/>
    <w:rPr>
      <w:rFonts w:asciiTheme="majorHAnsi" w:eastAsiaTheme="majorEastAsia" w:hAnsiTheme="majorHAnsi" w:cstheme="majorBidi"/>
      <w:color w:val="7B881D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A57E2"/>
    <w:rPr>
      <w:rFonts w:asciiTheme="majorHAnsi" w:eastAsiaTheme="majorEastAsia" w:hAnsiTheme="majorHAnsi" w:cstheme="majorBidi"/>
      <w:color w:val="525A13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A57E2"/>
    <w:rPr>
      <w:rFonts w:asciiTheme="majorHAnsi" w:eastAsiaTheme="majorEastAsia" w:hAnsiTheme="majorHAnsi" w:cstheme="majorBidi"/>
      <w:i/>
      <w:iCs/>
      <w:color w:val="525A13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A57E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A57E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Descripcin">
    <w:name w:val="caption"/>
    <w:basedOn w:val="Normal"/>
    <w:next w:val="Normal"/>
    <w:uiPriority w:val="10"/>
    <w:qFormat/>
    <w:rsid w:val="009A3C9D"/>
    <w:pPr>
      <w:spacing w:after="200"/>
    </w:pPr>
    <w:rPr>
      <w:i/>
      <w:iCs/>
      <w:color w:val="A6B727" w:themeColor="accent1"/>
      <w:sz w:val="18"/>
      <w:szCs w:val="18"/>
    </w:rPr>
  </w:style>
  <w:style w:type="character" w:styleId="Fuerte">
    <w:name w:val="Strong"/>
    <w:basedOn w:val="Fuentedeprrafopredeter"/>
    <w:uiPriority w:val="7"/>
    <w:qFormat/>
    <w:rsid w:val="009A3C9D"/>
    <w:rPr>
      <w:b/>
      <w:bCs/>
      <w:color w:val="A6B727" w:themeColor="accent1"/>
    </w:rPr>
  </w:style>
  <w:style w:type="character" w:styleId="nfasis">
    <w:name w:val="Emphasis"/>
    <w:basedOn w:val="Fuentedeprrafopredeter"/>
    <w:uiPriority w:val="20"/>
    <w:rsid w:val="00EA57E2"/>
    <w:rPr>
      <w:i/>
      <w:iCs/>
    </w:rPr>
  </w:style>
  <w:style w:type="paragraph" w:styleId="Sinespaciado">
    <w:name w:val="No Spacing"/>
    <w:basedOn w:val="Normal"/>
    <w:link w:val="SinespaciadoCar"/>
    <w:uiPriority w:val="1"/>
    <w:qFormat/>
    <w:rsid w:val="005A7282"/>
    <w:pPr>
      <w:spacing w:before="0" w:after="0"/>
    </w:pPr>
    <w:rPr>
      <w:sz w:val="20"/>
    </w:rPr>
  </w:style>
  <w:style w:type="paragraph" w:styleId="Cita">
    <w:name w:val="Quote"/>
    <w:basedOn w:val="Normal"/>
    <w:next w:val="Normal"/>
    <w:link w:val="CitaCar"/>
    <w:uiPriority w:val="19"/>
    <w:qFormat/>
    <w:rsid w:val="00EA57E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19"/>
    <w:rsid w:val="003F0949"/>
    <w:rPr>
      <w:rFonts w:ascii="Candara" w:hAnsi="Candara"/>
      <w:i/>
      <w:iCs/>
      <w:color w:val="404040" w:themeColor="text1" w:themeTint="BF"/>
    </w:rPr>
  </w:style>
  <w:style w:type="paragraph" w:styleId="Citadestacada">
    <w:name w:val="Intense Quote"/>
    <w:basedOn w:val="Normal"/>
    <w:next w:val="Normal"/>
    <w:link w:val="CitadestacadaCar"/>
    <w:uiPriority w:val="9"/>
    <w:qFormat/>
    <w:rsid w:val="005A7282"/>
    <w:pPr>
      <w:pBdr>
        <w:top w:val="single" w:sz="4" w:space="10" w:color="A6B727" w:themeColor="accent1"/>
        <w:bottom w:val="single" w:sz="4" w:space="10" w:color="A6B727" w:themeColor="accent1"/>
      </w:pBdr>
      <w:ind w:left="862" w:right="862"/>
    </w:pPr>
    <w:rPr>
      <w:iCs/>
      <w:color w:val="A6B727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9"/>
    <w:rsid w:val="005A7282"/>
    <w:rPr>
      <w:rFonts w:ascii="Candara" w:hAnsi="Candara"/>
      <w:iCs/>
      <w:color w:val="A6B727" w:themeColor="accent1"/>
    </w:rPr>
  </w:style>
  <w:style w:type="character" w:styleId="nfasissutil">
    <w:name w:val="Subtle Emphasis"/>
    <w:basedOn w:val="Fuentedeprrafopredeter"/>
    <w:uiPriority w:val="9"/>
    <w:rsid w:val="00EA57E2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6"/>
    <w:qFormat/>
    <w:rsid w:val="009A3C9D"/>
    <w:rPr>
      <w:b/>
      <w:i w:val="0"/>
      <w:iCs/>
      <w:color w:val="525B13" w:themeColor="accent1" w:themeShade="80"/>
      <w:bdr w:val="none" w:sz="0" w:space="0" w:color="auto"/>
      <w:shd w:val="clear" w:color="auto" w:fill="E1EA9F" w:themeFill="accent1" w:themeFillTint="66"/>
    </w:rPr>
  </w:style>
  <w:style w:type="character" w:styleId="Referenciasutil">
    <w:name w:val="Subtle Reference"/>
    <w:basedOn w:val="Fuentedeprrafopredeter"/>
    <w:uiPriority w:val="31"/>
    <w:rsid w:val="00EA57E2"/>
    <w:rPr>
      <w:smallCaps/>
      <w:color w:val="5A5A5A" w:themeColor="text1" w:themeTint="A5"/>
    </w:rPr>
  </w:style>
  <w:style w:type="character" w:styleId="Referenciaintensa">
    <w:name w:val="Intense Reference"/>
    <w:basedOn w:val="Fuentedeprrafopredeter"/>
    <w:uiPriority w:val="32"/>
    <w:qFormat/>
    <w:rsid w:val="00EA57E2"/>
    <w:rPr>
      <w:b/>
      <w:bCs/>
      <w:smallCaps/>
      <w:color w:val="A6B727" w:themeColor="accent1"/>
      <w:spacing w:val="5"/>
    </w:rPr>
  </w:style>
  <w:style w:type="paragraph" w:styleId="TtuloTDC">
    <w:name w:val="TOC Heading"/>
    <w:basedOn w:val="Normal"/>
    <w:next w:val="Normal"/>
    <w:uiPriority w:val="39"/>
    <w:qFormat/>
    <w:rsid w:val="00CA0F86"/>
    <w:pPr>
      <w:ind w:left="432" w:hanging="432"/>
    </w:pPr>
    <w:rPr>
      <w:b/>
      <w:color w:val="D7D447" w:themeColor="accent5"/>
      <w:sz w:val="24"/>
    </w:rPr>
  </w:style>
  <w:style w:type="character" w:styleId="Textodelmarcadordeposicin">
    <w:name w:val="Placeholder Text"/>
    <w:basedOn w:val="Fuentedeprrafopredeter"/>
    <w:uiPriority w:val="99"/>
    <w:rsid w:val="00EA57E2"/>
    <w:rPr>
      <w:color w:val="808080"/>
    </w:rPr>
  </w:style>
  <w:style w:type="character" w:styleId="Hipervnculo">
    <w:name w:val="Hyperlink"/>
    <w:uiPriority w:val="99"/>
    <w:rsid w:val="00EA57E2"/>
    <w:rPr>
      <w:color w:val="0000FF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EA57E2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57E2"/>
  </w:style>
  <w:style w:type="character" w:customStyle="1" w:styleId="SinespaciadoCar">
    <w:name w:val="Sin espaciado Car"/>
    <w:basedOn w:val="Fuentedeprrafopredeter"/>
    <w:link w:val="Sinespaciado"/>
    <w:uiPriority w:val="1"/>
    <w:rsid w:val="005A7282"/>
    <w:rPr>
      <w:rFonts w:ascii="Candara" w:hAnsi="Candara"/>
      <w:sz w:val="20"/>
    </w:rPr>
  </w:style>
  <w:style w:type="paragraph" w:customStyle="1" w:styleId="Cuerpo">
    <w:name w:val="Cuerpo"/>
    <w:rsid w:val="00ED4F49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180" w:line="360" w:lineRule="auto"/>
      <w:jc w:val="both"/>
    </w:pPr>
    <w:rPr>
      <w:rFonts w:ascii="Gill Sans" w:eastAsia="Gill Sans" w:hAnsi="Gill Sans" w:cs="Gill Sans"/>
      <w:color w:val="000000"/>
      <w:sz w:val="20"/>
      <w:szCs w:val="20"/>
      <w:bdr w:val="nil"/>
      <w:lang w:eastAsia="es-ES"/>
    </w:rPr>
  </w:style>
  <w:style w:type="numbering" w:customStyle="1" w:styleId="ListaTtulos">
    <w:name w:val="Lista Títulos"/>
    <w:uiPriority w:val="99"/>
    <w:rsid w:val="005A7282"/>
    <w:pPr>
      <w:numPr>
        <w:numId w:val="8"/>
      </w:numPr>
    </w:pPr>
  </w:style>
  <w:style w:type="table" w:styleId="Tablaconcuadrcula">
    <w:name w:val="Table Grid"/>
    <w:basedOn w:val="Tablanormal"/>
    <w:uiPriority w:val="59"/>
    <w:rsid w:val="00ED4F4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2"/>
    <w:qFormat/>
    <w:rsid w:val="005A7282"/>
    <w:pPr>
      <w:numPr>
        <w:numId w:val="11"/>
      </w:numPr>
      <w:spacing w:before="0" w:after="0"/>
      <w:ind w:left="714" w:hanging="357"/>
      <w:contextualSpacing/>
    </w:pPr>
  </w:style>
  <w:style w:type="paragraph" w:styleId="TDC1">
    <w:name w:val="toc 1"/>
    <w:basedOn w:val="Normal"/>
    <w:next w:val="Normal"/>
    <w:autoRedefine/>
    <w:uiPriority w:val="39"/>
    <w:unhideWhenUsed/>
    <w:rsid w:val="00BC3274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BC3274"/>
    <w:pPr>
      <w:spacing w:after="100"/>
      <w:ind w:left="220"/>
    </w:pPr>
  </w:style>
  <w:style w:type="character" w:styleId="Mencinsinresolver">
    <w:name w:val="Unresolved Mention"/>
    <w:basedOn w:val="Fuentedeprrafopredeter"/>
    <w:uiPriority w:val="99"/>
    <w:semiHidden/>
    <w:unhideWhenUsed/>
    <w:rsid w:val="001D0D21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1D0D21"/>
    <w:pPr>
      <w:tabs>
        <w:tab w:val="center" w:pos="4536"/>
        <w:tab w:val="right" w:pos="9072"/>
      </w:tabs>
      <w:spacing w:before="0"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1D0D21"/>
    <w:rPr>
      <w:rFonts w:ascii="Arial Nova Cond" w:hAnsi="Arial Nova Con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1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26" Type="http://schemas.openxmlformats.org/officeDocument/2006/relationships/footer" Target="footer5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5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yperlink" Target="http://www.euskadi.eus/natura" TargetMode="External"/><Relationship Id="rId20" Type="http://schemas.openxmlformats.org/officeDocument/2006/relationships/footer" Target="footer2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4.xml"/><Relationship Id="rId5" Type="http://schemas.openxmlformats.org/officeDocument/2006/relationships/customXml" Target="../customXml/item5.xml"/><Relationship Id="rId15" Type="http://schemas.openxmlformats.org/officeDocument/2006/relationships/image" Target="media/image4.gif"/><Relationship Id="rId23" Type="http://schemas.openxmlformats.org/officeDocument/2006/relationships/footer" Target="footer3.xml"/><Relationship Id="rId28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emf"/><Relationship Id="rId22" Type="http://schemas.openxmlformats.org/officeDocument/2006/relationships/header" Target="header4.xml"/><Relationship Id="rId27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TURRIB\Documents\ondare_natural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4BDD170ECF04C8FAEE14BFFCB7C26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B86357-8D1E-4633-AD61-9695B22889DC}"/>
      </w:docPartPr>
      <w:docPartBody>
        <w:p w:rsidR="00A30C9D" w:rsidRDefault="00B16613">
          <w:pPr>
            <w:pStyle w:val="A4BDD170ECF04C8FAEE14BFFCB7C2695"/>
          </w:pPr>
          <w:r>
            <w:t>[Idatzi dolkumentuaren izenburua]</w:t>
          </w:r>
        </w:p>
      </w:docPartBody>
    </w:docPart>
    <w:docPart>
      <w:docPartPr>
        <w:name w:val="41E6CC50CDD84D70B1AD460373DCD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9513C3-11B4-4912-96FE-A1A82E29DEA1}"/>
      </w:docPartPr>
      <w:docPartBody>
        <w:p w:rsidR="00000000" w:rsidRDefault="00B16613" w:rsidP="00B16613">
          <w:pPr>
            <w:pStyle w:val="41E6CC50CDD84D70B1AD460373DCD4E52"/>
          </w:pPr>
          <w:r w:rsidRPr="00C73799">
            <w:rPr>
              <w:rStyle w:val="Textodelmarcadordeposicin"/>
              <w:color w:val="FFFFFF" w:themeColor="background1"/>
            </w:rPr>
            <w:t>[</w:t>
          </w:r>
          <w:r>
            <w:rPr>
              <w:rStyle w:val="Textodelmarcadordeposicin"/>
              <w:color w:val="FFFFFF" w:themeColor="background1"/>
            </w:rPr>
            <w:t>Izenburua</w:t>
          </w:r>
          <w:r w:rsidRPr="00C73799">
            <w:rPr>
              <w:rStyle w:val="Textodelmarcadordeposicin"/>
              <w:color w:val="FFFFFF" w:themeColor="background1"/>
            </w:rPr>
            <w:t>]</w:t>
          </w:r>
        </w:p>
      </w:docPartBody>
    </w:docPart>
    <w:docPart>
      <w:docPartPr>
        <w:name w:val="57A4E9C63224413FA5310BC825DAC9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1CD4FD-CBFA-4F0C-9E15-4455935AA79C}"/>
      </w:docPartPr>
      <w:docPartBody>
        <w:p w:rsidR="00000000" w:rsidRDefault="00B16613" w:rsidP="00B16613">
          <w:pPr>
            <w:pStyle w:val="57A4E9C63224413FA5310BC825DAC9D41"/>
          </w:pPr>
          <w:r w:rsidRPr="00F043BD">
            <w:rPr>
              <w:rStyle w:val="Textodelmarcadordeposicin"/>
              <w:color w:val="auto"/>
            </w:rPr>
            <w:t>[Título]</w:t>
          </w:r>
        </w:p>
      </w:docPartBody>
    </w:docPart>
    <w:docPart>
      <w:docPartPr>
        <w:name w:val="BFFFBEBC5760498698DF5D8256C2E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892F73-E2C5-40DE-8B66-5A1442E60421}"/>
      </w:docPartPr>
      <w:docPartBody>
        <w:p w:rsidR="00000000" w:rsidRDefault="00B16613">
          <w:r w:rsidRPr="00B0185A">
            <w:rPr>
              <w:rStyle w:val="Textodelmarcadordeposicin"/>
            </w:rPr>
            <w:t>[Asunto]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Gill Sans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C9D"/>
    <w:rsid w:val="005550C0"/>
    <w:rsid w:val="00A30C9D"/>
    <w:rsid w:val="00B16613"/>
    <w:rsid w:val="00BE0084"/>
    <w:rsid w:val="00CA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4BDD170ECF04C8FAEE14BFFCB7C2695">
    <w:name w:val="A4BDD170ECF04C8FAEE14BFFCB7C2695"/>
  </w:style>
  <w:style w:type="character" w:styleId="Textodelmarcadordeposicin">
    <w:name w:val="Placeholder Text"/>
    <w:basedOn w:val="Fuentedeprrafopredeter"/>
    <w:uiPriority w:val="99"/>
    <w:rsid w:val="00B16613"/>
    <w:rPr>
      <w:color w:val="808080"/>
    </w:rPr>
  </w:style>
  <w:style w:type="paragraph" w:customStyle="1" w:styleId="41E6CC50CDD84D70B1AD460373DCD4E5">
    <w:name w:val="41E6CC50CDD84D70B1AD460373DCD4E5"/>
    <w:rsid w:val="00B16613"/>
    <w:pPr>
      <w:spacing w:before="120" w:after="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none"/>
    </w:rPr>
  </w:style>
  <w:style w:type="paragraph" w:customStyle="1" w:styleId="57A4E9C63224413FA5310BC825DAC9D4">
    <w:name w:val="57A4E9C63224413FA5310BC825DAC9D4"/>
    <w:rsid w:val="00B16613"/>
    <w:pPr>
      <w:spacing w:before="120" w:after="120" w:line="240" w:lineRule="auto"/>
      <w:jc w:val="both"/>
    </w:pPr>
    <w:rPr>
      <w:rFonts w:ascii="Arial Nova Cond" w:eastAsiaTheme="minorHAnsi" w:hAnsi="Arial Nova Cond"/>
      <w:kern w:val="0"/>
      <w:sz w:val="22"/>
      <w:szCs w:val="22"/>
      <w:lang w:eastAsia="en-US"/>
      <w14:ligatures w14:val="none"/>
    </w:rPr>
  </w:style>
  <w:style w:type="paragraph" w:customStyle="1" w:styleId="41E6CC50CDD84D70B1AD460373DCD4E51">
    <w:name w:val="41E6CC50CDD84D70B1AD460373DCD4E51"/>
    <w:rsid w:val="00B16613"/>
    <w:pPr>
      <w:spacing w:before="120" w:after="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none"/>
    </w:rPr>
  </w:style>
  <w:style w:type="paragraph" w:customStyle="1" w:styleId="AEC140CF590A4B268AB546A8C9E38A56">
    <w:name w:val="AEC140CF590A4B268AB546A8C9E38A56"/>
    <w:rsid w:val="00B16613"/>
    <w:pPr>
      <w:spacing w:before="120" w:after="120" w:line="240" w:lineRule="auto"/>
      <w:jc w:val="both"/>
    </w:pPr>
    <w:rPr>
      <w:rFonts w:ascii="Arial Nova Cond" w:eastAsiaTheme="minorHAnsi" w:hAnsi="Arial Nova Cond"/>
      <w:kern w:val="0"/>
      <w:sz w:val="22"/>
      <w:szCs w:val="22"/>
      <w:lang w:eastAsia="en-US"/>
      <w14:ligatures w14:val="none"/>
    </w:rPr>
  </w:style>
  <w:style w:type="paragraph" w:customStyle="1" w:styleId="57A4E9C63224413FA5310BC825DAC9D41">
    <w:name w:val="57A4E9C63224413FA5310BC825DAC9D41"/>
    <w:rsid w:val="00B16613"/>
    <w:pPr>
      <w:spacing w:before="120" w:after="120" w:line="240" w:lineRule="auto"/>
      <w:jc w:val="both"/>
    </w:pPr>
    <w:rPr>
      <w:rFonts w:ascii="Arial Nova Cond" w:eastAsiaTheme="minorHAnsi" w:hAnsi="Arial Nova Cond"/>
      <w:kern w:val="0"/>
      <w:sz w:val="22"/>
      <w:szCs w:val="22"/>
      <w:lang w:eastAsia="en-US"/>
      <w14:ligatures w14:val="none"/>
    </w:rPr>
  </w:style>
  <w:style w:type="paragraph" w:customStyle="1" w:styleId="41E6CC50CDD84D70B1AD460373DCD4E52">
    <w:name w:val="41E6CC50CDD84D70B1AD460373DCD4E52"/>
    <w:rsid w:val="00B16613"/>
    <w:pPr>
      <w:spacing w:before="120" w:after="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none"/>
    </w:rPr>
  </w:style>
  <w:style w:type="paragraph" w:customStyle="1" w:styleId="AEC140CF590A4B268AB546A8C9E38A561">
    <w:name w:val="AEC140CF590A4B268AB546A8C9E38A561"/>
    <w:rsid w:val="00B16613"/>
    <w:pPr>
      <w:spacing w:before="120" w:after="120" w:line="240" w:lineRule="auto"/>
      <w:jc w:val="both"/>
    </w:pPr>
    <w:rPr>
      <w:rFonts w:ascii="Arial Nova Cond" w:eastAsiaTheme="minorHAnsi" w:hAnsi="Arial Nova Cond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Base">
  <a:themeElements>
    <a:clrScheme name="Base">
      <a:dk1>
        <a:srgbClr val="000000"/>
      </a:dk1>
      <a:lt1>
        <a:srgbClr val="FFFFFF"/>
      </a:lt1>
      <a:dk2>
        <a:srgbClr val="565349"/>
      </a:dk2>
      <a:lt2>
        <a:srgbClr val="DDDDDD"/>
      </a:lt2>
      <a:accent1>
        <a:srgbClr val="A6B727"/>
      </a:accent1>
      <a:accent2>
        <a:srgbClr val="DF5327"/>
      </a:accent2>
      <a:accent3>
        <a:srgbClr val="FE9E00"/>
      </a:accent3>
      <a:accent4>
        <a:srgbClr val="418AB3"/>
      </a:accent4>
      <a:accent5>
        <a:srgbClr val="D7D447"/>
      </a:accent5>
      <a:accent6>
        <a:srgbClr val="818183"/>
      </a:accent6>
      <a:hlink>
        <a:srgbClr val="F59E00"/>
      </a:hlink>
      <a:folHlink>
        <a:srgbClr val="B2B2B2"/>
      </a:folHlink>
    </a:clrScheme>
    <a:fontScheme name="Base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ase">
      <a:fillStyleLst>
        <a:solidFill>
          <a:schemeClr val="phClr"/>
        </a:solidFill>
        <a:solidFill>
          <a:schemeClr val="phClr">
            <a:tint val="55000"/>
            <a:satMod val="13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  <a:satMod val="105000"/>
              </a:schemeClr>
            </a:gs>
            <a:gs pos="100000">
              <a:schemeClr val="phClr">
                <a:shade val="80000"/>
                <a:satMod val="12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27000"/>
                <a:satMod val="12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95000"/>
            <a:satMod val="140000"/>
          </a:schemeClr>
        </a:solidFill>
        <a:solidFill>
          <a:schemeClr val="phClr">
            <a:tint val="90000"/>
            <a:shade val="85000"/>
            <a:satMod val="160000"/>
            <a:lumMod val="110000"/>
          </a:schemeClr>
        </a:soli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sis" id="{5665723A-49BA-4B57-8411-A56F8F207965}" vid="{90E45F77-AEFC-46EF-A7C1-5B338C297B0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2026-08-21T00:00:00</PublishDate>
  <Abstract>2020</Abstract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EAA1CC66C4D2C4DACB7C5ED705CDD98" ma:contentTypeVersion="16" ma:contentTypeDescription="Crear nuevo documento." ma:contentTypeScope="" ma:versionID="4aa24b97b80d08fd114721182e93773a">
  <xsd:schema xmlns:xsd="http://www.w3.org/2001/XMLSchema" xmlns:xs="http://www.w3.org/2001/XMLSchema" xmlns:p="http://schemas.microsoft.com/office/2006/metadata/properties" xmlns:ns2="1c66a103-9ff5-4fbd-9af6-9e33680b9c4f" xmlns:ns3="b4a7507b-6c9b-451d-8fe5-d3510c7d7a80" targetNamespace="http://schemas.microsoft.com/office/2006/metadata/properties" ma:root="true" ma:fieldsID="0b8df093a3fdf0ffbeb64c88bf8c3335" ns2:_="" ns3:_="">
    <xsd:import namespace="1c66a103-9ff5-4fbd-9af6-9e33680b9c4f"/>
    <xsd:import namespace="b4a7507b-6c9b-451d-8fe5-d3510c7d7a80"/>
    <xsd:element name="properties">
      <xsd:complexType>
        <xsd:sequence>
          <xsd:element name="documentManagement">
            <xsd:complexType>
              <xsd:all>
                <xsd:element ref="ns2:EJGV" minOccurs="0"/>
                <xsd:element ref="ns2:OHARRAK_x002d_NOTA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SIN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66a103-9ff5-4fbd-9af6-9e33680b9c4f" elementFormDefault="qualified">
    <xsd:import namespace="http://schemas.microsoft.com/office/2006/documentManagement/types"/>
    <xsd:import namespace="http://schemas.microsoft.com/office/infopath/2007/PartnerControls"/>
    <xsd:element name="EJGV" ma:index="8" nillable="true" ma:displayName="EJGV" ma:default="-" ma:format="Dropdown" ma:internalName="EJGV">
      <xsd:simpleType>
        <xsd:restriction base="dms:Choice">
          <xsd:enumeration value="correcto"/>
          <xsd:enumeration value="Incorrecto"/>
          <xsd:enumeration value="con errores"/>
          <xsd:enumeration value="-"/>
          <xsd:enumeration value="modificado EJGV"/>
        </xsd:restriction>
      </xsd:simpleType>
    </xsd:element>
    <xsd:element name="OHARRAK_x002d_NOTAS" ma:index="9" nillable="true" ma:displayName="OHARRAK-NOTAS" ma:format="Dropdown" ma:internalName="OHARRAK_x002d_NOTAS">
      <xsd:simpleType>
        <xsd:restriction base="dms:Note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16238219-447f-418f-809f-6e2596424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SINE" ma:index="22" nillable="true" ma:displayName="SINE" ma:default="-" ma:format="Dropdown" ma:internalName="SINE">
      <xsd:simpleType>
        <xsd:restriction base="dms:Choice">
          <xsd:enumeration value="publicado"/>
          <xsd:enumeration value="pendiente de publicar"/>
          <xsd:enumeration value="restringido"/>
          <xsd:enumeration value="-"/>
          <xsd:enumeration value="no publicado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a7507b-6c9b-451d-8fe5-d3510c7d7a8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22ccd6c-7521-40bc-a034-0e92824f69b0}" ma:internalName="TaxCatchAll" ma:showField="CatchAllData" ma:web="b4a7507b-6c9b-451d-8fe5-d3510c7d7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a7507b-6c9b-451d-8fe5-d3510c7d7a80" xsi:nil="true"/>
    <SINE xmlns="1c66a103-9ff5-4fbd-9af6-9e33680b9c4f" xsi:nil="true"/>
    <lcf76f155ced4ddcb4097134ff3c332f xmlns="1c66a103-9ff5-4fbd-9af6-9e33680b9c4f">
      <Terms xmlns="http://schemas.microsoft.com/office/infopath/2007/PartnerControls"/>
    </lcf76f155ced4ddcb4097134ff3c332f>
    <OHARRAK_x002d_NOTAS xmlns="1c66a103-9ff5-4fbd-9af6-9e33680b9c4f" xsi:nil="true"/>
    <EJGV xmlns="1c66a103-9ff5-4fbd-9af6-9e33680b9c4f">-</EJGV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A43E7FF-CDC2-436E-A565-2E378C7CD5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66a103-9ff5-4fbd-9af6-9e33680b9c4f"/>
    <ds:schemaRef ds:uri="b4a7507b-6c9b-451d-8fe5-d3510c7d7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02F061-44AC-49E7-8388-1FAE837B558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997C24-9F29-4F89-8678-0BD9449E7D0C}">
  <ds:schemaRefs>
    <ds:schemaRef ds:uri="http://schemas.microsoft.com/office/2006/metadata/properties"/>
    <ds:schemaRef ds:uri="http://schemas.microsoft.com/office/infopath/2007/PartnerControls"/>
    <ds:schemaRef ds:uri="b4a7507b-6c9b-451d-8fe5-d3510c7d7a80"/>
    <ds:schemaRef ds:uri="1c66a103-9ff5-4fbd-9af6-9e33680b9c4f"/>
  </ds:schemaRefs>
</ds:datastoreItem>
</file>

<file path=customXml/itemProps5.xml><?xml version="1.0" encoding="utf-8"?>
<ds:datastoreItem xmlns:ds="http://schemas.openxmlformats.org/officeDocument/2006/customXml" ds:itemID="{795B91B8-0F38-4539-9C7E-BBAE718C03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ondare_naturala.dotx</Template>
  <TotalTime>1</TotalTime>
  <Pages>5</Pages>
  <Words>61</Words>
  <Characters>456</Characters>
  <Application>Microsoft Office Word</Application>
  <DocSecurity>0</DocSecurity>
  <Lines>41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Izenburua</vt:lpstr>
    </vt:vector>
  </TitlesOfParts>
  <Company>Eusko Jaurlaritza Gobierno Vasco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Natura-ondarea</dc:subject>
  <dc:creator>Iturribarria Ruiz, Marta</dc:creator>
  <cp:keywords/>
  <dc:description/>
  <cp:lastModifiedBy>Iturribarria Ruiz, Marta</cp:lastModifiedBy>
  <cp:revision>3</cp:revision>
  <cp:lastPrinted>2019-10-02T10:36:00Z</cp:lastPrinted>
  <dcterms:created xsi:type="dcterms:W3CDTF">2026-08-21T11:59:00Z</dcterms:created>
  <dcterms:modified xsi:type="dcterms:W3CDTF">2026-08-21T12:00:00Z</dcterms:modified>
  <cp:category>Medio Natural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0x0101004EAA1CC66C4D2C4DACB7C5ED705CDD98</vt:lpwstr>
  </property>
  <property fmtid="{D5CDD505-2E9C-101B-9397-08002B2CF9AE}" pid="3" name="MediaServiceImageTags">
    <vt:lpwstr/>
  </property>
</Properties>
</file>