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17953639"/>
        <w:docPartObj>
          <w:docPartGallery w:val="Cover Pages"/>
          <w:docPartUnique/>
        </w:docPartObj>
      </w:sdtPr>
      <w:sdtContent>
        <w:p w14:paraId="407B950C" w14:textId="77777777" w:rsidR="00EA57E2" w:rsidRDefault="00EA57E2"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76ED9573" wp14:editId="138B52A5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3270"/>
                    <wp:effectExtent l="0" t="0" r="3175" b="3810"/>
                    <wp:wrapNone/>
                    <wp:docPr id="471" name="Rectángulo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363210" cy="965327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FFFFFF" w:themeColor="background1"/>
                                  </w:rPr>
                                  <w:alias w:val="Título"/>
                                  <w:tag w:val=""/>
                                  <w:id w:val="-20168332"/>
                                  <w:placeholder>
                                    <w:docPart w:val="89F72CBE977B405D833DA9CF4549D88B"/>
                                  </w:placeholder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0DFB2AE3" w14:textId="118A92C6" w:rsidR="008725E2" w:rsidRPr="00B51868" w:rsidRDefault="00CB2F43">
                                    <w:pPr>
                                      <w:pStyle w:val="Ttulo"/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</w:rPr>
                                    </w:pPr>
                                    <w:r w:rsidRPr="00CB2F43">
                                      <w:rPr>
                                        <w:rStyle w:val="Textodelmarcadordeposicin"/>
                                        <w:color w:val="FFFFFF" w:themeColor="background1"/>
                                      </w:rPr>
                                      <w:t>[Título]</w:t>
                                    </w:r>
                                  </w:p>
                                </w:sdtContent>
                              </w:sdt>
                              <w:p w14:paraId="77A8F43E" w14:textId="179ADC9C" w:rsidR="008725E2" w:rsidRPr="008042C8" w:rsidRDefault="00000000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alias w:val="Año"/>
                                    <w:id w:val="98610389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6-08-21T00:00:00Z">
                                      <w:dateFormat w:val="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rFonts w:eastAsiaTheme="majorEastAsia" w:cstheme="majorBidi"/>
                                      <w:bCs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numForm w14:val="oldStyle"/>
                                    </w:rPr>
                                  </w:sdtEndPr>
                                  <w:sdtContent>
                                    <w:r w:rsidR="00D3482E">
                                      <w:rPr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t>2026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id w:val="1515653292"/>
                                  <w:showingPlcHdr/>
                                  <w:picture/>
                                </w:sdtPr>
                                <w:sdtContent>
                                  <w:p w14:paraId="27AEEE0E" w14:textId="1B7BFDEC" w:rsidR="008725E2" w:rsidRPr="00B51868" w:rsidRDefault="00CB2F43" w:rsidP="008042C8">
                                    <w:pPr>
                                      <w:spacing w:before="240"/>
                                      <w:ind w:left="1008"/>
                                      <w:jc w:val="right"/>
                                      <w:rPr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</w:pPr>
                                    <w:r>
                                      <w:rPr>
                                        <w:noProof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drawing>
                                        <wp:inline distT="0" distB="0" distL="0" distR="0" wp14:anchorId="6EC5C13C" wp14:editId="2041E85D">
                                          <wp:extent cx="1906905" cy="1906905"/>
                                          <wp:effectExtent l="0" t="0" r="0" b="0"/>
                                          <wp:docPr id="1" name="Imagen 1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6905" cy="190690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74320" tIns="914400" rIns="27432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76ED9573" id="Rectángulo 16" o:spid="_x0000_s1026" style="position:absolute;left:0;text-align:left;margin-left:0;margin-top:0;width:422.3pt;height:760.1pt;z-index:-251657216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" fillcolor="#a6b727 [3204]" stroked="f">
                    <v:textbox inset="21.6pt,1in,21.6pt"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-20168332"/>
                            <w:placeholder>
                              <w:docPart w:val="89F72CBE977B405D833DA9CF4549D88B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DFB2AE3" w14:textId="118A92C6" w:rsidR="008725E2" w:rsidRPr="00B51868" w:rsidRDefault="00CB2F43">
                              <w:pPr>
                                <w:pStyle w:val="Ttulo"/>
                                <w:jc w:val="right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CB2F43">
                                <w:rPr>
                                  <w:rStyle w:val="Textodelmarcadordeposicin"/>
                                  <w:color w:val="FFFFFF" w:themeColor="background1"/>
                                </w:rPr>
                                <w:t>[Título]</w:t>
                              </w:r>
                            </w:p>
                          </w:sdtContent>
                        </w:sdt>
                        <w:p w14:paraId="77A8F43E" w14:textId="179ADC9C" w:rsidR="008725E2" w:rsidRPr="008042C8" w:rsidRDefault="00000000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alias w:val="Año"/>
                              <w:id w:val="98610389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6-08-21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rFonts w:eastAsiaTheme="majorEastAsia" w:cstheme="majorBidi"/>
                                <w:b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numForm w14:val="oldStyle"/>
                              </w:rPr>
                            </w:sdtEndPr>
                            <w:sdtContent>
                              <w:r w:rsidR="00D3482E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>2026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id w:val="1515653292"/>
                            <w:showingPlcHdr/>
                            <w:picture/>
                          </w:sdtPr>
                          <w:sdtContent>
                            <w:p w14:paraId="27AEEE0E" w14:textId="1B7BFDEC" w:rsidR="008725E2" w:rsidRPr="00B51868" w:rsidRDefault="00CB2F43" w:rsidP="008042C8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noProof/>
                                  <w:color w:val="FFFFFF" w:themeColor="background1"/>
                                  <w:sz w:val="56"/>
                                  <w:szCs w:val="56"/>
                                </w:rPr>
                                <w:drawing>
                                  <wp:inline distT="0" distB="0" distL="0" distR="0" wp14:anchorId="6EC5C13C" wp14:editId="2041E85D">
                                    <wp:extent cx="1906905" cy="1906905"/>
                                    <wp:effectExtent l="0" t="0" r="0" b="0"/>
                                    <wp:docPr id="1" name="Imagen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6905" cy="19069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2EE2CC7" wp14:editId="6638A7E8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5080" b="2540"/>
                    <wp:wrapNone/>
                    <wp:docPr id="472" name="Rectángulo 47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alias w:val="Subtítulo"/>
                                  <w:id w:val="-505288762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02BF55A4" w14:textId="77777777" w:rsidR="008725E2" w:rsidRPr="00EA57E2" w:rsidRDefault="00BB5E8C">
                                    <w:pPr>
                                      <w:pStyle w:val="Subttulo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t>Patrimonio n</w:t>
                                    </w:r>
                                    <w:r w:rsidR="008725E2" w:rsidRPr="00EA57E2"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  <w:t>atural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vert270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62EE2CC7" id="Rectángulo 472" o:spid="_x0000_s1027" style="position:absolute;left:0;text-align:left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" fillcolor="#565349 [3215]" stroked="f" strokeweight="1.5pt">
                    <v:textbox style="layout-flow:vertical;mso-layout-flow-alt:bottom-to-top" inset="14.4pt,,14.4pt">
                      <w:txbxContent>
                        <w:sdt>
                          <w:sdtPr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alias w:val="Subtítulo"/>
                            <w:id w:val="-505288762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02BF55A4" w14:textId="77777777" w:rsidR="008725E2" w:rsidRPr="00EA57E2" w:rsidRDefault="00BB5E8C">
                              <w:pPr>
                                <w:pStyle w:val="Subttulo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t>Patrimonio n</w:t>
                              </w:r>
                              <w:r w:rsidR="008725E2" w:rsidRPr="00EA57E2"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t>atural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6011B643" w14:textId="77777777" w:rsidR="00EA57E2" w:rsidRDefault="00EA57E2"/>
        <w:p w14:paraId="228A1E6E" w14:textId="77777777" w:rsidR="00EA57E2" w:rsidRDefault="00B51868">
          <w:r>
            <w:rPr>
              <w:noProof/>
              <w:lang w:eastAsia="es-ES"/>
            </w:rPr>
            <w:drawing>
              <wp:anchor distT="0" distB="0" distL="114300" distR="114300" simplePos="0" relativeHeight="251662336" behindDoc="0" locked="0" layoutInCell="1" allowOverlap="1" wp14:anchorId="268E526A" wp14:editId="1D6255E3">
                <wp:simplePos x="0" y="0"/>
                <wp:positionH relativeFrom="column">
                  <wp:posOffset>-270510</wp:posOffset>
                </wp:positionH>
                <wp:positionV relativeFrom="paragraph">
                  <wp:posOffset>7784465</wp:posOffset>
                </wp:positionV>
                <wp:extent cx="4227830" cy="523875"/>
                <wp:effectExtent l="0" t="0" r="1270" b="9525"/>
                <wp:wrapSquare wrapText="bothSides"/>
                <wp:docPr id="19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jgv.png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27830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A57E2">
            <w:br w:type="page"/>
          </w:r>
        </w:p>
      </w:sdtContent>
    </w:sdt>
    <w:sdt>
      <w:sdtPr>
        <w:rPr>
          <w:sz w:val="28"/>
          <w:szCs w:val="28"/>
        </w:rPr>
        <w:id w:val="633372245"/>
        <w:placeholder>
          <w:docPart w:val="BE38915E47E14A9F8853322B6A85AA6C"/>
        </w:placeholder>
        <w:temporary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 w14:paraId="27BE1FA1" w14:textId="17F54AE9" w:rsidR="00EA57E2" w:rsidRPr="00774097" w:rsidRDefault="00CB2F43" w:rsidP="00EA57E2">
          <w:pPr>
            <w:rPr>
              <w:sz w:val="28"/>
              <w:szCs w:val="28"/>
            </w:rPr>
          </w:pPr>
          <w:r w:rsidRPr="00774097">
            <w:rPr>
              <w:sz w:val="28"/>
              <w:szCs w:val="28"/>
            </w:rPr>
            <w:t>[Escriba el título del documento]</w:t>
          </w:r>
        </w:p>
      </w:sdtContent>
    </w:sdt>
    <w:p w14:paraId="43D029C5" w14:textId="5256ACEB" w:rsidR="00EA57E2" w:rsidRPr="00774097" w:rsidRDefault="00000000" w:rsidP="0024726E">
      <w:pPr>
        <w:pStyle w:val="Subttulo"/>
        <w:rPr>
          <w:rFonts w:eastAsiaTheme="majorEastAsia" w:cstheme="majorBid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numForm w14:val="oldStyle"/>
        </w:rPr>
      </w:pPr>
      <w:sdt>
        <w:sdtPr>
          <w:rPr>
            <w:sz w:val="24"/>
            <w:szCs w:val="24"/>
          </w:rPr>
          <w:alias w:val="Año"/>
          <w:id w:val="77761609"/>
          <w:dataBinding w:prefixMappings="xmlns:ns0='http://schemas.microsoft.com/office/2006/coverPageProps'" w:xpath="/ns0:CoverPageProperties[1]/ns0:PublishDate[1]" w:storeItemID="{55AF091B-3C7A-41E3-B477-F2FDAA23CFDA}"/>
          <w:date w:fullDate="2026-08-21T00:00:00Z">
            <w:dateFormat w:val="yyyy"/>
            <w:lid w:val="es-ES"/>
            <w:storeMappedDataAs w:val="dateTime"/>
            <w:calendar w:val="gregorian"/>
          </w:date>
        </w:sdtPr>
        <w:sdtEndPr>
          <w:rPr>
            <w:rFonts w:eastAsiaTheme="majorEastAsia" w:cstheme="majorBidi"/>
            <w:bCs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</w:sdtEndPr>
        <w:sdtContent>
          <w:r w:rsidR="00D3482E">
            <w:rPr>
              <w:sz w:val="24"/>
              <w:szCs w:val="24"/>
            </w:rPr>
            <w:t>2026</w:t>
          </w:r>
        </w:sdtContent>
      </w:sdt>
    </w:p>
    <w:tbl>
      <w:tblPr>
        <w:tblpPr w:leftFromText="141" w:rightFromText="141" w:vertAnchor="page" w:horzAnchor="margin" w:tblpY="2551"/>
        <w:tblOverlap w:val="never"/>
        <w:tblW w:w="0" w:type="auto"/>
        <w:tblLook w:val="01E0" w:firstRow="1" w:lastRow="1" w:firstColumn="1" w:lastColumn="1" w:noHBand="0" w:noVBand="0"/>
      </w:tblPr>
      <w:tblGrid>
        <w:gridCol w:w="2016"/>
        <w:gridCol w:w="6488"/>
      </w:tblGrid>
      <w:tr w:rsidR="008F57E7" w14:paraId="69D7BED8" w14:textId="77777777" w:rsidTr="008F57E7">
        <w:tc>
          <w:tcPr>
            <w:tcW w:w="2016" w:type="dxa"/>
            <w:vAlign w:val="center"/>
          </w:tcPr>
          <w:p w14:paraId="1B094092" w14:textId="77777777" w:rsidR="008F57E7" w:rsidRDefault="008F57E7" w:rsidP="008F57E7">
            <w:r>
              <w:t>Fecha</w:t>
            </w:r>
          </w:p>
        </w:tc>
        <w:tc>
          <w:tcPr>
            <w:tcW w:w="6488" w:type="dxa"/>
            <w:vAlign w:val="center"/>
          </w:tcPr>
          <w:p w14:paraId="4CFEE659" w14:textId="77777777" w:rsidR="008F57E7" w:rsidRDefault="008F57E7" w:rsidP="008F57E7"/>
        </w:tc>
      </w:tr>
      <w:tr w:rsidR="008F57E7" w14:paraId="53BE925A" w14:textId="77777777" w:rsidTr="008F57E7">
        <w:trPr>
          <w:trHeight w:val="2474"/>
        </w:trPr>
        <w:tc>
          <w:tcPr>
            <w:tcW w:w="2016" w:type="dxa"/>
          </w:tcPr>
          <w:p w14:paraId="14C14E7F" w14:textId="77777777" w:rsidR="008F57E7" w:rsidRDefault="008F57E7" w:rsidP="008F57E7">
            <w:r>
              <w:t>Autores</w:t>
            </w:r>
          </w:p>
        </w:tc>
        <w:tc>
          <w:tcPr>
            <w:tcW w:w="6488" w:type="dxa"/>
            <w:vAlign w:val="center"/>
          </w:tcPr>
          <w:p w14:paraId="56ED1270" w14:textId="77777777" w:rsidR="008F57E7" w:rsidRDefault="008F57E7" w:rsidP="008F57E7">
            <w:pPr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/>
                <w:b/>
                <w:bCs/>
                <w:lang w:val="pt-PT"/>
              </w:rPr>
              <w:t>Dirección del trabajo y redacción final:</w:t>
            </w:r>
            <w:r>
              <w:rPr>
                <w:rFonts w:cs="Segoe UI"/>
              </w:rPr>
              <w:t> </w:t>
            </w:r>
          </w:p>
          <w:p w14:paraId="5FE92448" w14:textId="77777777" w:rsidR="008F57E7" w:rsidRDefault="008F57E7" w:rsidP="008F57E7">
            <w:r w:rsidRPr="00664309">
              <w:t xml:space="preserve">Dirección de Patrimonio Natural y </w:t>
            </w:r>
            <w:r>
              <w:t xml:space="preserve">Adaptación al </w:t>
            </w:r>
            <w:r w:rsidRPr="00664309">
              <w:t xml:space="preserve">Cambio Climático. </w:t>
            </w:r>
            <w:r w:rsidRPr="001E1DEF">
              <w:t>Departamento de Industria, Transición Energética y Sostenibilidad</w:t>
            </w:r>
            <w:r w:rsidRPr="00664309">
              <w:t>. Gobierno Vasco</w:t>
            </w:r>
          </w:p>
          <w:p w14:paraId="0E21D6F2" w14:textId="77777777" w:rsidR="008F57E7" w:rsidRDefault="008F57E7" w:rsidP="008F57E7">
            <w:pPr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/>
                <w:b/>
                <w:bCs/>
                <w:lang w:val="pt-PT"/>
              </w:rPr>
              <w:t>Trabajos técnicos: </w:t>
            </w:r>
            <w:r>
              <w:rPr>
                <w:rFonts w:cs="Segoe UI"/>
              </w:rPr>
              <w:t> </w:t>
            </w:r>
          </w:p>
          <w:p w14:paraId="433FADE6" w14:textId="77777777" w:rsidR="008F57E7" w:rsidRDefault="008F57E7" w:rsidP="008F57E7">
            <w:pPr>
              <w:rPr>
                <w:lang w:val="pt-PT"/>
              </w:rPr>
            </w:pPr>
          </w:p>
          <w:p w14:paraId="7CFF1BEE" w14:textId="77777777" w:rsidR="008F57E7" w:rsidRDefault="008F57E7" w:rsidP="008F57E7">
            <w:pPr>
              <w:rPr>
                <w:lang w:val="pt-PT"/>
              </w:rPr>
            </w:pPr>
          </w:p>
          <w:p w14:paraId="61DF6F52" w14:textId="77777777" w:rsidR="008F57E7" w:rsidRPr="008042C8" w:rsidRDefault="008F57E7" w:rsidP="008F57E7">
            <w:pPr>
              <w:rPr>
                <w:lang w:val="pt-PT"/>
              </w:rPr>
            </w:pPr>
          </w:p>
        </w:tc>
      </w:tr>
      <w:tr w:rsidR="008F57E7" w14:paraId="5C923FC4" w14:textId="77777777" w:rsidTr="008F57E7">
        <w:tc>
          <w:tcPr>
            <w:tcW w:w="2016" w:type="dxa"/>
          </w:tcPr>
          <w:p w14:paraId="5101604F" w14:textId="77777777" w:rsidR="008F57E7" w:rsidRDefault="008F57E7" w:rsidP="008F57E7">
            <w:pPr>
              <w:jc w:val="left"/>
            </w:pPr>
            <w:r>
              <w:t>Fotografía de portada</w:t>
            </w:r>
          </w:p>
        </w:tc>
        <w:tc>
          <w:tcPr>
            <w:tcW w:w="6488" w:type="dxa"/>
            <w:vAlign w:val="center"/>
          </w:tcPr>
          <w:p w14:paraId="3CD899D4" w14:textId="77777777" w:rsidR="008F57E7" w:rsidRDefault="008F57E7" w:rsidP="008F57E7">
            <w:pPr>
              <w:spacing w:before="0" w:after="0"/>
              <w:textAlignment w:val="baseline"/>
              <w:rPr>
                <w:rFonts w:cs="Segoe UI"/>
                <w:b/>
                <w:bCs/>
                <w:lang w:val="pt-PT"/>
              </w:rPr>
            </w:pPr>
          </w:p>
        </w:tc>
      </w:tr>
      <w:tr w:rsidR="008F57E7" w14:paraId="6B72271D" w14:textId="77777777" w:rsidTr="008F57E7">
        <w:tc>
          <w:tcPr>
            <w:tcW w:w="2016" w:type="dxa"/>
            <w:vAlign w:val="center"/>
          </w:tcPr>
          <w:p w14:paraId="71A535AA" w14:textId="77777777" w:rsidR="008F57E7" w:rsidRDefault="008F57E7" w:rsidP="008F57E7">
            <w:r>
              <w:t>Propietario</w:t>
            </w:r>
          </w:p>
        </w:tc>
        <w:tc>
          <w:tcPr>
            <w:tcW w:w="6488" w:type="dxa"/>
            <w:vAlign w:val="center"/>
          </w:tcPr>
          <w:p w14:paraId="6A08B770" w14:textId="77777777" w:rsidR="008F57E7" w:rsidRDefault="008F57E7" w:rsidP="008F57E7">
            <w:r>
              <w:t xml:space="preserve">Gobierno Vasco. </w:t>
            </w:r>
          </w:p>
        </w:tc>
      </w:tr>
      <w:tr w:rsidR="008F57E7" w14:paraId="66EC20EE" w14:textId="77777777" w:rsidTr="008F57E7">
        <w:tc>
          <w:tcPr>
            <w:tcW w:w="2016" w:type="dxa"/>
            <w:vAlign w:val="center"/>
          </w:tcPr>
          <w:p w14:paraId="1553852A" w14:textId="77777777" w:rsidR="008F57E7" w:rsidRDefault="008F57E7" w:rsidP="008F57E7">
            <w:r>
              <w:t>Cómo citar</w:t>
            </w:r>
          </w:p>
        </w:tc>
        <w:tc>
          <w:tcPr>
            <w:tcW w:w="6488" w:type="dxa"/>
            <w:vAlign w:val="center"/>
          </w:tcPr>
          <w:p w14:paraId="40285906" w14:textId="1264632B" w:rsidR="008F57E7" w:rsidRDefault="008F57E7" w:rsidP="008F57E7">
            <w:r>
              <w:t xml:space="preserve">Gobierno Vasco </w:t>
            </w:r>
            <w:r w:rsidRPr="00DF5209">
              <w:t>(</w:t>
            </w:r>
            <w:sdt>
              <w:sdtPr>
                <w:alias w:val="Año"/>
                <w:id w:val="-31577952"/>
                <w:dataBinding w:prefixMappings="xmlns:ns0='http://schemas.microsoft.com/office/2006/coverPageProps'" w:xpath="/ns0:CoverPageProperties[1]/ns0:PublishDate[1]" w:storeItemID="{55AF091B-3C7A-41E3-B477-F2FDAA23CFDA}"/>
                <w:date w:fullDate="2026-08-21T00:00:00Z">
                  <w:dateFormat w:val="yyyy"/>
                  <w:lid w:val="es-ES"/>
                  <w:storeMappedDataAs w:val="dateTime"/>
                  <w:calendar w:val="gregorian"/>
                </w:date>
              </w:sdtPr>
              <w:sdtEndPr>
                <w:rPr>
                  <w:rFonts w:eastAsiaTheme="majorEastAsia" w:cstheme="majorBidi"/>
                  <w:bCs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</w:sdtEndPr>
              <w:sdtContent>
                <w:r w:rsidR="00D3482E">
                  <w:t>2026</w:t>
                </w:r>
              </w:sdtContent>
            </w:sdt>
            <w:r w:rsidRPr="00DF5209">
              <w:rPr>
                <w:rFonts w:eastAsiaTheme="majorEastAsia" w:cstheme="majorBidi"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numForm w14:val="oldStyle"/>
              </w:rPr>
              <w:t xml:space="preserve">). </w:t>
            </w:r>
            <w:sdt>
              <w:sdtPr>
                <w:rPr>
                  <w:rFonts w:eastAsiaTheme="majorEastAsia" w:cstheme="majorBidi"/>
                  <w:bCs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alias w:val="Título"/>
                <w:tag w:val=""/>
                <w:id w:val="691190542"/>
                <w:placeholder>
                  <w:docPart w:val="3FB570E77091423EA80B253EADD5372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="00DF5209" w:rsidRPr="00DF5209">
                  <w:rPr>
                    <w:rStyle w:val="Textodelmarcadordeposicin"/>
                    <w:color w:val="auto"/>
                  </w:rPr>
                  <w:t>[Título]</w:t>
                </w:r>
              </w:sdtContent>
            </w:sdt>
          </w:p>
        </w:tc>
      </w:tr>
      <w:tr w:rsidR="008F57E7" w14:paraId="64BA5CF0" w14:textId="77777777" w:rsidTr="008F57E7">
        <w:tc>
          <w:tcPr>
            <w:tcW w:w="2016" w:type="dxa"/>
            <w:vAlign w:val="center"/>
          </w:tcPr>
          <w:p w14:paraId="0BB83DEE" w14:textId="77777777" w:rsidR="008F57E7" w:rsidRDefault="008F57E7" w:rsidP="008F57E7">
            <w:r>
              <w:t>Versión</w:t>
            </w:r>
          </w:p>
        </w:tc>
        <w:tc>
          <w:tcPr>
            <w:tcW w:w="6488" w:type="dxa"/>
            <w:vAlign w:val="center"/>
          </w:tcPr>
          <w:p w14:paraId="362C836A" w14:textId="77777777" w:rsidR="008F57E7" w:rsidRDefault="008F57E7" w:rsidP="008F57E7"/>
        </w:tc>
      </w:tr>
      <w:tr w:rsidR="008F57E7" w14:paraId="63717E4A" w14:textId="77777777" w:rsidTr="008F57E7">
        <w:tc>
          <w:tcPr>
            <w:tcW w:w="2016" w:type="dxa"/>
            <w:vAlign w:val="center"/>
          </w:tcPr>
          <w:p w14:paraId="5C8C3E73" w14:textId="77777777" w:rsidR="008F57E7" w:rsidRDefault="008F57E7" w:rsidP="008F57E7">
            <w:r>
              <w:t>Referencia</w:t>
            </w:r>
          </w:p>
        </w:tc>
        <w:tc>
          <w:tcPr>
            <w:tcW w:w="6488" w:type="dxa"/>
            <w:vAlign w:val="center"/>
          </w:tcPr>
          <w:p w14:paraId="0B44A4C3" w14:textId="77777777" w:rsidR="008F57E7" w:rsidRDefault="008F57E7" w:rsidP="008F57E7"/>
        </w:tc>
      </w:tr>
      <w:tr w:rsidR="008F57E7" w14:paraId="6CF02D84" w14:textId="77777777" w:rsidTr="008F57E7">
        <w:tc>
          <w:tcPr>
            <w:tcW w:w="2016" w:type="dxa"/>
            <w:vAlign w:val="center"/>
          </w:tcPr>
          <w:p w14:paraId="1406D898" w14:textId="08924618" w:rsidR="008F57E7" w:rsidRDefault="008F57E7" w:rsidP="008F57E7">
            <w:r>
              <w:rPr>
                <w:noProof/>
                <w:lang w:eastAsia="es-ES"/>
              </w:rPr>
              <w:drawing>
                <wp:inline distT="0" distB="0" distL="0" distR="0" wp14:anchorId="550F1BFC" wp14:editId="28CB72DB">
                  <wp:extent cx="564204" cy="189852"/>
                  <wp:effectExtent l="0" t="0" r="7620" b="127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204" cy="189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F5209">
              <w:rPr>
                <w:noProof/>
                <w:lang w:eastAsia="es-ES"/>
              </w:rPr>
              <w:drawing>
                <wp:inline distT="0" distB="0" distL="0" distR="0" wp14:anchorId="6E97CDF9" wp14:editId="0EB8A052">
                  <wp:extent cx="695527" cy="159580"/>
                  <wp:effectExtent l="0" t="0" r="0" b="0"/>
                  <wp:docPr id="74" name="Imagen 74" descr="Euskadi.e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Euskadi.e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650" cy="169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8" w:type="dxa"/>
            <w:vAlign w:val="center"/>
          </w:tcPr>
          <w:p w14:paraId="1247F0DE" w14:textId="77777777" w:rsidR="008F57E7" w:rsidRDefault="008F57E7" w:rsidP="008F57E7">
            <w:hyperlink r:id="rId16" w:history="1">
              <w:r w:rsidRPr="00885BDD">
                <w:rPr>
                  <w:rStyle w:val="Hipervnculo"/>
                </w:rPr>
                <w:t>www.euskadi.eus/natura</w:t>
              </w:r>
            </w:hyperlink>
            <w:r>
              <w:t xml:space="preserve"> </w:t>
            </w:r>
          </w:p>
        </w:tc>
      </w:tr>
    </w:tbl>
    <w:p w14:paraId="35969978" w14:textId="77777777" w:rsidR="00EA57E2" w:rsidRDefault="00EA57E2">
      <w:pPr>
        <w:sectPr w:rsidR="00EA57E2" w:rsidSect="00EA57E2">
          <w:headerReference w:type="even" r:id="rId17"/>
          <w:footerReference w:type="even" r:id="rId18"/>
          <w:pgSz w:w="11906" w:h="16838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sdt>
      <w:sdtPr>
        <w:rPr>
          <w:rFonts w:asciiTheme="minorHAnsi" w:hAnsiTheme="minorHAnsi"/>
          <w:b w:val="0"/>
          <w:color w:val="auto"/>
          <w:sz w:val="22"/>
        </w:rPr>
        <w:id w:val="356696788"/>
        <w:docPartObj>
          <w:docPartGallery w:val="Table of Contents"/>
          <w:docPartUnique/>
        </w:docPartObj>
      </w:sdtPr>
      <w:sdtEndPr>
        <w:rPr>
          <w:rFonts w:ascii="Arial Nova Cond" w:hAnsi="Arial Nova Cond"/>
          <w:bCs/>
        </w:rPr>
      </w:sdtEndPr>
      <w:sdtContent>
        <w:p w14:paraId="6D8A7020" w14:textId="77777777" w:rsidR="00EA57E2" w:rsidRDefault="00EA57E2" w:rsidP="00CA0F86">
          <w:pPr>
            <w:pStyle w:val="TtuloTDC"/>
          </w:pPr>
          <w:r>
            <w:t>Contenido</w:t>
          </w:r>
        </w:p>
        <w:p w14:paraId="72FC6C2A" w14:textId="77777777" w:rsidR="00EA57E2" w:rsidRDefault="00DC1710">
          <w:fldSimple w:instr=" TOC \o &quot;1-3&quot; \h \z \u ">
            <w:r>
              <w:rPr>
                <w:b/>
                <w:bCs/>
                <w:noProof/>
              </w:rPr>
              <w:t>No se encontraron entradas de tabla de contenido.</w:t>
            </w:r>
          </w:fldSimple>
        </w:p>
      </w:sdtContent>
    </w:sdt>
    <w:p w14:paraId="58CE80DE" w14:textId="77777777" w:rsidR="00EA57E2" w:rsidRDefault="00EA57E2">
      <w:pPr>
        <w:sectPr w:rsidR="00EA57E2" w:rsidSect="00EA57E2">
          <w:headerReference w:type="first" r:id="rId19"/>
          <w:footerReference w:type="first" r:id="rId20"/>
          <w:pgSz w:w="11906" w:h="16838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05329700" w14:textId="2CA735E3" w:rsidR="00BB76C2" w:rsidRDefault="00BB76C2">
      <w:pPr>
        <w:jc w:val="left"/>
      </w:pPr>
      <w:r>
        <w:lastRenderedPageBreak/>
        <w:br w:type="page"/>
      </w:r>
    </w:p>
    <w:p w14:paraId="25CB102C" w14:textId="77777777" w:rsidR="00ED4F49" w:rsidRDefault="00ED4F49" w:rsidP="00BB76C2"/>
    <w:sectPr w:rsidR="00ED4F49" w:rsidSect="00A37DA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417" w:right="1701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99F77" w14:textId="77777777" w:rsidR="0028397D" w:rsidRDefault="0028397D" w:rsidP="00EA57E2">
      <w:pPr>
        <w:spacing w:after="0"/>
      </w:pPr>
      <w:r>
        <w:separator/>
      </w:r>
    </w:p>
  </w:endnote>
  <w:endnote w:type="continuationSeparator" w:id="0">
    <w:p w14:paraId="2D009C41" w14:textId="77777777" w:rsidR="0028397D" w:rsidRDefault="0028397D" w:rsidP="00EA57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ill Sans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399615"/>
      <w:docPartObj>
        <w:docPartGallery w:val="Page Numbers (Bottom of Page)"/>
        <w:docPartUnique/>
      </w:docPartObj>
    </w:sdtPr>
    <w:sdtContent>
      <w:p w14:paraId="05086A13" w14:textId="77777777" w:rsidR="00A37DA6" w:rsidRDefault="00A37DA6">
        <w:pPr>
          <w:pStyle w:val="Piedepgina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71552" behindDoc="0" locked="0" layoutInCell="0" allowOverlap="1" wp14:anchorId="31E8EAD6" wp14:editId="4F85D707">
                  <wp:simplePos x="0" y="0"/>
                  <wp:positionH relativeFrom="leftMargin">
                    <wp:align>right</wp:align>
                  </wp:positionH>
                  <wp:positionV relativeFrom="margin">
                    <wp:align>bottom</wp:align>
                  </wp:positionV>
                  <wp:extent cx="904875" cy="1902460"/>
                  <wp:effectExtent l="11430" t="0" r="0" b="12065"/>
                  <wp:wrapNone/>
                  <wp:docPr id="9" name="Grupo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10" name="Group 7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1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A78307" w14:textId="77777777" w:rsidR="00A37DA6" w:rsidRPr="00A37DA6" w:rsidRDefault="00A37DA6">
                                <w:pPr>
                                  <w:pStyle w:val="Sinespaciado"/>
                                  <w:rPr>
                                    <w:color w:val="A6B727" w:themeColor="accent1"/>
                                  </w:rPr>
                                </w:pP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begin"/>
                                </w:r>
                                <w:r w:rsidRPr="00A37DA6">
                                  <w:rPr>
                                    <w:color w:val="A6B727" w:themeColor="accent1"/>
                                  </w:rPr>
                                  <w:instrText>PAGE    \* MERGEFORMAT</w:instrText>
                                </w: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separate"/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t>2</w:t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1E8EAD6" id="Grupo 9" o:spid="_x0000_s1029" style="position:absolute;left:0;text-align:left;margin-left:20.05pt;margin-top:0;width:71.25pt;height:149.8pt;z-index:251671552;mso-width-percent:1000;mso-position-horizontal:right;mso-position-horizontal-relative:left-margin-area;mso-position-vertical:bottom;mso-position-vertical-relative:margin;mso-width-percent:1000;mso-width-relative:lef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" o:allowincell="f">
                  <v:group id="Group 7" o:spid="_x0000_s1030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">
                    <v:rect id="Rectangle 8" o:spid="_x0000_s1031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32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" strokecolor="#5f497a"/>
                  </v:group>
                  <v:rect id="Rectangle 5" o:spid="_x0000_s1033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" stroked="f">
                    <v:textbox style="layout-flow:vertical;mso-layout-flow-alt:bottom-to-top" inset="0,0,0,0">
                      <w:txbxContent>
                        <w:p w14:paraId="53A78307" w14:textId="77777777" w:rsidR="00A37DA6" w:rsidRPr="00A37DA6" w:rsidRDefault="00A37DA6">
                          <w:pPr>
                            <w:pStyle w:val="Sinespaciado"/>
                            <w:rPr>
                              <w:color w:val="A6B727" w:themeColor="accent1"/>
                            </w:rPr>
                          </w:pP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begin"/>
                          </w:r>
                          <w:r w:rsidRPr="00A37DA6">
                            <w:rPr>
                              <w:color w:val="A6B727" w:themeColor="accent1"/>
                            </w:rPr>
                            <w:instrText>PAGE    \* MERGEFORMAT</w:instrText>
                          </w: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separate"/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t>2</w:t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5879" w14:textId="6C6EB016" w:rsidR="00A37DA6" w:rsidRDefault="00A37DA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7084177"/>
      <w:docPartObj>
        <w:docPartGallery w:val="Page Numbers (Bottom of Page)"/>
        <w:docPartUnique/>
      </w:docPartObj>
    </w:sdtPr>
    <w:sdtContent>
      <w:p w14:paraId="12503E2D" w14:textId="77777777" w:rsidR="00A37DA6" w:rsidRDefault="00A37DA6">
        <w:pPr>
          <w:pStyle w:val="Piedepgina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6DBA943" wp14:editId="33F91D0C">
                  <wp:simplePos x="0" y="0"/>
                  <wp:positionH relativeFrom="leftMargin">
                    <wp:align>right</wp:align>
                  </wp:positionH>
                  <wp:positionV relativeFrom="margin">
                    <wp:align>bottom</wp:align>
                  </wp:positionV>
                  <wp:extent cx="904875" cy="1902460"/>
                  <wp:effectExtent l="11430" t="0" r="0" b="12065"/>
                  <wp:wrapNone/>
                  <wp:docPr id="17" name="Grupo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0" name="Group 7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2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B16BBE" w14:textId="77777777" w:rsidR="00A37DA6" w:rsidRPr="00A37DA6" w:rsidRDefault="00A37DA6">
                                <w:pPr>
                                  <w:pStyle w:val="Sinespaciado"/>
                                  <w:rPr>
                                    <w:color w:val="A6B727" w:themeColor="accent1"/>
                                  </w:rPr>
                                </w:pP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begin"/>
                                </w:r>
                                <w:r w:rsidRPr="00A37DA6">
                                  <w:rPr>
                                    <w:color w:val="A6B727" w:themeColor="accent1"/>
                                  </w:rPr>
                                  <w:instrText>PAGE    \* MERGEFORMAT</w:instrText>
                                </w: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separate"/>
                                </w:r>
                                <w:r w:rsidR="000F50FC" w:rsidRPr="000F50FC">
                                  <w:rPr>
                                    <w:b/>
                                    <w:bCs/>
                                    <w:noProof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t>2</w:t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6DBA943" id="Grupo 17" o:spid="_x0000_s1036" style="position:absolute;left:0;text-align:left;margin-left:20.05pt;margin-top:0;width:71.25pt;height:149.8pt;z-index:251673600;mso-width-percent:1000;mso-position-horizontal:right;mso-position-horizontal-relative:left-margin-area;mso-position-vertical:bottom;mso-position-vertical-relative:margin;mso-width-percent:1000;mso-width-relative:lef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" o:allowincell="f">
                  <v:group id="Group 7" o:spid="_x0000_s103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">
                    <v:rect id="Rectangle 8" o:spid="_x0000_s103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3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" strokecolor="#5f497a"/>
                  </v:group>
                  <v:rect id="Rectangle 5" o:spid="_x0000_s1040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" stroked="f">
                    <v:textbox style="layout-flow:vertical;mso-layout-flow-alt:bottom-to-top" inset="0,0,0,0">
                      <w:txbxContent>
                        <w:p w14:paraId="61B16BBE" w14:textId="77777777" w:rsidR="00A37DA6" w:rsidRPr="00A37DA6" w:rsidRDefault="00A37DA6">
                          <w:pPr>
                            <w:pStyle w:val="Sinespaciado"/>
                            <w:rPr>
                              <w:color w:val="A6B727" w:themeColor="accent1"/>
                            </w:rPr>
                          </w:pP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begin"/>
                          </w:r>
                          <w:r w:rsidRPr="00A37DA6">
                            <w:rPr>
                              <w:color w:val="A6B727" w:themeColor="accent1"/>
                            </w:rPr>
                            <w:instrText>PAGE    \* MERGEFORMAT</w:instrText>
                          </w: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separate"/>
                          </w:r>
                          <w:r w:rsidR="000F50FC" w:rsidRPr="000F50FC">
                            <w:rPr>
                              <w:b/>
                              <w:bCs/>
                              <w:noProof/>
                              <w:color w:val="A6B727" w:themeColor="accent1"/>
                              <w:sz w:val="52"/>
                              <w:szCs w:val="52"/>
                            </w:rPr>
                            <w:t>2</w:t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850466"/>
      <w:docPartObj>
        <w:docPartGallery w:val="Page Numbers (Bottom of Page)"/>
        <w:docPartUnique/>
      </w:docPartObj>
    </w:sdtPr>
    <w:sdtContent>
      <w:p w14:paraId="342272D3" w14:textId="77777777" w:rsidR="00A37DA6" w:rsidRDefault="00A37DA6">
        <w:pPr>
          <w:pStyle w:val="Piedepgina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75648" behindDoc="0" locked="0" layoutInCell="0" allowOverlap="1" wp14:anchorId="76DC278D" wp14:editId="76E65663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904875" cy="1902460"/>
                  <wp:effectExtent l="0" t="0" r="9525" b="12065"/>
                  <wp:wrapNone/>
                  <wp:docPr id="24" name="Grupo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5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26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717160" w14:textId="77777777" w:rsidR="00A37DA6" w:rsidRPr="00A37DA6" w:rsidRDefault="00A37DA6">
                                <w:pPr>
                                  <w:pStyle w:val="Sinespaciado"/>
                                  <w:jc w:val="right"/>
                                  <w:rPr>
                                    <w:color w:val="A6B727" w:themeColor="accent1"/>
                                  </w:rPr>
                                </w:pP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begin"/>
                                </w:r>
                                <w:r w:rsidRPr="00A37DA6">
                                  <w:rPr>
                                    <w:color w:val="A6B727" w:themeColor="accent1"/>
                                  </w:rPr>
                                  <w:instrText>PAGE    \* MERGEFORMAT</w:instrText>
                                </w: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separate"/>
                                </w:r>
                                <w:r w:rsidR="000F50FC" w:rsidRPr="000F50FC">
                                  <w:rPr>
                                    <w:b/>
                                    <w:bCs/>
                                    <w:noProof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t>1</w:t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6DC278D" id="Grupo 24" o:spid="_x0000_s1041" style="position:absolute;left:0;text-align:left;margin-left:0;margin-top:0;width:71.25pt;height:149.8pt;flip:x;z-index:251675648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" o:allowincell="f">
                  <v:group id="Group 2" o:spid="_x0000_s1042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">
                    <v:rect id="Rectangle 3" o:spid="_x0000_s1043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44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" strokecolor="#5f497a"/>
                  </v:group>
                  <v:rect id="Rectangle 5" o:spid="_x0000_s1045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" stroked="f">
                    <v:textbox style="layout-flow:vertical" inset="0,0,0,0">
                      <w:txbxContent>
                        <w:p w14:paraId="24717160" w14:textId="77777777" w:rsidR="00A37DA6" w:rsidRPr="00A37DA6" w:rsidRDefault="00A37DA6">
                          <w:pPr>
                            <w:pStyle w:val="Sinespaciado"/>
                            <w:jc w:val="right"/>
                            <w:rPr>
                              <w:color w:val="A6B727" w:themeColor="accent1"/>
                            </w:rPr>
                          </w:pP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begin"/>
                          </w:r>
                          <w:r w:rsidRPr="00A37DA6">
                            <w:rPr>
                              <w:color w:val="A6B727" w:themeColor="accent1"/>
                            </w:rPr>
                            <w:instrText>PAGE    \* MERGEFORMAT</w:instrText>
                          </w: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separate"/>
                          </w:r>
                          <w:r w:rsidR="000F50FC" w:rsidRPr="000F50FC">
                            <w:rPr>
                              <w:b/>
                              <w:bCs/>
                              <w:noProof/>
                              <w:color w:val="A6B727" w:themeColor="accent1"/>
                              <w:sz w:val="52"/>
                              <w:szCs w:val="52"/>
                            </w:rPr>
                            <w:t>1</w:t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565349"/>
      <w:docPartObj>
        <w:docPartGallery w:val="Page Numbers (Bottom of Page)"/>
        <w:docPartUnique/>
      </w:docPartObj>
    </w:sdtPr>
    <w:sdtContent>
      <w:p w14:paraId="71682EC5" w14:textId="77777777" w:rsidR="008725E2" w:rsidRDefault="008725E2">
        <w:pPr>
          <w:pStyle w:val="Piedepgina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63360" behindDoc="0" locked="0" layoutInCell="0" allowOverlap="1" wp14:anchorId="7D8D1211" wp14:editId="27FB0AFE">
                  <wp:simplePos x="0" y="0"/>
                  <wp:positionH relativeFrom="rightMargin">
                    <wp:align>left</wp:align>
                  </wp:positionH>
                  <wp:positionV relativeFrom="margin">
                    <wp:align>bottom</wp:align>
                  </wp:positionV>
                  <wp:extent cx="904875" cy="1902460"/>
                  <wp:effectExtent l="0" t="0" r="9525" b="12065"/>
                  <wp:wrapNone/>
                  <wp:docPr id="4" name="Grup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5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12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3D511F" w14:textId="77777777" w:rsidR="008725E2" w:rsidRPr="00A37DA6" w:rsidRDefault="008725E2">
                                <w:pPr>
                                  <w:pStyle w:val="Sinespaciado"/>
                                  <w:jc w:val="right"/>
                                  <w:rPr>
                                    <w:color w:val="A6B727" w:themeColor="accent1"/>
                                  </w:rPr>
                                </w:pP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begin"/>
                                </w:r>
                                <w:r w:rsidRPr="00A37DA6">
                                  <w:rPr>
                                    <w:color w:val="A6B727" w:themeColor="accent1"/>
                                  </w:rPr>
                                  <w:instrText>PAGE    \* MERGEFORMAT</w:instrText>
                                </w:r>
                                <w:r w:rsidRPr="00A37DA6">
                                  <w:rPr>
                                    <w:color w:val="A6B727" w:themeColor="accent1"/>
                                    <w:sz w:val="22"/>
                                  </w:rPr>
                                  <w:fldChar w:fldCharType="separate"/>
                                </w:r>
                                <w:r w:rsidR="0045295F" w:rsidRPr="00A37DA6">
                                  <w:rPr>
                                    <w:b/>
                                    <w:bCs/>
                                    <w:noProof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t>0</w:t>
                                </w:r>
                                <w:r w:rsidRPr="00A37DA6">
                                  <w:rPr>
                                    <w:b/>
                                    <w:bCs/>
                                    <w:color w:val="A6B727" w:themeColor="accent1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righ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8D1211" id="Grupo 4" o:spid="_x0000_s1046" style="position:absolute;left:0;text-align:left;margin-left:0;margin-top:0;width:71.25pt;height:149.8pt;flip:x;z-index:251663360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" o:allowincell="f">
                  <v:group id="Group 2" o:spid="_x0000_s104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rect id="Rectangle 3" o:spid="_x0000_s104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4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" strokecolor="#5f497a"/>
                  </v:group>
                  <v:rect id="Rectangle 5" o:spid="_x0000_s1050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" stroked="f">
                    <v:textbox style="layout-flow:vertical" inset="0,0,0,0">
                      <w:txbxContent>
                        <w:p w14:paraId="2A3D511F" w14:textId="77777777" w:rsidR="008725E2" w:rsidRPr="00A37DA6" w:rsidRDefault="008725E2">
                          <w:pPr>
                            <w:pStyle w:val="Sinespaciado"/>
                            <w:jc w:val="right"/>
                            <w:rPr>
                              <w:color w:val="A6B727" w:themeColor="accent1"/>
                            </w:rPr>
                          </w:pP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begin"/>
                          </w:r>
                          <w:r w:rsidRPr="00A37DA6">
                            <w:rPr>
                              <w:color w:val="A6B727" w:themeColor="accent1"/>
                            </w:rPr>
                            <w:instrText>PAGE    \* MERGEFORMAT</w:instrText>
                          </w:r>
                          <w:r w:rsidRPr="00A37DA6">
                            <w:rPr>
                              <w:color w:val="A6B727" w:themeColor="accent1"/>
                              <w:sz w:val="22"/>
                            </w:rPr>
                            <w:fldChar w:fldCharType="separate"/>
                          </w:r>
                          <w:r w:rsidR="0045295F" w:rsidRPr="00A37DA6">
                            <w:rPr>
                              <w:b/>
                              <w:bCs/>
                              <w:noProof/>
                              <w:color w:val="A6B727" w:themeColor="accent1"/>
                              <w:sz w:val="52"/>
                              <w:szCs w:val="52"/>
                            </w:rPr>
                            <w:t>0</w:t>
                          </w:r>
                          <w:r w:rsidRPr="00A37DA6">
                            <w:rPr>
                              <w:b/>
                              <w:bCs/>
                              <w:color w:val="A6B727" w:themeColor="accent1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B1A79" w14:textId="77777777" w:rsidR="0028397D" w:rsidRDefault="0028397D" w:rsidP="00EA57E2">
      <w:pPr>
        <w:spacing w:after="0"/>
      </w:pPr>
      <w:r>
        <w:separator/>
      </w:r>
    </w:p>
  </w:footnote>
  <w:footnote w:type="continuationSeparator" w:id="0">
    <w:p w14:paraId="748D7C34" w14:textId="77777777" w:rsidR="0028397D" w:rsidRDefault="0028397D" w:rsidP="00EA57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7DD7E" w14:textId="77777777" w:rsidR="00A37DA6" w:rsidRPr="005D54C4" w:rsidRDefault="00000000" w:rsidP="00A37DA6">
    <w:pPr>
      <w:rPr>
        <w:color w:val="F0F5CF" w:themeColor="accent1" w:themeTint="33"/>
      </w:rPr>
    </w:pPr>
    <w:sdt>
      <w:sdtPr>
        <w:rPr>
          <w:color w:val="F0F5CF" w:themeColor="accent1" w:themeTint="33"/>
        </w:rPr>
        <w:alias w:val="Categoría"/>
        <w:tag w:val=""/>
        <w:id w:val="-472452501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A37DA6">
          <w:rPr>
            <w:color w:val="F0F5CF" w:themeColor="accent1" w:themeTint="33"/>
          </w:rPr>
          <w:t>Medio Natural</w:t>
        </w:r>
      </w:sdtContent>
    </w:sdt>
    <w:r w:rsidR="00A37DA6" w:rsidRPr="005D54C4">
      <w:rPr>
        <w:rFonts w:ascii="Gadugi" w:hAnsi="Gadugi"/>
        <w:noProof/>
        <w:color w:val="F0F5CF" w:themeColor="accent1" w:themeTint="33"/>
      </w:rPr>
      <w:t xml:space="preserve"> </w:t>
    </w:r>
    <w:r w:rsidR="00A37DA6" w:rsidRPr="005D54C4">
      <w:rPr>
        <w:rFonts w:ascii="Gadugi" w:hAnsi="Gadugi"/>
        <w:noProof/>
        <w:color w:val="F0F5CF" w:themeColor="accent1" w:themeTint="33"/>
        <w:lang w:eastAsia="es-ES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287483D8" wp14:editId="18F2B3D0">
              <wp:simplePos x="0" y="0"/>
              <wp:positionH relativeFrom="page">
                <wp:align>left</wp:align>
              </wp:positionH>
              <wp:positionV relativeFrom="topMargin">
                <wp:align>bottom</wp:align>
              </wp:positionV>
              <wp:extent cx="7560000" cy="540000"/>
              <wp:effectExtent l="0" t="0" r="3175" b="0"/>
              <wp:wrapNone/>
              <wp:docPr id="58" name="Cuadro de text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4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41CE8E" w14:textId="77777777" w:rsidR="00A37DA6" w:rsidRPr="005D54C4" w:rsidRDefault="00A37DA6" w:rsidP="00A37DA6">
                          <w:pPr>
                            <w:spacing w:after="0"/>
                            <w:jc w:val="right"/>
                            <w:rPr>
                              <w:color w:val="F0F5CF" w:themeColor="accent1" w:themeTint="33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483D8" id="_x0000_t202" coordsize="21600,21600" o:spt="202" path="m,l,21600r21600,l21600,xe">
              <v:stroke joinstyle="miter"/>
              <v:path gradientshapeok="t" o:connecttype="rect"/>
            </v:shapetype>
            <v:shape id="Cuadro de texto 58" o:spid="_x0000_s1028" type="#_x0000_t202" style="position:absolute;left:0;text-align:left;margin-left:0;margin-top:0;width:595.3pt;height:42.5pt;z-index:-2516469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" o:allowincell="f" fillcolor="#a6b727 [3204]" stroked="f">
              <v:textbox inset=",0,,0">
                <w:txbxContent>
                  <w:p w14:paraId="6C41CE8E" w14:textId="77777777" w:rsidR="00A37DA6" w:rsidRPr="005D54C4" w:rsidRDefault="00A37DA6" w:rsidP="00A37DA6">
                    <w:pPr>
                      <w:spacing w:after="0"/>
                      <w:jc w:val="right"/>
                      <w:rPr>
                        <w:color w:val="F0F5CF" w:themeColor="accent1" w:themeTint="33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36C90AD5" w14:textId="77777777" w:rsidR="00A37DA6" w:rsidRDefault="00A37D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117F" w14:textId="77777777" w:rsidR="00A37DA6" w:rsidRDefault="00A37DA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0E45" w14:textId="77777777" w:rsidR="00A37DA6" w:rsidRDefault="00393DF4">
    <w:r w:rsidRPr="00393DF4">
      <w:rPr>
        <w:noProof/>
        <w:color w:val="F0F5CF" w:themeColor="accent1" w:themeTint="33"/>
        <w:lang w:eastAsia="es-ES"/>
      </w:rPr>
      <mc:AlternateContent>
        <mc:Choice Requires="wps">
          <w:drawing>
            <wp:anchor distT="0" distB="0" distL="118745" distR="118745" simplePos="0" relativeHeight="251685888" behindDoc="1" locked="0" layoutInCell="1" allowOverlap="0" wp14:anchorId="5C9705BA" wp14:editId="63E0755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950039" cy="720000"/>
              <wp:effectExtent l="0" t="0" r="2540" b="4445"/>
              <wp:wrapSquare wrapText="bothSides"/>
              <wp:docPr id="31" name="Rectángul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72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Asunto"/>
                            <w:tag w:val=""/>
                            <w:id w:val="1135832378"/>
                            <w:placeholder>
                              <w:docPart w:val="8F3DCB63238748CBAC008757594EE85B"/>
                            </w:placeholder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192C6BE2" w14:textId="23CF9CEF" w:rsidR="00393DF4" w:rsidRDefault="00B464A2">
                              <w:pPr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Patrimonio natural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705BA" id="Rectángulo 31" o:spid="_x0000_s1034" style="position:absolute;left:0;text-align:left;margin-left:0;margin-top:0;width:468.5pt;height:56.7pt;z-index:-251630592;visibility:visible;mso-wrap-style:square;mso-width-percent:1000;mso-height-percent:0;mso-wrap-distance-left:9.35pt;mso-wrap-distance-top:0;mso-wrap-distance-right:9.35pt;mso-wrap-distance-bottom:0;mso-position-horizontal:left;mso-position-horizontal-relative:page;mso-position-vertical:top;mso-position-vertical-relative:page;mso-width-percent:10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" o:allowoverlap="f" fillcolor="#a6b727 [3204]" stroked="f" strokeweight="1.5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Asunto"/>
                      <w:tag w:val=""/>
                      <w:id w:val="1135832378"/>
                      <w:placeholder>
                        <w:docPart w:val="8F3DCB63238748CBAC008757594EE85B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p w14:paraId="192C6BE2" w14:textId="23CF9CEF" w:rsidR="00393DF4" w:rsidRDefault="00B464A2">
                        <w:pPr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Patrimonio natural</w:t>
                        </w: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E942" w14:textId="77777777" w:rsidR="008725E2" w:rsidRDefault="00393DF4">
    <w:r>
      <w:rPr>
        <w:noProof/>
        <w:lang w:eastAsia="es-ES"/>
      </w:rPr>
      <mc:AlternateContent>
        <mc:Choice Requires="wps">
          <w:drawing>
            <wp:anchor distT="0" distB="0" distL="118745" distR="118745" simplePos="0" relativeHeight="251683840" behindDoc="1" locked="0" layoutInCell="1" allowOverlap="0" wp14:anchorId="727BFA7A" wp14:editId="268D964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950039" cy="720000"/>
              <wp:effectExtent l="0" t="0" r="2540" b="444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72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ítulo"/>
                            <w:tag w:val=""/>
                            <w:id w:val="-2024073571"/>
                            <w:placeholder>
                              <w:docPart w:val="34B34EF9B3BD405BBCFC234C294221AD"/>
                            </w:placeholder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CB9DE2A" w14:textId="4B6B9FA1" w:rsidR="00393DF4" w:rsidRDefault="00CB2F43">
                              <w:pPr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BA3E1D">
                                <w:rPr>
                                  <w:rStyle w:val="Textodelmarcadordeposicin"/>
                                  <w:color w:val="FFFFFF" w:themeColor="background1"/>
                                </w:rPr>
                                <w:t>[Título]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BFA7A" id="Rectángulo 197" o:spid="_x0000_s1035" style="position:absolute;left:0;text-align:left;margin-left:0;margin-top:0;width:468.5pt;height:56.7pt;z-index:-251632640;visibility:visible;mso-wrap-style:square;mso-width-percent:1000;mso-height-percent:0;mso-wrap-distance-left:9.35pt;mso-wrap-distance-top:0;mso-wrap-distance-right:9.35pt;mso-wrap-distance-bottom:0;mso-position-horizontal:left;mso-position-horizontal-relative:page;mso-position-vertical:top;mso-position-vertical-relative:page;mso-width-percent:10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" o:allowoverlap="f" fillcolor="#a6b727 [3204]" stroked="f" strokeweight="1.5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ítulo"/>
                      <w:tag w:val=""/>
                      <w:id w:val="-2024073571"/>
                      <w:placeholder>
                        <w:docPart w:val="34B34EF9B3BD405BBCFC234C294221AD"/>
                      </w:placeholder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CB9DE2A" w14:textId="4B6B9FA1" w:rsidR="00393DF4" w:rsidRDefault="00CB2F43">
                        <w:pPr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BA3E1D">
                          <w:rPr>
                            <w:rStyle w:val="Textodelmarcadordeposicin"/>
                            <w:color w:val="FFFFFF" w:themeColor="background1"/>
                          </w:rPr>
                          <w:t>[Título]</w:t>
                        </w:r>
                      </w:p>
                    </w:sdtContent>
                  </w:sdt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BEF7" w14:textId="77777777" w:rsidR="008725E2" w:rsidRDefault="008725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45E"/>
    <w:multiLevelType w:val="multilevel"/>
    <w:tmpl w:val="A558B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C2456D"/>
    <w:multiLevelType w:val="multilevel"/>
    <w:tmpl w:val="07A6BC02"/>
    <w:styleLink w:val="ListaTtulos"/>
    <w:lvl w:ilvl="0">
      <w:start w:val="1"/>
      <w:numFmt w:val="decimal"/>
      <w:pStyle w:val="Ttulo1"/>
      <w:suff w:val="space"/>
      <w:lvlText w:val="%1."/>
      <w:lvlJc w:val="left"/>
      <w:pPr>
        <w:ind w:left="0" w:firstLine="0"/>
      </w:pPr>
      <w:rPr>
        <w:rFonts w:ascii="Arial Black" w:hAnsi="Arial Black" w:hint="default"/>
        <w:color w:val="D7D447" w:themeColor="accent5"/>
        <w:kern w:val="0"/>
        <w:position w:val="6"/>
        <w:sz w:val="96"/>
      </w:rPr>
    </w:lvl>
    <w:lvl w:ilvl="1">
      <w:start w:val="1"/>
      <w:numFmt w:val="decimal"/>
      <w:pStyle w:val="Ttulo2"/>
      <w:suff w:val="space"/>
      <w:lvlText w:val="%2.%1. "/>
      <w:lvlJc w:val="left"/>
      <w:pPr>
        <w:ind w:left="0" w:firstLine="0"/>
      </w:pPr>
      <w:rPr>
        <w:rFonts w:ascii="Arial Black" w:hAnsi="Arial Black" w:hint="default"/>
        <w:color w:val="525B13" w:themeColor="accent1" w:themeShade="80"/>
        <w:sz w:val="48"/>
      </w:rPr>
    </w:lvl>
    <w:lvl w:ilvl="2">
      <w:start w:val="1"/>
      <w:numFmt w:val="decimal"/>
      <w:pStyle w:val="Ttulo3"/>
      <w:suff w:val="space"/>
      <w:lvlText w:val="%1.%2.%3. "/>
      <w:lvlJc w:val="left"/>
      <w:pPr>
        <w:ind w:left="0" w:firstLine="0"/>
      </w:pPr>
      <w:rPr>
        <w:rFonts w:ascii="Arial Black" w:hAnsi="Arial Black" w:hint="default"/>
        <w:color w:val="7B881D" w:themeColor="accent1" w:themeShade="BF"/>
        <w:sz w:val="40"/>
      </w:rPr>
    </w:lvl>
    <w:lvl w:ilvl="3">
      <w:start w:val="1"/>
      <w:numFmt w:val="decimal"/>
      <w:pStyle w:val="Ttulo4"/>
      <w:lvlText w:val="%1.%4.%2.%3."/>
      <w:lvlJc w:val="left"/>
      <w:pPr>
        <w:ind w:left="0" w:firstLine="0"/>
      </w:pPr>
      <w:rPr>
        <w:rFonts w:ascii="Arial Black" w:hAnsi="Arial Black" w:hint="default"/>
        <w:color w:val="D3E070" w:themeColor="accent1" w:themeTint="99"/>
        <w:sz w:val="32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E477CE1"/>
    <w:multiLevelType w:val="hybridMultilevel"/>
    <w:tmpl w:val="32C415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232BF"/>
    <w:multiLevelType w:val="hybridMultilevel"/>
    <w:tmpl w:val="43E2863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B4A5F"/>
    <w:multiLevelType w:val="hybridMultilevel"/>
    <w:tmpl w:val="48E02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61CE8"/>
    <w:multiLevelType w:val="hybridMultilevel"/>
    <w:tmpl w:val="6F3477D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13ED0"/>
    <w:multiLevelType w:val="hybridMultilevel"/>
    <w:tmpl w:val="5B6CDA34"/>
    <w:lvl w:ilvl="0" w:tplc="5A3AFA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B727" w:themeColor="accent1"/>
        <w:sz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75783"/>
    <w:multiLevelType w:val="hybridMultilevel"/>
    <w:tmpl w:val="0E4A6BBC"/>
    <w:lvl w:ilvl="0" w:tplc="5A3AFA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6B727" w:themeColor="accent1"/>
        <w:sz w:val="4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D70816"/>
    <w:multiLevelType w:val="multilevel"/>
    <w:tmpl w:val="84D0BA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D7D447" w:themeColor="accent5"/>
        <w:position w:val="-6"/>
        <w:sz w:val="9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525B13" w:themeColor="accent1" w:themeShade="80"/>
        <w:sz w:val="5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7B881D" w:themeColor="accent1" w:themeShade="BF"/>
        <w:sz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84B297A"/>
    <w:multiLevelType w:val="hybridMultilevel"/>
    <w:tmpl w:val="ABFEB28A"/>
    <w:lvl w:ilvl="0" w:tplc="ED8249C2">
      <w:start w:val="1"/>
      <w:numFmt w:val="bullet"/>
      <w:pStyle w:val="Prrafodelista"/>
      <w:lvlText w:val=""/>
      <w:lvlJc w:val="left"/>
      <w:pPr>
        <w:ind w:left="720" w:hanging="360"/>
      </w:pPr>
      <w:rPr>
        <w:rFonts w:ascii="Wingdings" w:hAnsi="Wingdings" w:hint="default"/>
        <w:color w:val="A6B727" w:themeColor="accent1"/>
        <w:sz w:val="3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41192"/>
    <w:multiLevelType w:val="multilevel"/>
    <w:tmpl w:val="07A6BC02"/>
    <w:numStyleLink w:val="ListaTtulos"/>
  </w:abstractNum>
  <w:num w:numId="1" w16cid:durableId="788011621">
    <w:abstractNumId w:val="3"/>
  </w:num>
  <w:num w:numId="2" w16cid:durableId="1547838828">
    <w:abstractNumId w:val="2"/>
  </w:num>
  <w:num w:numId="3" w16cid:durableId="335111803">
    <w:abstractNumId w:val="0"/>
  </w:num>
  <w:num w:numId="4" w16cid:durableId="1463228231">
    <w:abstractNumId w:val="5"/>
  </w:num>
  <w:num w:numId="5" w16cid:durableId="18625302">
    <w:abstractNumId w:val="6"/>
  </w:num>
  <w:num w:numId="6" w16cid:durableId="1606037526">
    <w:abstractNumId w:val="7"/>
  </w:num>
  <w:num w:numId="7" w16cid:durableId="1649941142">
    <w:abstractNumId w:val="4"/>
  </w:num>
  <w:num w:numId="8" w16cid:durableId="878542549">
    <w:abstractNumId w:val="1"/>
  </w:num>
  <w:num w:numId="9" w16cid:durableId="408894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5986162">
    <w:abstractNumId w:val="8"/>
  </w:num>
  <w:num w:numId="11" w16cid:durableId="961423986">
    <w:abstractNumId w:val="9"/>
  </w:num>
  <w:num w:numId="12" w16cid:durableId="112798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A1"/>
    <w:rsid w:val="000008AF"/>
    <w:rsid w:val="000356D5"/>
    <w:rsid w:val="000521CE"/>
    <w:rsid w:val="0005492E"/>
    <w:rsid w:val="00084202"/>
    <w:rsid w:val="000D10F5"/>
    <w:rsid w:val="000F50FC"/>
    <w:rsid w:val="00122363"/>
    <w:rsid w:val="001A3721"/>
    <w:rsid w:val="001E1DEF"/>
    <w:rsid w:val="002263A0"/>
    <w:rsid w:val="0024726E"/>
    <w:rsid w:val="00254345"/>
    <w:rsid w:val="0028397D"/>
    <w:rsid w:val="00285DBF"/>
    <w:rsid w:val="00286DA1"/>
    <w:rsid w:val="002A1EA4"/>
    <w:rsid w:val="002A2597"/>
    <w:rsid w:val="002B4504"/>
    <w:rsid w:val="002E08EB"/>
    <w:rsid w:val="003253D9"/>
    <w:rsid w:val="00393DF4"/>
    <w:rsid w:val="003E3B61"/>
    <w:rsid w:val="003F0949"/>
    <w:rsid w:val="003F1CBA"/>
    <w:rsid w:val="0045295F"/>
    <w:rsid w:val="005550C0"/>
    <w:rsid w:val="00557405"/>
    <w:rsid w:val="00594C1A"/>
    <w:rsid w:val="005A7282"/>
    <w:rsid w:val="005B25B3"/>
    <w:rsid w:val="005C2643"/>
    <w:rsid w:val="005F1B4E"/>
    <w:rsid w:val="00643394"/>
    <w:rsid w:val="00664309"/>
    <w:rsid w:val="006A0EF8"/>
    <w:rsid w:val="00733C97"/>
    <w:rsid w:val="00774097"/>
    <w:rsid w:val="007D05B5"/>
    <w:rsid w:val="008042C8"/>
    <w:rsid w:val="008228BE"/>
    <w:rsid w:val="00847F43"/>
    <w:rsid w:val="008725E2"/>
    <w:rsid w:val="00873C64"/>
    <w:rsid w:val="008A6AA9"/>
    <w:rsid w:val="008F57E7"/>
    <w:rsid w:val="0094765F"/>
    <w:rsid w:val="0098463B"/>
    <w:rsid w:val="009A3C9D"/>
    <w:rsid w:val="00A23EF9"/>
    <w:rsid w:val="00A37DA6"/>
    <w:rsid w:val="00AB11DD"/>
    <w:rsid w:val="00B34C1D"/>
    <w:rsid w:val="00B464A2"/>
    <w:rsid w:val="00B51868"/>
    <w:rsid w:val="00B96076"/>
    <w:rsid w:val="00BA3E1D"/>
    <w:rsid w:val="00BA40FC"/>
    <w:rsid w:val="00BB5E8C"/>
    <w:rsid w:val="00BB76C2"/>
    <w:rsid w:val="00BC3274"/>
    <w:rsid w:val="00BC33D0"/>
    <w:rsid w:val="00C0069C"/>
    <w:rsid w:val="00C02350"/>
    <w:rsid w:val="00C51336"/>
    <w:rsid w:val="00C65D7A"/>
    <w:rsid w:val="00C6645F"/>
    <w:rsid w:val="00C66BC8"/>
    <w:rsid w:val="00C720F3"/>
    <w:rsid w:val="00C840EF"/>
    <w:rsid w:val="00CA0F86"/>
    <w:rsid w:val="00CA6557"/>
    <w:rsid w:val="00CB2F43"/>
    <w:rsid w:val="00CC6EFB"/>
    <w:rsid w:val="00D3482E"/>
    <w:rsid w:val="00DC1710"/>
    <w:rsid w:val="00DF5209"/>
    <w:rsid w:val="00DF5C98"/>
    <w:rsid w:val="00E44B27"/>
    <w:rsid w:val="00E511EC"/>
    <w:rsid w:val="00EA2C83"/>
    <w:rsid w:val="00EA4A83"/>
    <w:rsid w:val="00EA57E2"/>
    <w:rsid w:val="00EC6D6D"/>
    <w:rsid w:val="00ED4F49"/>
    <w:rsid w:val="00ED7641"/>
    <w:rsid w:val="00EE5845"/>
    <w:rsid w:val="00F06F31"/>
    <w:rsid w:val="00F703ED"/>
    <w:rsid w:val="00F8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B5D88"/>
  <w15:chartTrackingRefBased/>
  <w15:docId w15:val="{CF00DF0D-8473-4CE3-BA38-4A00852E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B61"/>
    <w:pPr>
      <w:jc w:val="both"/>
    </w:pPr>
    <w:rPr>
      <w:rFonts w:ascii="Arial Nova Cond" w:hAnsi="Arial Nova Cond"/>
    </w:rPr>
  </w:style>
  <w:style w:type="paragraph" w:styleId="Ttulo1">
    <w:name w:val="heading 1"/>
    <w:basedOn w:val="Normal"/>
    <w:next w:val="Normal"/>
    <w:link w:val="Ttulo1Car"/>
    <w:uiPriority w:val="2"/>
    <w:qFormat/>
    <w:rsid w:val="00664309"/>
    <w:pPr>
      <w:keepNext/>
      <w:keepLines/>
      <w:numPr>
        <w:numId w:val="12"/>
      </w:numPr>
      <w:spacing w:before="480" w:after="240"/>
      <w:outlineLvl w:val="0"/>
    </w:pPr>
    <w:rPr>
      <w:rFonts w:ascii="Arial Black" w:eastAsiaTheme="majorEastAsia" w:hAnsi="Arial Black" w:cstheme="majorBidi"/>
      <w:color w:val="D7D447" w:themeColor="accent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3"/>
    <w:qFormat/>
    <w:rsid w:val="00664309"/>
    <w:pPr>
      <w:keepNext/>
      <w:keepLines/>
      <w:numPr>
        <w:ilvl w:val="1"/>
        <w:numId w:val="12"/>
      </w:numPr>
      <w:spacing w:before="240"/>
      <w:outlineLvl w:val="1"/>
    </w:pPr>
    <w:rPr>
      <w:rFonts w:ascii="Arial Black" w:eastAsiaTheme="majorEastAsia" w:hAnsi="Arial Black" w:cstheme="majorBidi"/>
      <w:color w:val="525B13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4"/>
    <w:qFormat/>
    <w:rsid w:val="00664309"/>
    <w:pPr>
      <w:keepNext/>
      <w:keepLines/>
      <w:numPr>
        <w:ilvl w:val="2"/>
        <w:numId w:val="12"/>
      </w:numPr>
      <w:outlineLvl w:val="2"/>
    </w:pPr>
    <w:rPr>
      <w:rFonts w:ascii="Arial Black" w:eastAsiaTheme="majorEastAsia" w:hAnsi="Arial Black" w:cstheme="majorBidi"/>
      <w:color w:val="7B881D" w:themeColor="accent1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5"/>
    <w:qFormat/>
    <w:rsid w:val="00664309"/>
    <w:pPr>
      <w:keepNext/>
      <w:keepLines/>
      <w:numPr>
        <w:ilvl w:val="3"/>
        <w:numId w:val="12"/>
      </w:numPr>
      <w:spacing w:after="0"/>
      <w:outlineLvl w:val="3"/>
    </w:pPr>
    <w:rPr>
      <w:rFonts w:asciiTheme="majorHAnsi" w:eastAsiaTheme="majorEastAsia" w:hAnsiTheme="majorHAnsi" w:cstheme="majorBidi"/>
      <w:b/>
      <w:iCs/>
      <w:color w:val="7B881D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57E2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7B881D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57E2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525A1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57E2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A1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57E2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57E2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31"/>
    <w:qFormat/>
    <w:rsid w:val="00EA57E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31"/>
    <w:rsid w:val="009A3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EA57E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A57E2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2"/>
    <w:rsid w:val="00664309"/>
    <w:rPr>
      <w:rFonts w:ascii="Arial Black" w:eastAsiaTheme="majorEastAsia" w:hAnsi="Arial Black" w:cstheme="majorBidi"/>
      <w:color w:val="D7D447" w:themeColor="accent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3"/>
    <w:rsid w:val="00664309"/>
    <w:rPr>
      <w:rFonts w:ascii="Arial Black" w:eastAsiaTheme="majorEastAsia" w:hAnsi="Arial Black" w:cstheme="majorBidi"/>
      <w:color w:val="525B13" w:themeColor="accent1" w:themeShade="80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4"/>
    <w:rsid w:val="00664309"/>
    <w:rPr>
      <w:rFonts w:ascii="Arial Black" w:eastAsiaTheme="majorEastAsia" w:hAnsi="Arial Black" w:cstheme="majorBidi"/>
      <w:color w:val="7B881D" w:themeColor="accent1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5"/>
    <w:rsid w:val="00664309"/>
    <w:rPr>
      <w:rFonts w:asciiTheme="majorHAnsi" w:eastAsiaTheme="majorEastAsia" w:hAnsiTheme="majorHAnsi" w:cstheme="majorBidi"/>
      <w:b/>
      <w:iCs/>
      <w:color w:val="7B881D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57E2"/>
    <w:rPr>
      <w:rFonts w:asciiTheme="majorHAnsi" w:eastAsiaTheme="majorEastAsia" w:hAnsiTheme="majorHAnsi" w:cstheme="majorBidi"/>
      <w:color w:val="7B881D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57E2"/>
    <w:rPr>
      <w:rFonts w:asciiTheme="majorHAnsi" w:eastAsiaTheme="majorEastAsia" w:hAnsiTheme="majorHAnsi" w:cstheme="majorBidi"/>
      <w:color w:val="525A1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57E2"/>
    <w:rPr>
      <w:rFonts w:asciiTheme="majorHAnsi" w:eastAsiaTheme="majorEastAsia" w:hAnsiTheme="majorHAnsi" w:cstheme="majorBidi"/>
      <w:i/>
      <w:iCs/>
      <w:color w:val="525A1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57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57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Descripcin">
    <w:name w:val="caption"/>
    <w:basedOn w:val="Normal"/>
    <w:next w:val="Normal"/>
    <w:uiPriority w:val="10"/>
    <w:qFormat/>
    <w:rsid w:val="009A3C9D"/>
    <w:pPr>
      <w:spacing w:after="200"/>
    </w:pPr>
    <w:rPr>
      <w:i/>
      <w:iCs/>
      <w:color w:val="A6B727" w:themeColor="accent1"/>
      <w:sz w:val="18"/>
      <w:szCs w:val="18"/>
    </w:rPr>
  </w:style>
  <w:style w:type="character" w:styleId="Fuerte">
    <w:name w:val="Strong"/>
    <w:basedOn w:val="Fuentedeprrafopredeter"/>
    <w:uiPriority w:val="7"/>
    <w:qFormat/>
    <w:rsid w:val="009A3C9D"/>
    <w:rPr>
      <w:b/>
      <w:bCs/>
      <w:color w:val="A6B727" w:themeColor="accent1"/>
    </w:rPr>
  </w:style>
  <w:style w:type="character" w:styleId="nfasis">
    <w:name w:val="Emphasis"/>
    <w:basedOn w:val="Fuentedeprrafopredeter"/>
    <w:uiPriority w:val="20"/>
    <w:rsid w:val="00EA57E2"/>
    <w:rPr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5A7282"/>
    <w:pPr>
      <w:spacing w:before="0" w:after="0"/>
    </w:pPr>
    <w:rPr>
      <w:sz w:val="20"/>
    </w:rPr>
  </w:style>
  <w:style w:type="paragraph" w:styleId="Cita">
    <w:name w:val="Quote"/>
    <w:basedOn w:val="Normal"/>
    <w:next w:val="Normal"/>
    <w:link w:val="CitaCar"/>
    <w:uiPriority w:val="19"/>
    <w:qFormat/>
    <w:rsid w:val="00EA57E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19"/>
    <w:rsid w:val="003F0949"/>
    <w:rPr>
      <w:rFonts w:ascii="Candara" w:hAnsi="Candara"/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9"/>
    <w:qFormat/>
    <w:rsid w:val="005A7282"/>
    <w:pPr>
      <w:pBdr>
        <w:top w:val="single" w:sz="4" w:space="10" w:color="A6B727" w:themeColor="accent1"/>
        <w:bottom w:val="single" w:sz="4" w:space="10" w:color="A6B727" w:themeColor="accent1"/>
      </w:pBdr>
      <w:ind w:left="862" w:right="862"/>
    </w:pPr>
    <w:rPr>
      <w:iCs/>
      <w:color w:val="A6B727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9"/>
    <w:rsid w:val="005A7282"/>
    <w:rPr>
      <w:rFonts w:ascii="Candara" w:hAnsi="Candara"/>
      <w:iCs/>
      <w:color w:val="A6B727" w:themeColor="accent1"/>
    </w:rPr>
  </w:style>
  <w:style w:type="character" w:styleId="nfasissutil">
    <w:name w:val="Subtle Emphasis"/>
    <w:basedOn w:val="Fuentedeprrafopredeter"/>
    <w:uiPriority w:val="9"/>
    <w:rsid w:val="00EA57E2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6"/>
    <w:qFormat/>
    <w:rsid w:val="009A3C9D"/>
    <w:rPr>
      <w:b/>
      <w:i w:val="0"/>
      <w:iCs/>
      <w:color w:val="525B13" w:themeColor="accent1" w:themeShade="80"/>
      <w:bdr w:val="none" w:sz="0" w:space="0" w:color="auto"/>
      <w:shd w:val="clear" w:color="auto" w:fill="E1EA9F" w:themeFill="accent1" w:themeFillTint="66"/>
    </w:rPr>
  </w:style>
  <w:style w:type="character" w:styleId="Referenciasutil">
    <w:name w:val="Subtle Reference"/>
    <w:basedOn w:val="Fuentedeprrafopredeter"/>
    <w:uiPriority w:val="31"/>
    <w:rsid w:val="00EA57E2"/>
    <w:rPr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EA57E2"/>
    <w:rPr>
      <w:b/>
      <w:bCs/>
      <w:smallCaps/>
      <w:color w:val="A6B727" w:themeColor="accent1"/>
      <w:spacing w:val="5"/>
    </w:rPr>
  </w:style>
  <w:style w:type="paragraph" w:styleId="TtuloTDC">
    <w:name w:val="TOC Heading"/>
    <w:basedOn w:val="Normal"/>
    <w:next w:val="Normal"/>
    <w:uiPriority w:val="39"/>
    <w:qFormat/>
    <w:rsid w:val="00CA0F86"/>
    <w:pPr>
      <w:ind w:left="432" w:hanging="432"/>
    </w:pPr>
    <w:rPr>
      <w:b/>
      <w:color w:val="D7D447" w:themeColor="accent5"/>
      <w:sz w:val="24"/>
    </w:rPr>
  </w:style>
  <w:style w:type="character" w:styleId="Textodelmarcadordeposicin">
    <w:name w:val="Placeholder Text"/>
    <w:basedOn w:val="Fuentedeprrafopredeter"/>
    <w:uiPriority w:val="99"/>
    <w:rsid w:val="00EA57E2"/>
    <w:rPr>
      <w:color w:val="808080"/>
    </w:rPr>
  </w:style>
  <w:style w:type="character" w:styleId="Hipervnculo">
    <w:name w:val="Hyperlink"/>
    <w:uiPriority w:val="99"/>
    <w:rsid w:val="00EA57E2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EA57E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7E2"/>
  </w:style>
  <w:style w:type="character" w:customStyle="1" w:styleId="SinespaciadoCar">
    <w:name w:val="Sin espaciado Car"/>
    <w:basedOn w:val="Fuentedeprrafopredeter"/>
    <w:link w:val="Sinespaciado"/>
    <w:uiPriority w:val="1"/>
    <w:rsid w:val="005A7282"/>
    <w:rPr>
      <w:rFonts w:ascii="Candara" w:hAnsi="Candara"/>
      <w:sz w:val="20"/>
    </w:rPr>
  </w:style>
  <w:style w:type="paragraph" w:customStyle="1" w:styleId="Cuerpo">
    <w:name w:val="Cuerpo"/>
    <w:rsid w:val="00ED4F4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80" w:line="360" w:lineRule="auto"/>
      <w:jc w:val="both"/>
    </w:pPr>
    <w:rPr>
      <w:rFonts w:ascii="Gill Sans" w:eastAsia="Gill Sans" w:hAnsi="Gill Sans" w:cs="Gill Sans"/>
      <w:color w:val="000000"/>
      <w:sz w:val="20"/>
      <w:szCs w:val="20"/>
      <w:bdr w:val="nil"/>
      <w:lang w:eastAsia="es-ES"/>
    </w:rPr>
  </w:style>
  <w:style w:type="numbering" w:customStyle="1" w:styleId="ListaTtulos">
    <w:name w:val="Lista Títulos"/>
    <w:uiPriority w:val="99"/>
    <w:rsid w:val="005A7282"/>
    <w:pPr>
      <w:numPr>
        <w:numId w:val="8"/>
      </w:numPr>
    </w:pPr>
  </w:style>
  <w:style w:type="table" w:styleId="Tablaconcuadrcula">
    <w:name w:val="Table Grid"/>
    <w:basedOn w:val="Tablanormal"/>
    <w:uiPriority w:val="59"/>
    <w:rsid w:val="00ED4F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2"/>
    <w:qFormat/>
    <w:rsid w:val="005A7282"/>
    <w:pPr>
      <w:numPr>
        <w:numId w:val="11"/>
      </w:numPr>
      <w:spacing w:before="0" w:after="0"/>
      <w:ind w:left="714" w:hanging="357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BC327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C3274"/>
    <w:pPr>
      <w:spacing w:after="100"/>
      <w:ind w:left="220"/>
    </w:pPr>
  </w:style>
  <w:style w:type="character" w:styleId="Mencinsinresolver">
    <w:name w:val="Unresolved Mention"/>
    <w:basedOn w:val="Fuentedeprrafopredeter"/>
    <w:uiPriority w:val="99"/>
    <w:semiHidden/>
    <w:unhideWhenUsed/>
    <w:rsid w:val="00EE584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81E9E"/>
    <w:pPr>
      <w:tabs>
        <w:tab w:val="center" w:pos="4536"/>
        <w:tab w:val="right" w:pos="9072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81E9E"/>
    <w:rPr>
      <w:rFonts w:ascii="Arial Nova Cond" w:hAnsi="Arial Nova C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http://www.euskadi.eus/natura" TargetMode="External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footer" Target="footer3.xml"/><Relationship Id="rId28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URRIB\Documents\patrimonio_natur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38915E47E14A9F8853322B6A85A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C74BA-8FDA-4811-A0A3-1DE995AC3419}"/>
      </w:docPartPr>
      <w:docPartBody>
        <w:p w:rsidR="008909A5" w:rsidRDefault="008909A5">
          <w:pPr>
            <w:pStyle w:val="BE38915E47E14A9F8853322B6A85AA6C"/>
          </w:pPr>
          <w:r>
            <w:t>[Escriba el título del documento]</w:t>
          </w:r>
        </w:p>
      </w:docPartBody>
    </w:docPart>
    <w:docPart>
      <w:docPartPr>
        <w:name w:val="8F3DCB63238748CBAC008757594EE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19F40-7CE7-4B92-9334-615EAA16E7E5}"/>
      </w:docPartPr>
      <w:docPartBody>
        <w:p w:rsidR="00000000" w:rsidRDefault="00E21277">
          <w:r w:rsidRPr="00B0185A">
            <w:rPr>
              <w:rStyle w:val="Textodelmarcadordeposicin"/>
            </w:rPr>
            <w:t>[Asunto]</w:t>
          </w:r>
        </w:p>
      </w:docPartBody>
    </w:docPart>
    <w:docPart>
      <w:docPartPr>
        <w:name w:val="89F72CBE977B405D833DA9CF4549D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E6C5A-3AEA-46BD-ACD2-32236C5923C2}"/>
      </w:docPartPr>
      <w:docPartBody>
        <w:p w:rsidR="00000000" w:rsidRDefault="00E21277">
          <w:r w:rsidRPr="00B0185A">
            <w:rPr>
              <w:rStyle w:val="Textodelmarcadordeposicin"/>
            </w:rPr>
            <w:t>[Título]</w:t>
          </w:r>
        </w:p>
      </w:docPartBody>
    </w:docPart>
    <w:docPart>
      <w:docPartPr>
        <w:name w:val="3FB570E77091423EA80B253EADD53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0CC2C-CD9E-4145-9BEF-53EAC4E0F850}"/>
      </w:docPartPr>
      <w:docPartBody>
        <w:p w:rsidR="00000000" w:rsidRDefault="00E21277">
          <w:r w:rsidRPr="00B0185A">
            <w:rPr>
              <w:rStyle w:val="Textodelmarcadordeposicin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ill Sans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A5"/>
    <w:rsid w:val="00090DB6"/>
    <w:rsid w:val="005550C0"/>
    <w:rsid w:val="00633FC2"/>
    <w:rsid w:val="008909A5"/>
    <w:rsid w:val="00AB11DD"/>
    <w:rsid w:val="00B04F26"/>
    <w:rsid w:val="00CA6557"/>
    <w:rsid w:val="00E2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E38915E47E14A9F8853322B6A85AA6C">
    <w:name w:val="BE38915E47E14A9F8853322B6A85AA6C"/>
  </w:style>
  <w:style w:type="character" w:styleId="Textodelmarcadordeposicin">
    <w:name w:val="Placeholder Text"/>
    <w:basedOn w:val="Fuentedeprrafopredeter"/>
    <w:uiPriority w:val="99"/>
    <w:rsid w:val="00E2127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ase">
  <a:themeElements>
    <a:clrScheme name="Base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as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2026-08-21T00:00:00</PublishDate>
  <Abstract>2020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7507b-6c9b-451d-8fe5-d3510c7d7a80" xsi:nil="true"/>
    <SINE xmlns="1c66a103-9ff5-4fbd-9af6-9e33680b9c4f" xsi:nil="true"/>
    <lcf76f155ced4ddcb4097134ff3c332f xmlns="1c66a103-9ff5-4fbd-9af6-9e33680b9c4f">
      <Terms xmlns="http://schemas.microsoft.com/office/infopath/2007/PartnerControls"/>
    </lcf76f155ced4ddcb4097134ff3c332f>
    <OHARRAK_x002d_NOTAS xmlns="1c66a103-9ff5-4fbd-9af6-9e33680b9c4f" xsi:nil="true"/>
    <EJGV xmlns="1c66a103-9ff5-4fbd-9af6-9e33680b9c4f">-</EJGV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AA1CC66C4D2C4DACB7C5ED705CDD98" ma:contentTypeVersion="16" ma:contentTypeDescription="Crear nuevo documento." ma:contentTypeScope="" ma:versionID="4aa24b97b80d08fd114721182e93773a">
  <xsd:schema xmlns:xsd="http://www.w3.org/2001/XMLSchema" xmlns:xs="http://www.w3.org/2001/XMLSchema" xmlns:p="http://schemas.microsoft.com/office/2006/metadata/properties" xmlns:ns2="1c66a103-9ff5-4fbd-9af6-9e33680b9c4f" xmlns:ns3="b4a7507b-6c9b-451d-8fe5-d3510c7d7a80" targetNamespace="http://schemas.microsoft.com/office/2006/metadata/properties" ma:root="true" ma:fieldsID="0b8df093a3fdf0ffbeb64c88bf8c3335" ns2:_="" ns3:_="">
    <xsd:import namespace="1c66a103-9ff5-4fbd-9af6-9e33680b9c4f"/>
    <xsd:import namespace="b4a7507b-6c9b-451d-8fe5-d3510c7d7a80"/>
    <xsd:element name="properties">
      <xsd:complexType>
        <xsd:sequence>
          <xsd:element name="documentManagement">
            <xsd:complexType>
              <xsd:all>
                <xsd:element ref="ns2:EJGV" minOccurs="0"/>
                <xsd:element ref="ns2:OHARRAK_x002d_NOTA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IN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6a103-9ff5-4fbd-9af6-9e33680b9c4f" elementFormDefault="qualified">
    <xsd:import namespace="http://schemas.microsoft.com/office/2006/documentManagement/types"/>
    <xsd:import namespace="http://schemas.microsoft.com/office/infopath/2007/PartnerControls"/>
    <xsd:element name="EJGV" ma:index="8" nillable="true" ma:displayName="EJGV" ma:default="-" ma:format="Dropdown" ma:internalName="EJGV">
      <xsd:simpleType>
        <xsd:restriction base="dms:Choice">
          <xsd:enumeration value="correcto"/>
          <xsd:enumeration value="Incorrecto"/>
          <xsd:enumeration value="con errores"/>
          <xsd:enumeration value="-"/>
          <xsd:enumeration value="modificado EJGV"/>
        </xsd:restriction>
      </xsd:simpleType>
    </xsd:element>
    <xsd:element name="OHARRAK_x002d_NOTAS" ma:index="9" nillable="true" ma:displayName="OHARRAK-NOTAS" ma:format="Dropdown" ma:internalName="OHARRAK_x002d_NOTAS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SINE" ma:index="22" nillable="true" ma:displayName="SINE" ma:default="-" ma:format="Dropdown" ma:internalName="SINE">
      <xsd:simpleType>
        <xsd:restriction base="dms:Choice">
          <xsd:enumeration value="publicado"/>
          <xsd:enumeration value="pendiente de publicar"/>
          <xsd:enumeration value="restringido"/>
          <xsd:enumeration value="-"/>
          <xsd:enumeration value="no publicado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7507b-6c9b-451d-8fe5-d3510c7d7a8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22ccd6c-7521-40bc-a034-0e92824f69b0}" ma:internalName="TaxCatchAll" ma:showField="CatchAllData" ma:web="b4a7507b-6c9b-451d-8fe5-d3510c7d7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02F061-44AC-49E7-8388-1FAE837B55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997C24-9F29-4F89-8678-0BD9449E7D0C}">
  <ds:schemaRefs>
    <ds:schemaRef ds:uri="http://schemas.microsoft.com/office/2006/metadata/properties"/>
    <ds:schemaRef ds:uri="http://schemas.microsoft.com/office/infopath/2007/PartnerControls"/>
    <ds:schemaRef ds:uri="b4a7507b-6c9b-451d-8fe5-d3510c7d7a80"/>
    <ds:schemaRef ds:uri="1c66a103-9ff5-4fbd-9af6-9e33680b9c4f"/>
  </ds:schemaRefs>
</ds:datastoreItem>
</file>

<file path=customXml/itemProps4.xml><?xml version="1.0" encoding="utf-8"?>
<ds:datastoreItem xmlns:ds="http://schemas.openxmlformats.org/officeDocument/2006/customXml" ds:itemID="{795B91B8-0F38-4539-9C7E-BBAE718C03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885458-ACFB-4C53-946E-8AE499032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6a103-9ff5-4fbd-9af6-9e33680b9c4f"/>
    <ds:schemaRef ds:uri="b4a7507b-6c9b-451d-8fe5-d3510c7d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patrimonio_natural.dotx</Template>
  <TotalTime>3</TotalTime>
  <Pages>5</Pages>
  <Words>68</Words>
  <Characters>506</Characters>
  <Application>Microsoft Office Word</Application>
  <DocSecurity>0</DocSecurity>
  <Lines>46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</vt:lpstr>
    </vt:vector>
  </TitlesOfParts>
  <Company>Eusko Jaurlaritza Gobierno Vasco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Patrimonio natural</dc:subject>
  <dc:creator>Iturribarria Ruiz, Marta</dc:creator>
  <cp:keywords/>
  <dc:description/>
  <cp:lastModifiedBy>Iturribarria Ruiz, Marta</cp:lastModifiedBy>
  <cp:revision>3</cp:revision>
  <cp:lastPrinted>2019-10-02T10:36:00Z</cp:lastPrinted>
  <dcterms:created xsi:type="dcterms:W3CDTF">2026-08-21T11:48:00Z</dcterms:created>
  <dcterms:modified xsi:type="dcterms:W3CDTF">2026-08-21T11:51:00Z</dcterms:modified>
  <cp:category>Medio Natural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0x0101004EAA1CC66C4D2C4DACB7C5ED705CDD98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