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97F8" w14:textId="77777777" w:rsidR="00294A29" w:rsidRPr="00AB4CCD" w:rsidRDefault="00294A29" w:rsidP="00294A29">
      <w:pPr>
        <w:pStyle w:val="BOPVClave"/>
      </w:pPr>
      <w:bookmarkStart w:id="0" w:name="ParrafoAnterior"/>
      <w:bookmarkStart w:id="1" w:name="_Hlk165719665"/>
      <w:r w:rsidRPr="00AB4CCD">
        <w:t>ANEXO VII.- CUADRO DE INDICADORES DE SEGUIMIENTO DE 202</w:t>
      </w:r>
      <w:r>
        <w:t>5</w:t>
      </w:r>
      <w:r w:rsidRPr="00AB4CCD">
        <w:t xml:space="preserve"> Y 202</w:t>
      </w:r>
      <w:r>
        <w:t>6</w:t>
      </w:r>
    </w:p>
    <w:bookmarkEnd w:id="0"/>
    <w:p w14:paraId="4CCBF004" w14:textId="77777777" w:rsidR="00294A29" w:rsidRPr="000C1927" w:rsidRDefault="00294A29" w:rsidP="00294A29">
      <w:pPr>
        <w:pStyle w:val="BOPVDetalle"/>
      </w:pPr>
      <w:r w:rsidRPr="000C1927">
        <w:t>El anexo relativo al año 2025 se cumplimentará y adjuntará a la solicitud.</w:t>
      </w:r>
    </w:p>
    <w:p w14:paraId="46C3AB02" w14:textId="77777777" w:rsidR="00294A29" w:rsidRPr="000C1927" w:rsidRDefault="00294A29" w:rsidP="00294A29">
      <w:pPr>
        <w:pStyle w:val="BOPVDetalle"/>
      </w:pPr>
      <w:r w:rsidRPr="000C1927">
        <w:t>El anexo relativo al año 2026 se cumplimentará y adjuntará a la memoria justificativa final de actividades, al final del año.</w:t>
      </w:r>
    </w:p>
    <w:p w14:paraId="5B845899" w14:textId="77777777" w:rsidR="00294A29" w:rsidRPr="000C1927" w:rsidRDefault="00294A29" w:rsidP="00294A29">
      <w:pPr>
        <w:pStyle w:val="BOPVDetalle"/>
      </w:pPr>
      <w:r w:rsidRPr="000C1927">
        <w:t>Para acreditar el cumplimiento de los objetivos a los que se destina la subvención, se facilitan las siguientes directrices de control, seguimiento y resultados para con las actividades realizadas. Para ello, tiene a su disposición este Anexo VII, a presentar con el resto de anexos, acompañando a la solicitud, y que servirá como herramienta de seguimiento y de evaluación, a través de indicadores de proceso y de resultados, con referencia a dos años, el mismo año de la convocatoria y el año anterior.</w:t>
      </w:r>
    </w:p>
    <w:p w14:paraId="7F47BC7F" w14:textId="77777777" w:rsidR="00294A29" w:rsidRPr="000C1927" w:rsidRDefault="00294A29" w:rsidP="00294A29">
      <w:pPr>
        <w:jc w:val="both"/>
        <w:rPr>
          <w:rFonts w:ascii="Arial" w:hAnsi="Arial" w:cs="Arial"/>
          <w:b/>
          <w:bCs/>
          <w:sz w:val="22"/>
          <w:szCs w:val="22"/>
          <w:lang w:val="es-ES_tradnl"/>
        </w:rPr>
      </w:pPr>
      <w:r w:rsidRPr="000C1927">
        <w:rPr>
          <w:rFonts w:ascii="Arial" w:hAnsi="Arial" w:cs="Arial"/>
          <w:b/>
          <w:bCs/>
          <w:sz w:val="22"/>
          <w:szCs w:val="22"/>
          <w:lang w:val="es-ES_tradnl"/>
        </w:rPr>
        <w:t>INSTRUCCIONES:</w:t>
      </w:r>
    </w:p>
    <w:p w14:paraId="7E1748F2" w14:textId="77777777" w:rsidR="00294A29" w:rsidRPr="000C1927" w:rsidRDefault="00294A29" w:rsidP="00294A29">
      <w:pPr>
        <w:spacing w:after="220"/>
        <w:ind w:firstLine="454"/>
        <w:jc w:val="both"/>
        <w:rPr>
          <w:rFonts w:ascii="Arial" w:hAnsi="Arial" w:cs="Arial"/>
          <w:sz w:val="22"/>
          <w:szCs w:val="22"/>
        </w:rPr>
      </w:pPr>
      <w:r w:rsidRPr="000C1927">
        <w:rPr>
          <w:rFonts w:ascii="Arial" w:hAnsi="Arial" w:cs="Arial"/>
          <w:sz w:val="22"/>
          <w:szCs w:val="22"/>
        </w:rPr>
        <w:t xml:space="preserve">Entre las actividades más frecuentes que realizan las entidades beneficiarias para promover el emprendimiento y la visibilización de las mujeres en órganos directivos están los planes, acciones formativas e informativas. </w:t>
      </w:r>
    </w:p>
    <w:p w14:paraId="5E567302" w14:textId="77777777" w:rsidR="00294A29" w:rsidRPr="000C1927" w:rsidRDefault="00294A29" w:rsidP="00294A29">
      <w:pPr>
        <w:spacing w:after="220"/>
        <w:ind w:firstLine="454"/>
        <w:jc w:val="both"/>
        <w:rPr>
          <w:rFonts w:ascii="Arial" w:hAnsi="Arial" w:cs="Arial"/>
          <w:sz w:val="22"/>
          <w:szCs w:val="22"/>
        </w:rPr>
      </w:pPr>
      <w:r w:rsidRPr="000C1927">
        <w:rPr>
          <w:rFonts w:ascii="Arial" w:hAnsi="Arial" w:cs="Arial"/>
          <w:sz w:val="22"/>
          <w:szCs w:val="22"/>
        </w:rPr>
        <w:t>Para ello, se ha diseñado una Guía e Instrucciones generales a seguir, además de un cuadro de seguimiento de las actuaciones realizadas a través de indicadores de objetivos y resultados alcanzados.</w:t>
      </w:r>
    </w:p>
    <w:p w14:paraId="358700C0" w14:textId="77777777" w:rsidR="00294A29" w:rsidRPr="000C1927" w:rsidRDefault="00294A29" w:rsidP="000C1927">
      <w:pPr>
        <w:pStyle w:val="BOPVDetalle"/>
        <w:suppressAutoHyphens/>
        <w:autoSpaceDN w:val="0"/>
        <w:rPr>
          <w:rFonts w:cs="Arial"/>
          <w:b/>
          <w:bCs/>
          <w:lang w:eastAsia="es-ES"/>
        </w:rPr>
      </w:pPr>
      <w:r w:rsidRPr="000C1927">
        <w:rPr>
          <w:rFonts w:cs="Arial"/>
          <w:b/>
          <w:bCs/>
          <w:lang w:eastAsia="es-ES"/>
        </w:rPr>
        <w:t xml:space="preserve">Seguimiento de planes formativos, evaluación de calidad de </w:t>
      </w:r>
      <w:r w:rsidRPr="000C1927">
        <w:rPr>
          <w:b/>
          <w:bCs/>
        </w:rPr>
        <w:t>acciones</w:t>
      </w:r>
      <w:r w:rsidRPr="000C1927">
        <w:rPr>
          <w:rFonts w:cs="Arial"/>
          <w:b/>
          <w:bCs/>
          <w:lang w:eastAsia="es-ES"/>
        </w:rPr>
        <w:t xml:space="preserve"> y seguimiento laboral de las personas asociadas y participantes de las mismas:</w:t>
      </w:r>
    </w:p>
    <w:p w14:paraId="1734843E" w14:textId="77777777" w:rsidR="00294A29" w:rsidRPr="000C1927" w:rsidRDefault="00835B31" w:rsidP="000C1927">
      <w:pPr>
        <w:pStyle w:val="BOPVDetalle"/>
        <w:suppressAutoHyphens/>
        <w:autoSpaceDN w:val="0"/>
      </w:pPr>
      <w:r w:rsidRPr="000C1927">
        <w:t xml:space="preserve">– </w:t>
      </w:r>
      <w:r w:rsidR="00294A29" w:rsidRPr="000C1927">
        <w:t xml:space="preserve">Evaluación de las actuaciones realizadas: La Dirección de Empleo valorará, según las bases generales de la presente Orden, la solicitud y memoria justificativa presentada en la convocatoria de la subvención, y supervisará el seguimiento y resultados de la ejecución de las acciones, para asegurar el cumplimiento de los objetivos. </w:t>
      </w:r>
    </w:p>
    <w:p w14:paraId="54C204BB" w14:textId="77777777" w:rsidR="00294A29" w:rsidRPr="000C1927" w:rsidRDefault="00835B31" w:rsidP="000C1927">
      <w:pPr>
        <w:pStyle w:val="BOPVDetalle"/>
        <w:suppressAutoHyphens/>
        <w:autoSpaceDN w:val="0"/>
      </w:pPr>
      <w:r w:rsidRPr="000C1927">
        <w:t xml:space="preserve">– </w:t>
      </w:r>
      <w:r w:rsidR="00294A29" w:rsidRPr="000C1927">
        <w:t>Calidad de las acciones: La entidad beneficiaria evaluará las actuaciones realizadas. En relación con los planes y acciones formativas e informativas, deberá realizar un seguimiento de asistencia de las personas participantes a través de un registro de firmas de asistencia por día, indicando la denominación de la formación, fecha y lugar, nombre y apellidos del formador, nombre y apellidos del alumnado. Además, serán necesarios los Registros de “Cuestionarios de Valoración de satisfacción” del alumnado, para valorar la calidad del contenido de cada formación o acción informativa, todo ello para detectar los puntos débiles y futuras mejoras a realizar, como herramienta de evaluación de resultados.</w:t>
      </w:r>
    </w:p>
    <w:p w14:paraId="323C5B57" w14:textId="77777777" w:rsidR="00294A29" w:rsidRPr="000C1927" w:rsidRDefault="00835B31" w:rsidP="000C1927">
      <w:pPr>
        <w:pStyle w:val="BOPVDetalle"/>
        <w:suppressAutoHyphens/>
        <w:autoSpaceDN w:val="0"/>
      </w:pPr>
      <w:r w:rsidRPr="000C1927">
        <w:t xml:space="preserve">– </w:t>
      </w:r>
      <w:r w:rsidR="00294A29" w:rsidRPr="000C1927">
        <w:t>Estudios y proyectos de investigación en el área del emprendimiento de la mujer: Se solicitará la entrega completa de dicho estudio a la Dirección de Empleo, en caso de estar financiado íntegra o parcialmente por la misma.</w:t>
      </w:r>
    </w:p>
    <w:p w14:paraId="5088F78A" w14:textId="77777777" w:rsidR="00294A29" w:rsidRPr="000C1927" w:rsidRDefault="00835B31" w:rsidP="000C1927">
      <w:pPr>
        <w:pStyle w:val="BOPVDetalle"/>
        <w:suppressAutoHyphens/>
        <w:autoSpaceDN w:val="0"/>
        <w:sectPr w:rsidR="00294A29" w:rsidRPr="000C1927" w:rsidSect="00294A29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418" w:right="1418" w:bottom="1418" w:left="1418" w:header="0" w:footer="0" w:gutter="0"/>
          <w:cols w:space="708"/>
          <w:formProt w:val="0"/>
          <w:titlePg/>
          <w:docGrid w:linePitch="600" w:charSpace="36864"/>
        </w:sectPr>
      </w:pPr>
      <w:r w:rsidRPr="000C1927">
        <w:t xml:space="preserve">– </w:t>
      </w:r>
      <w:r w:rsidR="00294A29" w:rsidRPr="000C1927">
        <w:t>Seguimiento laboral: Se realizará un seguimiento de los cambios de empleabilidad, en las condiciones de trabajo y en la situación laboral de las personas participantes en las actividades de la entidad, tales como nuevos emprendimientos o mejoras en los mismos, mujeres que se incorporan a posiciones directivas y/o su mayor visibilida</w:t>
      </w:r>
      <w:bookmarkEnd w:id="1"/>
      <w:r w:rsidR="00294A29" w:rsidRPr="000C1927">
        <w:t>d.</w:t>
      </w:r>
    </w:p>
    <w:p w14:paraId="318D484B" w14:textId="77777777" w:rsidR="00294A29" w:rsidRPr="000C1927" w:rsidRDefault="00294A29" w:rsidP="00294A29">
      <w:pPr>
        <w:widowControl w:val="0"/>
        <w:ind w:left="2832"/>
        <w:rPr>
          <w:rFonts w:ascii="Arial" w:hAnsi="Arial" w:cs="Arial"/>
          <w:b/>
          <w:bCs/>
          <w:caps/>
          <w:sz w:val="22"/>
          <w:szCs w:val="22"/>
          <w:lang w:eastAsia="es-ES"/>
        </w:rPr>
      </w:pPr>
      <w:r w:rsidRPr="000C1927">
        <w:rPr>
          <w:rFonts w:ascii="Arial" w:hAnsi="Arial" w:cs="Arial"/>
          <w:b/>
          <w:bCs/>
          <w:caps/>
          <w:sz w:val="22"/>
          <w:szCs w:val="22"/>
          <w:lang w:eastAsia="es-ES"/>
        </w:rPr>
        <w:lastRenderedPageBreak/>
        <w:t>ANEXO VII - CUADRO DE INDICADORES DE SEGUIMIENTO</w:t>
      </w:r>
      <w:bookmarkStart w:id="2" w:name="_Hlk165719928"/>
      <w:r w:rsidRPr="000C1927">
        <w:rPr>
          <w:rFonts w:ascii="Arial" w:hAnsi="Arial" w:cs="Arial"/>
          <w:b/>
          <w:bCs/>
          <w:caps/>
          <w:sz w:val="22"/>
          <w:szCs w:val="22"/>
          <w:lang w:eastAsia="es-ES"/>
        </w:rPr>
        <w:t xml:space="preserve"> 2025 Y 2026</w:t>
      </w:r>
    </w:p>
    <w:p w14:paraId="141B32F3" w14:textId="77777777" w:rsidR="00294A29" w:rsidRPr="00AB4CCD" w:rsidRDefault="00294A29" w:rsidP="00294A29">
      <w:pPr>
        <w:widowControl w:val="0"/>
        <w:jc w:val="center"/>
        <w:rPr>
          <w:rFonts w:ascii="Arial" w:hAnsi="Arial" w:cs="Arial"/>
          <w:caps/>
          <w:lang w:val="es-ES_tradnl"/>
        </w:rPr>
      </w:pPr>
    </w:p>
    <w:tbl>
      <w:tblPr>
        <w:tblStyle w:val="Saretaduntaula"/>
        <w:tblW w:w="14170" w:type="dxa"/>
        <w:tblLook w:val="0000" w:firstRow="0" w:lastRow="0" w:firstColumn="0" w:lastColumn="0" w:noHBand="0" w:noVBand="0"/>
      </w:tblPr>
      <w:tblGrid>
        <w:gridCol w:w="2244"/>
        <w:gridCol w:w="2971"/>
        <w:gridCol w:w="1868"/>
        <w:gridCol w:w="1701"/>
        <w:gridCol w:w="1913"/>
        <w:gridCol w:w="3473"/>
      </w:tblGrid>
      <w:tr w:rsidR="00294A29" w:rsidRPr="000C1927" w14:paraId="4CEF3FD4" w14:textId="77777777" w:rsidTr="000C1927">
        <w:trPr>
          <w:trHeight w:val="300"/>
        </w:trPr>
        <w:tc>
          <w:tcPr>
            <w:tcW w:w="14170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8E8E8" w:themeFill="background2"/>
          </w:tcPr>
          <w:p w14:paraId="727E559D" w14:textId="77777777" w:rsidR="00294A29" w:rsidRPr="000C1927" w:rsidRDefault="00294A29" w:rsidP="000C1927">
            <w:pPr>
              <w:pStyle w:val="LO-Normal"/>
              <w:autoSpaceDN w:val="0"/>
              <w:jc w:val="center"/>
              <w:rPr>
                <w:rFonts w:ascii="Arial" w:hAnsi="Arial" w:cs="Arial"/>
                <w:bCs/>
                <w:sz w:val="18"/>
                <w:szCs w:val="18"/>
                <w:lang w:val="eu-ES"/>
              </w:rPr>
            </w:pPr>
          </w:p>
          <w:p w14:paraId="73A750DB" w14:textId="77777777" w:rsidR="00294A29" w:rsidRPr="000C1927" w:rsidRDefault="00294A29" w:rsidP="000C1927">
            <w:pPr>
              <w:pStyle w:val="LO-Normal"/>
              <w:autoSpaceDN w:val="0"/>
              <w:jc w:val="center"/>
              <w:rPr>
                <w:rFonts w:ascii="Arial" w:hAnsi="Arial" w:cs="Arial"/>
                <w:bCs/>
                <w:sz w:val="22"/>
                <w:szCs w:val="22"/>
                <w:lang w:val="eu-ES"/>
              </w:rPr>
            </w:pPr>
            <w:r w:rsidRPr="000C1927">
              <w:rPr>
                <w:rFonts w:ascii="Arial" w:hAnsi="Arial" w:cs="Arial"/>
                <w:bCs/>
                <w:sz w:val="22"/>
                <w:szCs w:val="22"/>
                <w:lang w:val="eu-ES"/>
              </w:rPr>
              <w:t>CUADRO DE OBJETIVOS, ACTIVIDADES, INDICADORES Y RESULTADOS DE LA ENTIDAD_____________________________ EN 2025</w:t>
            </w:r>
          </w:p>
          <w:p w14:paraId="74D5E641" w14:textId="77777777" w:rsidR="000C1927" w:rsidRPr="000C1927" w:rsidRDefault="000C1927" w:rsidP="000C1927">
            <w:pPr>
              <w:pStyle w:val="LO-Normal"/>
              <w:autoSpaceDN w:val="0"/>
              <w:jc w:val="center"/>
              <w:rPr>
                <w:rFonts w:ascii="Arial" w:hAnsi="Arial" w:cs="Arial"/>
                <w:bCs/>
                <w:sz w:val="18"/>
                <w:szCs w:val="18"/>
                <w:lang w:val="eu-ES"/>
              </w:rPr>
            </w:pPr>
          </w:p>
        </w:tc>
      </w:tr>
      <w:tr w:rsidR="00294A29" w:rsidRPr="000C1927" w14:paraId="051CAC71" w14:textId="77777777" w:rsidTr="0049510B">
        <w:trPr>
          <w:trHeight w:val="300"/>
        </w:trPr>
        <w:tc>
          <w:tcPr>
            <w:tcW w:w="2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170775E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2A01257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ACTIVIDADES Y OTRAS VARIABLES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</w:tcPr>
          <w:p w14:paraId="71EC4821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098007E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INDICADORES</w:t>
            </w:r>
          </w:p>
        </w:tc>
        <w:tc>
          <w:tcPr>
            <w:tcW w:w="1868" w:type="dxa"/>
            <w:tcBorders>
              <w:top w:val="single" w:sz="12" w:space="0" w:color="000000"/>
              <w:bottom w:val="single" w:sz="12" w:space="0" w:color="000000"/>
            </w:tcBorders>
          </w:tcPr>
          <w:p w14:paraId="3257A7D5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67CE69D9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SITUACIÓN   12/ 2024</w:t>
            </w:r>
          </w:p>
          <w:p w14:paraId="74BF9101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</w:tcPr>
          <w:p w14:paraId="742AD822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AB28B76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SITUACIÓN   12/ 2025</w:t>
            </w:r>
          </w:p>
          <w:p w14:paraId="1E9CF221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bottom w:val="single" w:sz="12" w:space="0" w:color="000000"/>
            </w:tcBorders>
          </w:tcPr>
          <w:p w14:paraId="0601A1AD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7A41A7B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EVOLUCIÓN respecto a 2024</w:t>
            </w:r>
          </w:p>
          <w:p w14:paraId="3D988FB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        en %</w:t>
            </w:r>
          </w:p>
        </w:tc>
        <w:tc>
          <w:tcPr>
            <w:tcW w:w="347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F2233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55FBE84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OBSERVACIONES</w:t>
            </w:r>
          </w:p>
        </w:tc>
      </w:tr>
      <w:tr w:rsidR="00294A29" w:rsidRPr="000C1927" w14:paraId="279227A5" w14:textId="77777777" w:rsidTr="0049510B">
        <w:trPr>
          <w:trHeight w:val="614"/>
        </w:trPr>
        <w:tc>
          <w:tcPr>
            <w:tcW w:w="22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810206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1.Tejido asociativo</w:t>
            </w:r>
          </w:p>
          <w:p w14:paraId="5DB7CF7B" w14:textId="77777777" w:rsidR="00294A29" w:rsidRPr="000C1927" w:rsidRDefault="00294A29" w:rsidP="0049510B">
            <w:pPr>
              <w:pStyle w:val="LO-Normal"/>
              <w:ind w:left="615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6F9F872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(cumpliméntese solamente en el caso de asociaciones, a fecha 31/12/2025)</w:t>
            </w:r>
          </w:p>
        </w:tc>
        <w:tc>
          <w:tcPr>
            <w:tcW w:w="2971" w:type="dxa"/>
            <w:tcBorders>
              <w:top w:val="single" w:sz="12" w:space="0" w:color="000000"/>
            </w:tcBorders>
            <w:vAlign w:val="center"/>
          </w:tcPr>
          <w:p w14:paraId="5610214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</w:t>
            </w:r>
            <w:r w:rsidRPr="000C1927">
              <w:rPr>
                <w:rFonts w:ascii="Arial" w:hAnsi="Arial" w:cs="Arial"/>
                <w:sz w:val="18"/>
                <w:szCs w:val="18"/>
              </w:rPr>
              <w:t>de personas</w:t>
            </w:r>
            <w:r w:rsidRPr="000C192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asociadas</w:t>
            </w:r>
          </w:p>
        </w:tc>
        <w:tc>
          <w:tcPr>
            <w:tcW w:w="1868" w:type="dxa"/>
            <w:tcBorders>
              <w:top w:val="single" w:sz="12" w:space="0" w:color="000000"/>
            </w:tcBorders>
            <w:vAlign w:val="center"/>
          </w:tcPr>
          <w:p w14:paraId="43DA943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3374C48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top w:val="single" w:sz="12" w:space="0" w:color="000000"/>
            </w:tcBorders>
            <w:vAlign w:val="center"/>
          </w:tcPr>
          <w:p w14:paraId="21A3E12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7028AC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6788A90F" w14:textId="77777777" w:rsidTr="0049510B">
        <w:trPr>
          <w:trHeight w:val="553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2D079F6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971" w:type="dxa"/>
            <w:vAlign w:val="center"/>
          </w:tcPr>
          <w:p w14:paraId="187A668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altas nuevas de personas asociadas durante 2025.</w:t>
            </w:r>
          </w:p>
        </w:tc>
        <w:tc>
          <w:tcPr>
            <w:tcW w:w="1868" w:type="dxa"/>
            <w:vAlign w:val="center"/>
          </w:tcPr>
          <w:p w14:paraId="2ABBAFB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7D50F08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2529085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3232F25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F279AE1" w14:textId="77777777" w:rsidTr="0049510B">
        <w:trPr>
          <w:trHeight w:val="706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00CA850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971" w:type="dxa"/>
            <w:vAlign w:val="center"/>
          </w:tcPr>
          <w:p w14:paraId="745E62E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bajas de personas asociadas durante 2025.</w:t>
            </w:r>
          </w:p>
        </w:tc>
        <w:tc>
          <w:tcPr>
            <w:tcW w:w="1868" w:type="dxa"/>
            <w:vAlign w:val="center"/>
          </w:tcPr>
          <w:p w14:paraId="6405912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449DC0E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72FE724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2672DA2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A81EF8F" w14:textId="77777777" w:rsidTr="0049510B">
        <w:trPr>
          <w:trHeight w:val="706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4D6D709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971" w:type="dxa"/>
            <w:vAlign w:val="center"/>
          </w:tcPr>
          <w:p w14:paraId="7A86572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perfiles de las asociadas (autónomas, emprendedoras, empleadas por cuenta ajena, estudiantes, personas desempleadas, etc.</w:t>
            </w:r>
          </w:p>
        </w:tc>
        <w:tc>
          <w:tcPr>
            <w:tcW w:w="1868" w:type="dxa"/>
            <w:vAlign w:val="center"/>
          </w:tcPr>
          <w:p w14:paraId="0ECA79B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08AD2A3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76386E2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6DE755B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Indicar perfiles y su %:</w:t>
            </w:r>
          </w:p>
          <w:p w14:paraId="5ECF3AB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1-</w:t>
            </w:r>
          </w:p>
          <w:p w14:paraId="4F0B9EF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2-</w:t>
            </w:r>
          </w:p>
          <w:p w14:paraId="0BDD936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3-</w:t>
            </w:r>
          </w:p>
          <w:p w14:paraId="4E6D19C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38FF3147" w14:textId="77777777" w:rsidTr="0049510B">
        <w:trPr>
          <w:trHeight w:val="706"/>
        </w:trPr>
        <w:tc>
          <w:tcPr>
            <w:tcW w:w="2244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5D010B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971" w:type="dxa"/>
            <w:tcBorders>
              <w:bottom w:val="single" w:sz="12" w:space="0" w:color="000000"/>
            </w:tcBorders>
            <w:vAlign w:val="center"/>
          </w:tcPr>
          <w:p w14:paraId="4A1F5A6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de personas voluntarias activas </w:t>
            </w:r>
          </w:p>
        </w:tc>
        <w:tc>
          <w:tcPr>
            <w:tcW w:w="1868" w:type="dxa"/>
            <w:tcBorders>
              <w:bottom w:val="single" w:sz="12" w:space="0" w:color="000000"/>
            </w:tcBorders>
            <w:vAlign w:val="center"/>
          </w:tcPr>
          <w:p w14:paraId="2FDB4A2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0AB7966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bottom w:val="single" w:sz="12" w:space="0" w:color="000000"/>
            </w:tcBorders>
            <w:vAlign w:val="center"/>
          </w:tcPr>
          <w:p w14:paraId="4010B82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C76148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5C8F462" w14:textId="77777777" w:rsidTr="0049510B">
        <w:trPr>
          <w:trHeight w:val="300"/>
        </w:trPr>
        <w:tc>
          <w:tcPr>
            <w:tcW w:w="22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112324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21FC48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2. Actividades externas vinculadas a los fines subvencionables.</w:t>
            </w:r>
          </w:p>
          <w:p w14:paraId="37C4519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17B6ED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7759000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C63146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70120B7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7F4F4EA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088C53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3A02AE8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3EDC82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423937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3DC671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396C903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4E4545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683307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1E82AC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2. Actividades externas vinculadas a los fines subvencionables. </w:t>
            </w:r>
          </w:p>
        </w:tc>
        <w:tc>
          <w:tcPr>
            <w:tcW w:w="2971" w:type="dxa"/>
            <w:tcBorders>
              <w:top w:val="single" w:sz="12" w:space="0" w:color="000000"/>
            </w:tcBorders>
            <w:vAlign w:val="center"/>
          </w:tcPr>
          <w:p w14:paraId="02BE592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lastRenderedPageBreak/>
              <w:t>N.º cursos, sesiones de sensibilización, congresos o jornadas, eventos de networking, etc. realizados.</w:t>
            </w:r>
          </w:p>
          <w:p w14:paraId="5B6E275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tcBorders>
              <w:top w:val="single" w:sz="12" w:space="0" w:color="000000"/>
            </w:tcBorders>
            <w:vAlign w:val="center"/>
          </w:tcPr>
          <w:p w14:paraId="2BE84B7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09A2EAD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top w:val="single" w:sz="12" w:space="0" w:color="000000"/>
            </w:tcBorders>
            <w:vAlign w:val="center"/>
          </w:tcPr>
          <w:p w14:paraId="4A1739A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80C954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61E023F1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595410AB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09104B6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horas formativas o informativas presenciales.</w:t>
            </w:r>
          </w:p>
          <w:p w14:paraId="5128D19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25FD18F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79B2D14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5C12A68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528C0D1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38D0853C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6ECFD1E7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35B486B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horas formativas o informativas online. </w:t>
            </w:r>
          </w:p>
          <w:p w14:paraId="69A05D9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483243A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4B5AAF3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7101B93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6A2C193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DFD5DEF" w14:textId="77777777" w:rsidTr="0049510B">
        <w:trPr>
          <w:trHeight w:val="981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32942D5C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799CDEB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horas de formación o información específica sobre sensibilización y concienciación en Igualdad.</w:t>
            </w:r>
          </w:p>
          <w:p w14:paraId="1219DAF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04F21B9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5718110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5151BF0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4819B9E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50FBAF61" w14:textId="77777777" w:rsidTr="0049510B">
        <w:trPr>
          <w:trHeight w:val="1165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1C096834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2FEF463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horas formativas o informativas totales (cursos, talleres, conferencias, congresos, etc. presencial / online).</w:t>
            </w:r>
          </w:p>
          <w:p w14:paraId="0965961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193B5EE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15B46B0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457AE4B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16A49C3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Indique cuáles:</w:t>
            </w:r>
          </w:p>
          <w:p w14:paraId="4409C71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1-</w:t>
            </w:r>
          </w:p>
          <w:p w14:paraId="46289B4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2-</w:t>
            </w:r>
          </w:p>
          <w:p w14:paraId="1ED989F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3-</w:t>
            </w:r>
          </w:p>
          <w:p w14:paraId="1A8DE7A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6E28FD1" w14:textId="77777777" w:rsidTr="0049510B">
        <w:trPr>
          <w:trHeight w:val="547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6283F64D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7B8CCE8C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total mujeres inscritas en cualquiera de las actividades.</w:t>
            </w:r>
          </w:p>
          <w:p w14:paraId="63DCC43F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vAlign w:val="center"/>
          </w:tcPr>
          <w:p w14:paraId="27619A9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6674C72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29083E3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3C4890A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3AAD71D1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7CB41864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2418C1DF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mujeres que han finalizado la formación de cursos, talleres…etc.</w:t>
            </w:r>
          </w:p>
          <w:p w14:paraId="64D24022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vAlign w:val="center"/>
          </w:tcPr>
          <w:p w14:paraId="70F3341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3D21303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3D4479B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06FD338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32AA5489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2AF4413C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77775A42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de mujeres emprendedoras que han participado en alguna actividad.</w:t>
            </w:r>
          </w:p>
          <w:p w14:paraId="38CE9069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vAlign w:val="center"/>
          </w:tcPr>
          <w:p w14:paraId="6786DE7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3C12532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260CCEA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5461453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70F0D43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4B79CCA8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1AAD2E69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de entidades con las que se colabora en Red en actividades.</w:t>
            </w:r>
          </w:p>
        </w:tc>
        <w:tc>
          <w:tcPr>
            <w:tcW w:w="1868" w:type="dxa"/>
            <w:vAlign w:val="center"/>
          </w:tcPr>
          <w:p w14:paraId="00DA42C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5040442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4C82612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40D71A0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7EF1D02A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377C8115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3E70CFE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8E3CEF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de estudios / investigaciones realizadas en materia de emprendimiento y talento femenino.</w:t>
            </w:r>
          </w:p>
          <w:p w14:paraId="2688C177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68" w:type="dxa"/>
            <w:vAlign w:val="center"/>
          </w:tcPr>
          <w:p w14:paraId="6772A7E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349F3EA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5C3447D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vAlign w:val="center"/>
          </w:tcPr>
          <w:p w14:paraId="5CB3F60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91DC02B" w14:textId="77777777" w:rsidTr="0049510B">
        <w:trPr>
          <w:trHeight w:val="300"/>
        </w:trPr>
        <w:tc>
          <w:tcPr>
            <w:tcW w:w="22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DCBDDDC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3. Satisfacción de las personas participantes en las actividades.</w:t>
            </w:r>
          </w:p>
          <w:p w14:paraId="310B0B7A" w14:textId="77777777" w:rsidR="00294A29" w:rsidRPr="000C1927" w:rsidRDefault="00294A29" w:rsidP="00495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tcBorders>
              <w:top w:val="single" w:sz="12" w:space="0" w:color="000000"/>
            </w:tcBorders>
            <w:vAlign w:val="center"/>
          </w:tcPr>
          <w:p w14:paraId="0FC416E6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personas participantes que firman hojas de asistencia.</w:t>
            </w:r>
          </w:p>
          <w:p w14:paraId="70AF254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tcBorders>
              <w:top w:val="single" w:sz="12" w:space="0" w:color="000000"/>
            </w:tcBorders>
            <w:vAlign w:val="center"/>
          </w:tcPr>
          <w:p w14:paraId="0A36300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5BDDFD9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top w:val="single" w:sz="12" w:space="0" w:color="000000"/>
            </w:tcBorders>
            <w:vAlign w:val="center"/>
          </w:tcPr>
          <w:p w14:paraId="6E579E9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326CF5C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0B466DDB" w14:textId="77777777" w:rsidTr="0049510B">
        <w:trPr>
          <w:trHeight w:val="1302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2561E22D" w14:textId="77777777" w:rsidR="00294A29" w:rsidRPr="000C1927" w:rsidRDefault="00294A29" w:rsidP="00495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372EA6C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actividades que cuentan con una medición de la satisfacción, recogida de aportaciones, etc. </w:t>
            </w:r>
          </w:p>
        </w:tc>
        <w:tc>
          <w:tcPr>
            <w:tcW w:w="1868" w:type="dxa"/>
            <w:vAlign w:val="center"/>
          </w:tcPr>
          <w:p w14:paraId="13C1C0C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0B0D052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0D8C97B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65A537C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Indique cuáles:</w:t>
            </w:r>
          </w:p>
          <w:p w14:paraId="0E5A71A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1-</w:t>
            </w:r>
          </w:p>
          <w:p w14:paraId="3EC7577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2-</w:t>
            </w:r>
          </w:p>
          <w:p w14:paraId="0072EF0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3-</w:t>
            </w:r>
          </w:p>
          <w:p w14:paraId="5448E35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2396ACFE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27F1230E" w14:textId="77777777" w:rsidR="00294A29" w:rsidRPr="000C1927" w:rsidRDefault="00294A29" w:rsidP="00495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68DAA846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de personas que muestran una satisfacción ≥ 8 sobre 10 con la actividad.</w:t>
            </w:r>
          </w:p>
          <w:p w14:paraId="27767D9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07BDD75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18FBD0C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0F84E21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77E1917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7084FE52" w14:textId="77777777" w:rsidTr="0049510B">
        <w:trPr>
          <w:trHeight w:val="300"/>
        </w:trPr>
        <w:tc>
          <w:tcPr>
            <w:tcW w:w="2244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677649D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0D5BBAC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Satisfacción media valorada en el conjunto de las personas participantes en actividades de la entidad. </w:t>
            </w:r>
          </w:p>
          <w:p w14:paraId="1319DCD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62399E1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577383F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059B8FB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3BE58DF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7D773154" w14:textId="77777777" w:rsidTr="0049510B">
        <w:trPr>
          <w:trHeight w:val="563"/>
        </w:trPr>
        <w:tc>
          <w:tcPr>
            <w:tcW w:w="2244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91D80B5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4. Resultados sobre mejora de emprendizaje o de desempeño directivo.</w:t>
            </w:r>
          </w:p>
          <w:p w14:paraId="3BDF6F67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(31-12-2025)</w:t>
            </w:r>
          </w:p>
        </w:tc>
        <w:tc>
          <w:tcPr>
            <w:tcW w:w="2971" w:type="dxa"/>
            <w:tcBorders>
              <w:top w:val="single" w:sz="12" w:space="0" w:color="000000"/>
            </w:tcBorders>
            <w:vAlign w:val="center"/>
          </w:tcPr>
          <w:p w14:paraId="05C19F7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proyectos nuevos de emprendizaje de mujeres apoyados por la entidad. </w:t>
            </w:r>
          </w:p>
          <w:p w14:paraId="700FFC1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tcBorders>
              <w:top w:val="single" w:sz="12" w:space="0" w:color="000000"/>
            </w:tcBorders>
            <w:vAlign w:val="center"/>
          </w:tcPr>
          <w:p w14:paraId="3046BFF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  <w:vAlign w:val="center"/>
          </w:tcPr>
          <w:p w14:paraId="2540519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top w:val="single" w:sz="12" w:space="0" w:color="000000"/>
            </w:tcBorders>
            <w:vAlign w:val="center"/>
          </w:tcPr>
          <w:p w14:paraId="2F879B7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0063531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Especifíquese tipo de emprendizaje </w:t>
            </w:r>
          </w:p>
        </w:tc>
      </w:tr>
      <w:tr w:rsidR="00294A29" w:rsidRPr="000C1927" w14:paraId="4F9B8C70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</w:tcBorders>
            <w:vAlign w:val="center"/>
          </w:tcPr>
          <w:p w14:paraId="60AC6883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vAlign w:val="center"/>
          </w:tcPr>
          <w:p w14:paraId="513261B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mujeres con proyectos de emprendizaje apoyadas por la entidad. </w:t>
            </w:r>
          </w:p>
          <w:p w14:paraId="14DAF06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vAlign w:val="center"/>
          </w:tcPr>
          <w:p w14:paraId="2E44D01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vAlign w:val="center"/>
          </w:tcPr>
          <w:p w14:paraId="20EF0EA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vAlign w:val="center"/>
          </w:tcPr>
          <w:p w14:paraId="0E127E9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right w:val="single" w:sz="12" w:space="0" w:color="000000"/>
            </w:tcBorders>
            <w:vAlign w:val="center"/>
          </w:tcPr>
          <w:p w14:paraId="768EC00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Especifíquese tipo de emprendizaje o mejora </w:t>
            </w:r>
          </w:p>
          <w:p w14:paraId="5D6A3C6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FC30860" w14:textId="77777777" w:rsidTr="0049510B">
        <w:trPr>
          <w:trHeight w:val="300"/>
        </w:trPr>
        <w:tc>
          <w:tcPr>
            <w:tcW w:w="2244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1D6782CD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1" w:type="dxa"/>
            <w:tcBorders>
              <w:bottom w:val="single" w:sz="12" w:space="0" w:color="000000"/>
            </w:tcBorders>
            <w:vAlign w:val="center"/>
          </w:tcPr>
          <w:p w14:paraId="2711AB5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de mujeres en posiciones directivas apoyadas y/o mejor visibilizadas por la entidad. </w:t>
            </w:r>
          </w:p>
          <w:p w14:paraId="6BE723A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 </w:t>
            </w:r>
          </w:p>
        </w:tc>
        <w:tc>
          <w:tcPr>
            <w:tcW w:w="1868" w:type="dxa"/>
            <w:tcBorders>
              <w:bottom w:val="single" w:sz="12" w:space="0" w:color="000000"/>
            </w:tcBorders>
            <w:vAlign w:val="center"/>
          </w:tcPr>
          <w:p w14:paraId="1D4F07C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bottom w:val="single" w:sz="12" w:space="0" w:color="000000"/>
            </w:tcBorders>
            <w:vAlign w:val="center"/>
          </w:tcPr>
          <w:p w14:paraId="7BEAE00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bottom w:val="single" w:sz="12" w:space="0" w:color="000000"/>
            </w:tcBorders>
            <w:vAlign w:val="center"/>
          </w:tcPr>
          <w:p w14:paraId="7CA1018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7C4462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06418C9F" w14:textId="77777777" w:rsidTr="0049510B">
        <w:trPr>
          <w:trHeight w:val="300"/>
        </w:trPr>
        <w:tc>
          <w:tcPr>
            <w:tcW w:w="22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825210C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371787E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5. Otros indicadores propuestos por la entidad</w:t>
            </w:r>
          </w:p>
        </w:tc>
        <w:tc>
          <w:tcPr>
            <w:tcW w:w="297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32836EB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86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8CF913D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E03B006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13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3E849F03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47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D4FED9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</w:tr>
    </w:tbl>
    <w:p w14:paraId="1BBC75AC" w14:textId="77777777" w:rsidR="00294A29" w:rsidRPr="00AB4CCD" w:rsidRDefault="00294A29" w:rsidP="00294A29">
      <w:pPr>
        <w:ind w:left="720"/>
        <w:contextualSpacing/>
        <w:jc w:val="both"/>
        <w:rPr>
          <w:rFonts w:ascii="Arial" w:hAnsi="Arial" w:cs="Arial"/>
          <w:lang w:val="es-ES_tradnl"/>
        </w:rPr>
        <w:sectPr w:rsidR="00294A29" w:rsidRPr="00AB4CCD" w:rsidSect="00294A29">
          <w:headerReference w:type="default" r:id="rId16"/>
          <w:pgSz w:w="16838" w:h="11906" w:orient="landscape"/>
          <w:pgMar w:top="1418" w:right="1418" w:bottom="1418" w:left="1418" w:header="0" w:footer="0" w:gutter="0"/>
          <w:cols w:space="708"/>
          <w:formProt w:val="0"/>
          <w:docGrid w:linePitch="600" w:charSpace="36864"/>
        </w:sectPr>
      </w:pPr>
    </w:p>
    <w:tbl>
      <w:tblPr>
        <w:tblStyle w:val="Saretaduntaula"/>
        <w:tblW w:w="14312" w:type="dxa"/>
        <w:tblLook w:val="0000" w:firstRow="0" w:lastRow="0" w:firstColumn="0" w:lastColumn="0" w:noHBand="0" w:noVBand="0"/>
      </w:tblPr>
      <w:tblGrid>
        <w:gridCol w:w="2277"/>
        <w:gridCol w:w="3378"/>
        <w:gridCol w:w="1560"/>
        <w:gridCol w:w="1569"/>
        <w:gridCol w:w="1984"/>
        <w:gridCol w:w="3544"/>
      </w:tblGrid>
      <w:tr w:rsidR="00294A29" w:rsidRPr="000C1927" w14:paraId="6B1DF17D" w14:textId="77777777" w:rsidTr="000C1927">
        <w:trPr>
          <w:trHeight w:val="300"/>
        </w:trPr>
        <w:tc>
          <w:tcPr>
            <w:tcW w:w="14312" w:type="dxa"/>
            <w:gridSpan w:val="6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E8E8E8" w:themeFill="background2"/>
          </w:tcPr>
          <w:p w14:paraId="27FB1884" w14:textId="77777777" w:rsidR="00294A29" w:rsidRPr="000C1927" w:rsidRDefault="00294A29" w:rsidP="004951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6E85003" w14:textId="77777777" w:rsidR="00294A29" w:rsidRDefault="00294A29" w:rsidP="004951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C1927">
              <w:rPr>
                <w:rFonts w:ascii="Arial" w:hAnsi="Arial" w:cs="Arial"/>
                <w:sz w:val="22"/>
                <w:szCs w:val="22"/>
              </w:rPr>
              <w:t xml:space="preserve">CUADRO DE OBJETIVOS, ACTIVIDADES, INDICADORES Y RESULTADOS DE LA ENTIDAD____________________________ EN </w:t>
            </w:r>
            <w:r w:rsidRPr="0045078D">
              <w:rPr>
                <w:rFonts w:ascii="Arial" w:hAnsi="Arial" w:cs="Arial"/>
                <w:b/>
                <w:bCs/>
                <w:sz w:val="22"/>
                <w:szCs w:val="22"/>
              </w:rPr>
              <w:t>2026</w:t>
            </w:r>
          </w:p>
          <w:p w14:paraId="7952734B" w14:textId="77777777" w:rsidR="000C1927" w:rsidRPr="000C1927" w:rsidRDefault="000C1927" w:rsidP="004951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94A29" w:rsidRPr="000C1927" w14:paraId="0575DCE4" w14:textId="77777777" w:rsidTr="0049510B">
        <w:trPr>
          <w:trHeight w:val="300"/>
        </w:trPr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6C64251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EEB0BA6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ACTIVIDADES Y OTRAS VARIABLES</w:t>
            </w:r>
          </w:p>
        </w:tc>
        <w:tc>
          <w:tcPr>
            <w:tcW w:w="3378" w:type="dxa"/>
            <w:tcBorders>
              <w:top w:val="single" w:sz="12" w:space="0" w:color="000000"/>
              <w:bottom w:val="single" w:sz="12" w:space="0" w:color="000000"/>
            </w:tcBorders>
          </w:tcPr>
          <w:p w14:paraId="0A2A9A47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F6D4766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INDICADORES</w:t>
            </w: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</w:tcPr>
          <w:p w14:paraId="3E58D0F9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7055ADC8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SITUACIÓN 12/ 2025</w:t>
            </w:r>
          </w:p>
          <w:p w14:paraId="21F8BCE1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bottom w:val="single" w:sz="12" w:space="0" w:color="000000"/>
            </w:tcBorders>
          </w:tcPr>
          <w:p w14:paraId="5E72DAE1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7743CD17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SITUACIÓN 12/ 2026</w:t>
            </w:r>
          </w:p>
          <w:p w14:paraId="7F1FE602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</w:tcPr>
          <w:p w14:paraId="05C7E845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61265730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EVOLUCIÓN respecto a 2025</w:t>
            </w:r>
          </w:p>
          <w:p w14:paraId="16EBA827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en %</w:t>
            </w:r>
          </w:p>
        </w:tc>
        <w:tc>
          <w:tcPr>
            <w:tcW w:w="35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EA03B" w14:textId="77777777" w:rsidR="00294A29" w:rsidRPr="000C1927" w:rsidRDefault="00294A29" w:rsidP="0049510B">
            <w:pPr>
              <w:pStyle w:val="LO-Normal"/>
              <w:jc w:val="center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OBSERVACIONES</w:t>
            </w:r>
          </w:p>
        </w:tc>
      </w:tr>
      <w:tr w:rsidR="00294A29" w:rsidRPr="000C1927" w14:paraId="3D5B9ABD" w14:textId="77777777" w:rsidTr="0049510B">
        <w:trPr>
          <w:trHeight w:val="614"/>
        </w:trPr>
        <w:tc>
          <w:tcPr>
            <w:tcW w:w="227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5A7C80F" w14:textId="77777777" w:rsidR="00294A29" w:rsidRPr="000C1927" w:rsidRDefault="00294A29" w:rsidP="0049510B">
            <w:pPr>
              <w:pStyle w:val="LO-Normal"/>
              <w:ind w:left="615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60B2A7E3" w14:textId="77777777" w:rsidR="00294A29" w:rsidRPr="000C1927" w:rsidRDefault="00294A29" w:rsidP="0049510B">
            <w:pPr>
              <w:pStyle w:val="LO-Normal"/>
              <w:ind w:left="615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0DF916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1.Tejido asociativo</w:t>
            </w:r>
          </w:p>
          <w:p w14:paraId="5BD9B90A" w14:textId="77777777" w:rsidR="00294A29" w:rsidRPr="000C1927" w:rsidRDefault="00294A29" w:rsidP="0049510B">
            <w:pPr>
              <w:pStyle w:val="LO-Normal"/>
              <w:ind w:left="615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A9C9D4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(cumpliméntese solamente en el caso de asociaciones, a fecha 31/12/2026)</w:t>
            </w:r>
          </w:p>
        </w:tc>
        <w:tc>
          <w:tcPr>
            <w:tcW w:w="3378" w:type="dxa"/>
            <w:tcBorders>
              <w:top w:val="single" w:sz="12" w:space="0" w:color="000000"/>
            </w:tcBorders>
            <w:vAlign w:val="center"/>
          </w:tcPr>
          <w:p w14:paraId="754BB00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</w:t>
            </w:r>
            <w:r w:rsidRPr="000C1927">
              <w:rPr>
                <w:rFonts w:ascii="Arial" w:hAnsi="Arial" w:cs="Arial"/>
                <w:sz w:val="18"/>
                <w:szCs w:val="18"/>
              </w:rPr>
              <w:t>de personas</w:t>
            </w:r>
            <w:r w:rsidRPr="000C192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asociadas.</w:t>
            </w:r>
          </w:p>
        </w:tc>
        <w:tc>
          <w:tcPr>
            <w:tcW w:w="1560" w:type="dxa"/>
            <w:tcBorders>
              <w:top w:val="single" w:sz="12" w:space="0" w:color="000000"/>
            </w:tcBorders>
            <w:vAlign w:val="center"/>
          </w:tcPr>
          <w:p w14:paraId="73ACA53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top w:val="single" w:sz="12" w:space="0" w:color="000000"/>
            </w:tcBorders>
            <w:vAlign w:val="center"/>
          </w:tcPr>
          <w:p w14:paraId="414B943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0B80C17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58BC04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0956606" w14:textId="77777777" w:rsidTr="0049510B">
        <w:trPr>
          <w:trHeight w:val="553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7E4C1AA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378" w:type="dxa"/>
            <w:vAlign w:val="center"/>
          </w:tcPr>
          <w:p w14:paraId="48A84CC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altas nuevas de personas asociadas durante 2026.</w:t>
            </w:r>
          </w:p>
        </w:tc>
        <w:tc>
          <w:tcPr>
            <w:tcW w:w="1560" w:type="dxa"/>
            <w:vAlign w:val="center"/>
          </w:tcPr>
          <w:p w14:paraId="7B95E70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40CCB9A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08FA376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022CED3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B59D050" w14:textId="77777777" w:rsidTr="0049510B">
        <w:trPr>
          <w:trHeight w:val="706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4E779E2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378" w:type="dxa"/>
            <w:vAlign w:val="center"/>
          </w:tcPr>
          <w:p w14:paraId="5DFAB12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bajas de personas asociadas durante 2026.</w:t>
            </w:r>
          </w:p>
        </w:tc>
        <w:tc>
          <w:tcPr>
            <w:tcW w:w="1560" w:type="dxa"/>
            <w:vAlign w:val="center"/>
          </w:tcPr>
          <w:p w14:paraId="756A27F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048BF49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08321D3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0598A0B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0DA0C671" w14:textId="77777777" w:rsidTr="0049510B">
        <w:trPr>
          <w:trHeight w:val="706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4F996C5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378" w:type="dxa"/>
            <w:vAlign w:val="center"/>
          </w:tcPr>
          <w:p w14:paraId="4BDF542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perfiles de las asociadas (autónomas, emprendedoras, empleadas por cuenta ajena, estudiantes, personas desempleadas, etc.</w:t>
            </w:r>
          </w:p>
        </w:tc>
        <w:tc>
          <w:tcPr>
            <w:tcW w:w="1560" w:type="dxa"/>
            <w:vAlign w:val="center"/>
          </w:tcPr>
          <w:p w14:paraId="51AC154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51B894E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3135AC3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731CF10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Indicar perfiles y su %:</w:t>
            </w:r>
          </w:p>
          <w:p w14:paraId="3857901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1-</w:t>
            </w:r>
          </w:p>
          <w:p w14:paraId="123F36E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2-</w:t>
            </w:r>
          </w:p>
          <w:p w14:paraId="1E29AAB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iCs/>
                <w:sz w:val="18"/>
                <w:szCs w:val="18"/>
                <w:lang w:val="es-ES" w:eastAsia="en-US"/>
              </w:rPr>
              <w:t>3-</w:t>
            </w:r>
          </w:p>
          <w:p w14:paraId="3F85DDF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3F0DBFFB" w14:textId="77777777" w:rsidTr="0049510B">
        <w:trPr>
          <w:trHeight w:val="706"/>
        </w:trPr>
        <w:tc>
          <w:tcPr>
            <w:tcW w:w="2277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BE986A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378" w:type="dxa"/>
            <w:tcBorders>
              <w:bottom w:val="single" w:sz="12" w:space="0" w:color="000000"/>
            </w:tcBorders>
            <w:vAlign w:val="center"/>
          </w:tcPr>
          <w:p w14:paraId="78DEEDC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de personas voluntarias activas.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  <w:vAlign w:val="center"/>
          </w:tcPr>
          <w:p w14:paraId="1B55187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bottom w:val="single" w:sz="12" w:space="0" w:color="000000"/>
            </w:tcBorders>
            <w:vAlign w:val="center"/>
          </w:tcPr>
          <w:p w14:paraId="2A97EB4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212A44D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6DA070A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i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593B4696" w14:textId="77777777" w:rsidTr="0049510B">
        <w:trPr>
          <w:trHeight w:val="300"/>
        </w:trPr>
        <w:tc>
          <w:tcPr>
            <w:tcW w:w="227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D8AE4D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478D73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AE5B9D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2. Actividades externas vinculadas a los fines subvencionables.</w:t>
            </w:r>
          </w:p>
          <w:p w14:paraId="6A174AE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AA1DCB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E9DD71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851491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16D2ED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54AA351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0C35E1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1FC85A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F9FF21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4618474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C748D7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E632FE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0E314A1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3F455C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F8AC18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2. Actividades externas vinculadas a los fines subvencionables.</w:t>
            </w:r>
          </w:p>
          <w:p w14:paraId="2930226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36A49DA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378" w:type="dxa"/>
            <w:tcBorders>
              <w:top w:val="single" w:sz="12" w:space="0" w:color="000000"/>
            </w:tcBorders>
            <w:vAlign w:val="center"/>
          </w:tcPr>
          <w:p w14:paraId="6440565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lastRenderedPageBreak/>
              <w:t>N.º cursos, sesiones de sensibilización, congresos o jornadas, eventos de networking, etc. Realizados.</w:t>
            </w:r>
          </w:p>
          <w:p w14:paraId="133D6FE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vAlign w:val="center"/>
          </w:tcPr>
          <w:p w14:paraId="36FA7CA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top w:val="single" w:sz="12" w:space="0" w:color="000000"/>
            </w:tcBorders>
            <w:vAlign w:val="center"/>
          </w:tcPr>
          <w:p w14:paraId="428E0CE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5E91F71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0C24E1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2534640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520FCE18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4362543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2E46D37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horas formativas o informativas presenciales.</w:t>
            </w:r>
          </w:p>
        </w:tc>
        <w:tc>
          <w:tcPr>
            <w:tcW w:w="1560" w:type="dxa"/>
            <w:vAlign w:val="center"/>
          </w:tcPr>
          <w:p w14:paraId="6E2A9F1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74263E0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7A26520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2B24EAD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2D151525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0FBAEBE8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10F8D0E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horas formativas o informativas online. </w:t>
            </w:r>
          </w:p>
          <w:p w14:paraId="34736C3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vAlign w:val="center"/>
          </w:tcPr>
          <w:p w14:paraId="4B0C21B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2B768D9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7E22124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7C24DBE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3872127B" w14:textId="77777777" w:rsidTr="0049510B">
        <w:trPr>
          <w:trHeight w:val="981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1CD8F965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4AE4601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36467E3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horas de formación o información específica sobre sensibilización y concienciación en Igualdad.</w:t>
            </w:r>
          </w:p>
          <w:p w14:paraId="4964B82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vAlign w:val="center"/>
          </w:tcPr>
          <w:p w14:paraId="37F8B40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5B1EB1C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43960AB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6E25BA8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6280110D" w14:textId="77777777" w:rsidTr="0049510B">
        <w:trPr>
          <w:trHeight w:val="1165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0B3BC424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0EE0492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horas formativas o informativas totales (cursos, talleres, conferencias, congresos, etc. presencial / online).</w:t>
            </w:r>
          </w:p>
        </w:tc>
        <w:tc>
          <w:tcPr>
            <w:tcW w:w="1560" w:type="dxa"/>
            <w:vAlign w:val="center"/>
          </w:tcPr>
          <w:p w14:paraId="4D645B1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1E06E14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08FD9141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02BA150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Indique cuáles:</w:t>
            </w:r>
          </w:p>
          <w:p w14:paraId="37C559A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1-</w:t>
            </w:r>
          </w:p>
          <w:p w14:paraId="290E1B2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2-</w:t>
            </w:r>
          </w:p>
          <w:p w14:paraId="1D34F88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3-</w:t>
            </w:r>
          </w:p>
          <w:p w14:paraId="142ECD2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A009756" w14:textId="77777777" w:rsidTr="0049510B">
        <w:trPr>
          <w:trHeight w:val="547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661B040D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357748E1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  <w:p w14:paraId="3C33B7A1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total mujeres inscritas en cualquiera de las actividades.</w:t>
            </w:r>
          </w:p>
          <w:p w14:paraId="271877CD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70B8C4E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7B67563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46637D1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71C2674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640E0D4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13BA8CFF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76BFC270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mujeres que han finalizado la formación de cursos, talleres…etc.</w:t>
            </w:r>
          </w:p>
          <w:p w14:paraId="35933E8C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6CD33E1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7F01481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6F37E82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4ED32BB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20145121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51FDD438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11C352D2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de mujeres emprendedoras que han participado en alguna actividad.</w:t>
            </w:r>
          </w:p>
          <w:p w14:paraId="0D4CFA0A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5D210A8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579CCB8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353903F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675AC3B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4D06EE79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46791131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2D95531A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de entidades con las que se colabora en Red en actividades.</w:t>
            </w:r>
          </w:p>
          <w:p w14:paraId="54A1DF2A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60FB3C7A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214BF59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7A18FFC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2C18C33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0B6FECB1" w14:textId="77777777" w:rsidTr="0049510B">
        <w:trPr>
          <w:trHeight w:val="300"/>
        </w:trPr>
        <w:tc>
          <w:tcPr>
            <w:tcW w:w="2277" w:type="dxa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DF786B4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3BF76CB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  <w:p w14:paraId="1E11E98B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de estudios / investigaciones realizadas en materia de emprendimiento y talento femenino.</w:t>
            </w:r>
          </w:p>
        </w:tc>
        <w:tc>
          <w:tcPr>
            <w:tcW w:w="1560" w:type="dxa"/>
            <w:vAlign w:val="center"/>
          </w:tcPr>
          <w:p w14:paraId="30393D2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1EEC023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5F1D09C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780C504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056CE747" w14:textId="77777777" w:rsidTr="0049510B">
        <w:trPr>
          <w:trHeight w:val="300"/>
        </w:trPr>
        <w:tc>
          <w:tcPr>
            <w:tcW w:w="227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FD7E764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4BDCB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482061E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3159A1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3. Satisfacción de las personas participantes en las actividades.</w:t>
            </w:r>
          </w:p>
          <w:p w14:paraId="0F486031" w14:textId="77777777" w:rsidR="00294A29" w:rsidRPr="000C1927" w:rsidRDefault="00294A29" w:rsidP="00495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tcBorders>
              <w:top w:val="single" w:sz="12" w:space="0" w:color="000000"/>
            </w:tcBorders>
            <w:vAlign w:val="center"/>
          </w:tcPr>
          <w:p w14:paraId="669EDE16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personas participantes que firman hojas de asistencia.</w:t>
            </w:r>
          </w:p>
          <w:p w14:paraId="77BAEB3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vAlign w:val="center"/>
          </w:tcPr>
          <w:p w14:paraId="58DEE5D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top w:val="single" w:sz="12" w:space="0" w:color="000000"/>
            </w:tcBorders>
            <w:vAlign w:val="center"/>
          </w:tcPr>
          <w:p w14:paraId="7A25285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7E8AC39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C7E541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77FC564B" w14:textId="77777777" w:rsidTr="0049510B">
        <w:trPr>
          <w:trHeight w:val="1302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3DF13801" w14:textId="77777777" w:rsidR="00294A29" w:rsidRPr="000C1927" w:rsidRDefault="00294A29" w:rsidP="00495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69FE547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N.º actividades que cuentan con una medición de la satisfacción, recogida de aportaciones, etc. </w:t>
            </w:r>
          </w:p>
        </w:tc>
        <w:tc>
          <w:tcPr>
            <w:tcW w:w="1560" w:type="dxa"/>
            <w:vAlign w:val="center"/>
          </w:tcPr>
          <w:p w14:paraId="5CFADB0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1EB1832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1B01EA7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338D2CB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Indique cuáles:</w:t>
            </w:r>
          </w:p>
          <w:p w14:paraId="49F8BBD3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1-</w:t>
            </w:r>
          </w:p>
          <w:p w14:paraId="664A5D9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2-</w:t>
            </w:r>
          </w:p>
          <w:p w14:paraId="4DF5AF8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3-</w:t>
            </w:r>
          </w:p>
          <w:p w14:paraId="655B3B3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69E414FC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268771DC" w14:textId="77777777" w:rsidR="00294A29" w:rsidRPr="000C1927" w:rsidRDefault="00294A29" w:rsidP="0049510B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3527CD14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hAnsi="Arial" w:cs="Arial"/>
                <w:sz w:val="18"/>
                <w:szCs w:val="18"/>
                <w:lang w:val="es-ES" w:eastAsia="en-US"/>
              </w:rPr>
              <w:t>N.º de personas que muestran una satisfacción ≥ 8 sobre 10 con la actividad.</w:t>
            </w:r>
          </w:p>
          <w:p w14:paraId="52F34F0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vAlign w:val="center"/>
          </w:tcPr>
          <w:p w14:paraId="5B2BCCC8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3A5BFD8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761B15D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0820B59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5A95C759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6E05F64A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tcBorders>
              <w:bottom w:val="single" w:sz="12" w:space="0" w:color="000000"/>
            </w:tcBorders>
            <w:vAlign w:val="center"/>
          </w:tcPr>
          <w:p w14:paraId="75C6608D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 xml:space="preserve">Satisfacción media valorada en el conjunto de las personas participantes en actividades de la entidad. </w:t>
            </w:r>
          </w:p>
          <w:p w14:paraId="5673022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  <w:vAlign w:val="center"/>
          </w:tcPr>
          <w:p w14:paraId="1527430E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bottom w:val="single" w:sz="12" w:space="0" w:color="000000"/>
            </w:tcBorders>
            <w:vAlign w:val="center"/>
          </w:tcPr>
          <w:p w14:paraId="1E44273C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37A1F6A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5B800D9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1E441D2A" w14:textId="77777777" w:rsidTr="0049510B">
        <w:trPr>
          <w:trHeight w:val="563"/>
        </w:trPr>
        <w:tc>
          <w:tcPr>
            <w:tcW w:w="2277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F0D8057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016FBD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4. Resultados sobre mejora de emprendizaje o de desempeño directivo.</w:t>
            </w:r>
          </w:p>
          <w:p w14:paraId="462848E0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(31-12-2026)</w:t>
            </w:r>
          </w:p>
        </w:tc>
        <w:tc>
          <w:tcPr>
            <w:tcW w:w="3378" w:type="dxa"/>
            <w:tcBorders>
              <w:top w:val="single" w:sz="12" w:space="0" w:color="000000"/>
            </w:tcBorders>
            <w:vAlign w:val="center"/>
          </w:tcPr>
          <w:p w14:paraId="1280A17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proyectos nuevos de emprendizaje de mujeres apoyados por la entidad.</w:t>
            </w:r>
          </w:p>
          <w:p w14:paraId="6BBE9E1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12" w:space="0" w:color="000000"/>
            </w:tcBorders>
            <w:vAlign w:val="center"/>
          </w:tcPr>
          <w:p w14:paraId="0AC35549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top w:val="single" w:sz="12" w:space="0" w:color="000000"/>
            </w:tcBorders>
            <w:vAlign w:val="center"/>
          </w:tcPr>
          <w:p w14:paraId="02AB9A47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top w:val="single" w:sz="12" w:space="0" w:color="000000"/>
            </w:tcBorders>
            <w:vAlign w:val="center"/>
          </w:tcPr>
          <w:p w14:paraId="0C4A579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B0EB50B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Especifíquese tipo de emprendizaje</w:t>
            </w:r>
          </w:p>
        </w:tc>
      </w:tr>
      <w:tr w:rsidR="00294A29" w:rsidRPr="000C1927" w14:paraId="4406DE76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</w:tcBorders>
            <w:vAlign w:val="center"/>
          </w:tcPr>
          <w:p w14:paraId="361F8500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vAlign w:val="center"/>
          </w:tcPr>
          <w:p w14:paraId="723E1DB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mujeres con proyectos de emprendizaje apoyadas por la entidad.</w:t>
            </w:r>
          </w:p>
        </w:tc>
        <w:tc>
          <w:tcPr>
            <w:tcW w:w="1560" w:type="dxa"/>
            <w:vAlign w:val="center"/>
          </w:tcPr>
          <w:p w14:paraId="5405D270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vAlign w:val="center"/>
          </w:tcPr>
          <w:p w14:paraId="7E66E2EF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vAlign w:val="center"/>
          </w:tcPr>
          <w:p w14:paraId="4C1CD94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right w:val="single" w:sz="12" w:space="0" w:color="000000"/>
            </w:tcBorders>
            <w:vAlign w:val="center"/>
          </w:tcPr>
          <w:p w14:paraId="09C7FC0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Especifíquese tipo de emprendizaje o mejora</w:t>
            </w:r>
          </w:p>
          <w:p w14:paraId="581BF80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608F0A55" w14:textId="77777777" w:rsidTr="0049510B">
        <w:trPr>
          <w:trHeight w:val="300"/>
        </w:trPr>
        <w:tc>
          <w:tcPr>
            <w:tcW w:w="2277" w:type="dxa"/>
            <w:vMerge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56913E5D" w14:textId="77777777" w:rsidR="00294A29" w:rsidRPr="000C1927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tcBorders>
              <w:bottom w:val="single" w:sz="12" w:space="0" w:color="000000"/>
            </w:tcBorders>
            <w:vAlign w:val="center"/>
          </w:tcPr>
          <w:p w14:paraId="1D126C6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  <w:r w:rsidRPr="000C1927"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  <w:t>N.º de mujeres en posiciones directivas apoyadas y/o mejor visibilizadas por la entidad.</w:t>
            </w:r>
          </w:p>
          <w:p w14:paraId="66D54D22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tcBorders>
              <w:bottom w:val="single" w:sz="12" w:space="0" w:color="000000"/>
            </w:tcBorders>
            <w:vAlign w:val="center"/>
          </w:tcPr>
          <w:p w14:paraId="1FFD078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bottom w:val="single" w:sz="12" w:space="0" w:color="000000"/>
            </w:tcBorders>
            <w:vAlign w:val="center"/>
          </w:tcPr>
          <w:p w14:paraId="49161796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bottom w:val="single" w:sz="12" w:space="0" w:color="000000"/>
            </w:tcBorders>
            <w:vAlign w:val="center"/>
          </w:tcPr>
          <w:p w14:paraId="6F93BE04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11ED8835" w14:textId="77777777" w:rsidR="00294A29" w:rsidRPr="000C1927" w:rsidRDefault="00294A29" w:rsidP="0049510B">
            <w:pPr>
              <w:pStyle w:val="LO-Normal"/>
              <w:rPr>
                <w:rFonts w:ascii="Arial" w:eastAsia="Calibri" w:hAnsi="Arial" w:cs="Arial"/>
                <w:sz w:val="18"/>
                <w:szCs w:val="18"/>
                <w:lang w:val="es-ES" w:eastAsia="en-US"/>
              </w:rPr>
            </w:pPr>
          </w:p>
        </w:tc>
      </w:tr>
      <w:tr w:rsidR="00294A29" w:rsidRPr="000C1927" w14:paraId="6125D47F" w14:textId="77777777" w:rsidTr="0049510B">
        <w:trPr>
          <w:trHeight w:val="300"/>
        </w:trPr>
        <w:tc>
          <w:tcPr>
            <w:tcW w:w="22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6A8C37BE" w14:textId="77777777" w:rsidR="00294A29" w:rsidRDefault="00294A29" w:rsidP="0049510B">
            <w:pPr>
              <w:rPr>
                <w:rFonts w:ascii="Arial" w:hAnsi="Arial" w:cs="Arial"/>
                <w:sz w:val="18"/>
                <w:szCs w:val="18"/>
              </w:rPr>
            </w:pPr>
            <w:r w:rsidRPr="000C1927">
              <w:rPr>
                <w:rFonts w:ascii="Arial" w:hAnsi="Arial" w:cs="Arial"/>
                <w:sz w:val="18"/>
                <w:szCs w:val="18"/>
              </w:rPr>
              <w:t>5. Otros indicadores propuestos por la entidad</w:t>
            </w:r>
          </w:p>
          <w:p w14:paraId="20435E33" w14:textId="77777777" w:rsidR="0045078D" w:rsidRPr="000C1927" w:rsidRDefault="0045078D" w:rsidP="0049510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78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3818CC3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C02048F" w14:textId="77777777" w:rsidR="00294A29" w:rsidRPr="000C1927" w:rsidRDefault="00294A29" w:rsidP="0049510B">
            <w:pPr>
              <w:pStyle w:val="LO-Normal"/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569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475B51E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2B23191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354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45035" w14:textId="77777777" w:rsidR="00294A29" w:rsidRPr="000C1927" w:rsidRDefault="00294A29" w:rsidP="0049510B">
            <w:pPr>
              <w:pStyle w:val="LO-Normal"/>
              <w:rPr>
                <w:rFonts w:ascii="Arial" w:eastAsia="Aptos" w:hAnsi="Arial" w:cs="Arial"/>
                <w:sz w:val="18"/>
                <w:szCs w:val="18"/>
                <w:lang w:val="es-ES" w:eastAsia="en-US"/>
              </w:rPr>
            </w:pPr>
          </w:p>
        </w:tc>
      </w:tr>
      <w:bookmarkEnd w:id="2"/>
    </w:tbl>
    <w:p w14:paraId="035604C6" w14:textId="77777777" w:rsidR="00294A29" w:rsidRPr="000C1927" w:rsidRDefault="00294A29" w:rsidP="00294A29">
      <w:pPr>
        <w:ind w:left="720"/>
        <w:contextualSpacing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1601E458" w14:textId="77777777" w:rsidR="004C4C43" w:rsidRPr="000C1927" w:rsidRDefault="004C4C43" w:rsidP="00637D5C">
      <w:pPr>
        <w:pStyle w:val="BOPVVinculo"/>
        <w:rPr>
          <w:rFonts w:cs="Arial"/>
          <w:sz w:val="18"/>
          <w:szCs w:val="18"/>
        </w:rPr>
      </w:pPr>
    </w:p>
    <w:sectPr w:rsidR="004C4C43" w:rsidRPr="000C1927" w:rsidSect="00294A29">
      <w:headerReference w:type="default" r:id="rId17"/>
      <w:footerReference w:type="default" r:id="rId18"/>
      <w:headerReference w:type="first" r:id="rId19"/>
      <w:footerReference w:type="first" r:id="rId20"/>
      <w:pgSz w:w="16838" w:h="11906" w:orient="landscape" w:code="9"/>
      <w:pgMar w:top="1814" w:right="964" w:bottom="964" w:left="1247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F9768E" w14:textId="77777777" w:rsidR="00224393" w:rsidRDefault="00224393" w:rsidP="00294A29">
      <w:r>
        <w:separator/>
      </w:r>
    </w:p>
  </w:endnote>
  <w:endnote w:type="continuationSeparator" w:id="0">
    <w:p w14:paraId="0A92F3B7" w14:textId="77777777" w:rsidR="00224393" w:rsidRDefault="00224393" w:rsidP="0029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Expanded-Italic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8A0C7" w14:textId="77777777" w:rsidR="00294A29" w:rsidRPr="00294A29" w:rsidRDefault="00294A29" w:rsidP="00294A29">
    <w:pPr>
      <w:pStyle w:val="BOPVDetal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C8ED1" w14:textId="77777777" w:rsidR="00294A29" w:rsidRPr="00294A29" w:rsidRDefault="00294A29" w:rsidP="00294A29">
    <w:pPr>
      <w:pStyle w:val="BOPVDetal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022D8" w14:textId="77777777" w:rsidR="00294A29" w:rsidRPr="00294A29" w:rsidRDefault="00294A29" w:rsidP="00294A29">
    <w:pPr>
      <w:pStyle w:val="BOPVDetal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EE625" w14:textId="77777777" w:rsidR="00294A29" w:rsidRDefault="00294A29">
    <w:pPr>
      <w:pStyle w:val="Orri-oina"/>
      <w:jc w:val="center"/>
    </w:pPr>
  </w:p>
  <w:p w14:paraId="6E602388" w14:textId="77777777" w:rsidR="00294A29" w:rsidRPr="000143C8" w:rsidRDefault="00294A29" w:rsidP="00522AC5">
    <w:pPr>
      <w:pStyle w:val="Orri-oin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C4A7D" w14:textId="77777777" w:rsidR="00294A29" w:rsidRPr="00420F77" w:rsidRDefault="00294A29" w:rsidP="00420F77">
    <w:pPr>
      <w:pStyle w:val="Orri-o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2A5AE" w14:textId="77777777" w:rsidR="00224393" w:rsidRDefault="00224393" w:rsidP="00294A29">
      <w:r>
        <w:separator/>
      </w:r>
    </w:p>
  </w:footnote>
  <w:footnote w:type="continuationSeparator" w:id="0">
    <w:p w14:paraId="236E2B1E" w14:textId="77777777" w:rsidR="00224393" w:rsidRDefault="00224393" w:rsidP="0029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4BE2" w14:textId="77777777" w:rsidR="00294A29" w:rsidRPr="00294A29" w:rsidRDefault="00294A29" w:rsidP="00294A29">
    <w:pPr>
      <w:pStyle w:val="BOPVDetal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16F5D" w14:textId="77777777" w:rsidR="00294A29" w:rsidRPr="00294A29" w:rsidRDefault="00294A29" w:rsidP="00294A29">
    <w:pPr>
      <w:pStyle w:val="BOPVDetal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87A7A" w14:textId="77777777" w:rsidR="00294A29" w:rsidRPr="00294A29" w:rsidRDefault="00294A29" w:rsidP="00294A29">
    <w:pPr>
      <w:pStyle w:val="BOPVDetal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7B6D" w14:textId="77777777" w:rsidR="00294A29" w:rsidRDefault="00294A29">
    <w:pPr>
      <w:pStyle w:val="Goiburua"/>
    </w:pPr>
  </w:p>
  <w:p w14:paraId="6968CB8D" w14:textId="77777777" w:rsidR="00294A29" w:rsidRDefault="00294A29">
    <w:pPr>
      <w:pStyle w:val="Goiburua"/>
    </w:pPr>
  </w:p>
  <w:p w14:paraId="7455E0F2" w14:textId="77777777" w:rsidR="00294A29" w:rsidRDefault="00294A29">
    <w:pPr>
      <w:pStyle w:val="Goiburua"/>
    </w:pPr>
    <w:r>
      <w:tab/>
    </w:r>
  </w:p>
  <w:p w14:paraId="1DA3A65E" w14:textId="77777777" w:rsidR="00294A29" w:rsidRDefault="00294A29">
    <w:pPr>
      <w:pStyle w:val="Goiburua"/>
    </w:pPr>
  </w:p>
  <w:p w14:paraId="2A3220C4" w14:textId="77777777" w:rsidR="00294A29" w:rsidRDefault="00294A29">
    <w:pPr>
      <w:pStyle w:val="Goiburua"/>
    </w:pPr>
  </w:p>
  <w:p w14:paraId="601FD704" w14:textId="77777777" w:rsidR="00294A29" w:rsidRDefault="00294A29">
    <w:pPr>
      <w:pStyle w:val="Goiburua"/>
    </w:pPr>
  </w:p>
  <w:p w14:paraId="4088B029" w14:textId="77777777" w:rsidR="00294A29" w:rsidRDefault="00294A29">
    <w:pPr>
      <w:pStyle w:val="Goiburua"/>
    </w:pPr>
  </w:p>
  <w:p w14:paraId="56DAEA76" w14:textId="77777777" w:rsidR="00294A29" w:rsidRDefault="00294A29">
    <w:pPr>
      <w:pStyle w:val="Goiburua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136B7" w14:textId="77777777" w:rsidR="00294A29" w:rsidRDefault="00294A29" w:rsidP="00610D38">
    <w:pPr>
      <w:pStyle w:val="Goiburua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3F9F0" w14:textId="77777777" w:rsidR="00294A29" w:rsidRPr="00944F6A" w:rsidRDefault="00294A29" w:rsidP="00944F6A">
    <w:pPr>
      <w:autoSpaceDE w:val="0"/>
      <w:autoSpaceDN w:val="0"/>
      <w:adjustRightInd w:val="0"/>
      <w:jc w:val="center"/>
      <w:rPr>
        <w:rFonts w:ascii="CenturyExpanded-Italic" w:hAnsi="CenturyExpanded-Italic" w:cs="CenturyExpanded-Italic"/>
        <w:i/>
        <w:iCs/>
        <w:sz w:val="25"/>
        <w:szCs w:val="25"/>
      </w:rPr>
    </w:pPr>
  </w:p>
  <w:p w14:paraId="12B8486D" w14:textId="77777777" w:rsidR="00294A29" w:rsidRDefault="00294A29">
    <w:pPr>
      <w:pStyle w:val="Goiburua"/>
    </w:pPr>
  </w:p>
  <w:p w14:paraId="42BF4814" w14:textId="77777777" w:rsidR="00294A29" w:rsidRDefault="00294A29">
    <w:pPr>
      <w:pStyle w:val="Goiburua"/>
    </w:pPr>
  </w:p>
  <w:p w14:paraId="3F3CEFDF" w14:textId="77777777" w:rsidR="00294A29" w:rsidRDefault="00294A29">
    <w:pPr>
      <w:pStyle w:val="Goiburua"/>
    </w:pPr>
  </w:p>
  <w:p w14:paraId="1FCB183A" w14:textId="77777777" w:rsidR="00294A29" w:rsidRDefault="00294A29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44B9"/>
    <w:multiLevelType w:val="hybridMultilevel"/>
    <w:tmpl w:val="6C5434D0"/>
    <w:lvl w:ilvl="0" w:tplc="0C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9B47A8A"/>
    <w:multiLevelType w:val="singleLevel"/>
    <w:tmpl w:val="9D46EE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3CA5F97"/>
    <w:multiLevelType w:val="hybridMultilevel"/>
    <w:tmpl w:val="BD7E2A6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22C521F6"/>
    <w:multiLevelType w:val="hybridMultilevel"/>
    <w:tmpl w:val="03BA49B8"/>
    <w:lvl w:ilvl="0" w:tplc="5A12D0C8">
      <w:numFmt w:val="bullet"/>
      <w:lvlText w:val="–"/>
      <w:lvlJc w:val="left"/>
      <w:pPr>
        <w:ind w:left="1434" w:hanging="360"/>
      </w:pPr>
      <w:rPr>
        <w:rFonts w:ascii="Arial" w:eastAsia="Times New Roman" w:hAnsi="Arial" w:cs="Aria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3D570165"/>
    <w:multiLevelType w:val="hybridMultilevel"/>
    <w:tmpl w:val="5FA22E80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4C784DB3"/>
    <w:multiLevelType w:val="hybridMultilevel"/>
    <w:tmpl w:val="F678ED14"/>
    <w:lvl w:ilvl="0" w:tplc="9154E558">
      <w:numFmt w:val="bullet"/>
      <w:lvlText w:val="–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" w15:restartNumberingAfterBreak="0">
    <w:nsid w:val="4FAE1AD3"/>
    <w:multiLevelType w:val="multilevel"/>
    <w:tmpl w:val="DABA93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506A484A"/>
    <w:multiLevelType w:val="hybridMultilevel"/>
    <w:tmpl w:val="71B0E080"/>
    <w:lvl w:ilvl="0" w:tplc="860041EC">
      <w:numFmt w:val="bullet"/>
      <w:lvlText w:val="–"/>
      <w:lvlJc w:val="left"/>
      <w:pPr>
        <w:ind w:left="1434" w:hanging="360"/>
      </w:pPr>
      <w:rPr>
        <w:rFonts w:ascii="Arial" w:eastAsia="Times New Roman" w:hAnsi="Arial" w:cs="Aria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52303932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3C121A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5924C35"/>
    <w:multiLevelType w:val="hybridMultilevel"/>
    <w:tmpl w:val="95542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97071"/>
    <w:multiLevelType w:val="hybridMultilevel"/>
    <w:tmpl w:val="AFF85D28"/>
    <w:lvl w:ilvl="0" w:tplc="0B24B78A">
      <w:numFmt w:val="bullet"/>
      <w:lvlText w:val="–"/>
      <w:lvlJc w:val="left"/>
      <w:pPr>
        <w:ind w:left="1434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7E8C0E60"/>
    <w:multiLevelType w:val="hybridMultilevel"/>
    <w:tmpl w:val="47C6F10E"/>
    <w:lvl w:ilvl="0" w:tplc="042D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354814073">
    <w:abstractNumId w:val="1"/>
  </w:num>
  <w:num w:numId="2" w16cid:durableId="895314760">
    <w:abstractNumId w:val="8"/>
  </w:num>
  <w:num w:numId="3" w16cid:durableId="2081054418">
    <w:abstractNumId w:val="9"/>
  </w:num>
  <w:num w:numId="4" w16cid:durableId="1725448827">
    <w:abstractNumId w:val="6"/>
  </w:num>
  <w:num w:numId="5" w16cid:durableId="442771425">
    <w:abstractNumId w:val="6"/>
  </w:num>
  <w:num w:numId="6" w16cid:durableId="585724602">
    <w:abstractNumId w:val="2"/>
  </w:num>
  <w:num w:numId="7" w16cid:durableId="746003085">
    <w:abstractNumId w:val="4"/>
  </w:num>
  <w:num w:numId="8" w16cid:durableId="1436287063">
    <w:abstractNumId w:val="10"/>
  </w:num>
  <w:num w:numId="9" w16cid:durableId="848326869">
    <w:abstractNumId w:val="0"/>
  </w:num>
  <w:num w:numId="10" w16cid:durableId="1219315234">
    <w:abstractNumId w:val="12"/>
  </w:num>
  <w:num w:numId="11" w16cid:durableId="1601722055">
    <w:abstractNumId w:val="5"/>
  </w:num>
  <w:num w:numId="12" w16cid:durableId="1868828483">
    <w:abstractNumId w:val="7"/>
  </w:num>
  <w:num w:numId="13" w16cid:durableId="522281796">
    <w:abstractNumId w:val="11"/>
  </w:num>
  <w:num w:numId="14" w16cid:durableId="9241891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425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662"/>
    <w:rsid w:val="00007545"/>
    <w:rsid w:val="00012646"/>
    <w:rsid w:val="00013AE7"/>
    <w:rsid w:val="00023AFA"/>
    <w:rsid w:val="00030730"/>
    <w:rsid w:val="000338F0"/>
    <w:rsid w:val="00037F8F"/>
    <w:rsid w:val="00050619"/>
    <w:rsid w:val="00052111"/>
    <w:rsid w:val="000559E0"/>
    <w:rsid w:val="000602CE"/>
    <w:rsid w:val="00064560"/>
    <w:rsid w:val="00073680"/>
    <w:rsid w:val="00077360"/>
    <w:rsid w:val="00085FA0"/>
    <w:rsid w:val="00087A0D"/>
    <w:rsid w:val="000A1649"/>
    <w:rsid w:val="000A209F"/>
    <w:rsid w:val="000A780E"/>
    <w:rsid w:val="000B79DF"/>
    <w:rsid w:val="000C08CE"/>
    <w:rsid w:val="000C1927"/>
    <w:rsid w:val="000D359C"/>
    <w:rsid w:val="000F5BB5"/>
    <w:rsid w:val="0010276F"/>
    <w:rsid w:val="001047B6"/>
    <w:rsid w:val="00111251"/>
    <w:rsid w:val="00113182"/>
    <w:rsid w:val="00126C67"/>
    <w:rsid w:val="001275E3"/>
    <w:rsid w:val="00142AAD"/>
    <w:rsid w:val="00163107"/>
    <w:rsid w:val="0017119C"/>
    <w:rsid w:val="0018327B"/>
    <w:rsid w:val="00190F88"/>
    <w:rsid w:val="00194AD6"/>
    <w:rsid w:val="001B07E2"/>
    <w:rsid w:val="001C7C21"/>
    <w:rsid w:val="001C7FD0"/>
    <w:rsid w:val="001D2F60"/>
    <w:rsid w:val="001E4F7E"/>
    <w:rsid w:val="001E5F7C"/>
    <w:rsid w:val="001F03B8"/>
    <w:rsid w:val="00201E0B"/>
    <w:rsid w:val="00210245"/>
    <w:rsid w:val="0021636C"/>
    <w:rsid w:val="00224393"/>
    <w:rsid w:val="00245E31"/>
    <w:rsid w:val="00272152"/>
    <w:rsid w:val="00272B08"/>
    <w:rsid w:val="00274AF4"/>
    <w:rsid w:val="00280231"/>
    <w:rsid w:val="002870A7"/>
    <w:rsid w:val="00290F00"/>
    <w:rsid w:val="00294A29"/>
    <w:rsid w:val="002A0E6F"/>
    <w:rsid w:val="002A5775"/>
    <w:rsid w:val="002B36CE"/>
    <w:rsid w:val="002C3E20"/>
    <w:rsid w:val="002D0FA2"/>
    <w:rsid w:val="002E48BC"/>
    <w:rsid w:val="002F741B"/>
    <w:rsid w:val="00306B28"/>
    <w:rsid w:val="00313277"/>
    <w:rsid w:val="0032594F"/>
    <w:rsid w:val="003319DC"/>
    <w:rsid w:val="00334F0E"/>
    <w:rsid w:val="0034378E"/>
    <w:rsid w:val="00347761"/>
    <w:rsid w:val="00375A5E"/>
    <w:rsid w:val="00377D30"/>
    <w:rsid w:val="00382C79"/>
    <w:rsid w:val="00383268"/>
    <w:rsid w:val="003C2927"/>
    <w:rsid w:val="003C2F90"/>
    <w:rsid w:val="003C7782"/>
    <w:rsid w:val="003E4FAA"/>
    <w:rsid w:val="003E7EBE"/>
    <w:rsid w:val="00425AFB"/>
    <w:rsid w:val="0042783F"/>
    <w:rsid w:val="00437662"/>
    <w:rsid w:val="00440617"/>
    <w:rsid w:val="0045078D"/>
    <w:rsid w:val="00453EA6"/>
    <w:rsid w:val="0045578E"/>
    <w:rsid w:val="00466B78"/>
    <w:rsid w:val="0046737F"/>
    <w:rsid w:val="00477748"/>
    <w:rsid w:val="00481C80"/>
    <w:rsid w:val="004A0238"/>
    <w:rsid w:val="004A05CE"/>
    <w:rsid w:val="004A1FC1"/>
    <w:rsid w:val="004A2156"/>
    <w:rsid w:val="004A283A"/>
    <w:rsid w:val="004A552F"/>
    <w:rsid w:val="004B474D"/>
    <w:rsid w:val="004C1F51"/>
    <w:rsid w:val="004C4C43"/>
    <w:rsid w:val="004D66F6"/>
    <w:rsid w:val="004E52E0"/>
    <w:rsid w:val="004F1D06"/>
    <w:rsid w:val="004F2C1A"/>
    <w:rsid w:val="004F39B9"/>
    <w:rsid w:val="004F4611"/>
    <w:rsid w:val="00500B9C"/>
    <w:rsid w:val="00503F47"/>
    <w:rsid w:val="00535085"/>
    <w:rsid w:val="00552CF6"/>
    <w:rsid w:val="00553243"/>
    <w:rsid w:val="00562390"/>
    <w:rsid w:val="00573900"/>
    <w:rsid w:val="00586A4F"/>
    <w:rsid w:val="0058759F"/>
    <w:rsid w:val="005A344D"/>
    <w:rsid w:val="005A47C4"/>
    <w:rsid w:val="005C4645"/>
    <w:rsid w:val="005C5F4C"/>
    <w:rsid w:val="005F47F4"/>
    <w:rsid w:val="005F6FC4"/>
    <w:rsid w:val="00606090"/>
    <w:rsid w:val="00613E30"/>
    <w:rsid w:val="006157CB"/>
    <w:rsid w:val="00617065"/>
    <w:rsid w:val="00636310"/>
    <w:rsid w:val="00637D5C"/>
    <w:rsid w:val="00643E64"/>
    <w:rsid w:val="00644288"/>
    <w:rsid w:val="0065202D"/>
    <w:rsid w:val="00655396"/>
    <w:rsid w:val="006717C0"/>
    <w:rsid w:val="006952C6"/>
    <w:rsid w:val="006B048A"/>
    <w:rsid w:val="006B0D45"/>
    <w:rsid w:val="006B2099"/>
    <w:rsid w:val="006B396E"/>
    <w:rsid w:val="006B7084"/>
    <w:rsid w:val="006D3A08"/>
    <w:rsid w:val="006E0349"/>
    <w:rsid w:val="006E0BD5"/>
    <w:rsid w:val="006F5A68"/>
    <w:rsid w:val="00700A8D"/>
    <w:rsid w:val="00701EF6"/>
    <w:rsid w:val="00716627"/>
    <w:rsid w:val="00727DB7"/>
    <w:rsid w:val="00751F5A"/>
    <w:rsid w:val="00764A5B"/>
    <w:rsid w:val="00765CC2"/>
    <w:rsid w:val="00765F00"/>
    <w:rsid w:val="00767E39"/>
    <w:rsid w:val="00771D9F"/>
    <w:rsid w:val="00782E8F"/>
    <w:rsid w:val="0078540F"/>
    <w:rsid w:val="007A5ADE"/>
    <w:rsid w:val="007C5AEE"/>
    <w:rsid w:val="007C6871"/>
    <w:rsid w:val="007F0FE7"/>
    <w:rsid w:val="007F3EC2"/>
    <w:rsid w:val="00812FDA"/>
    <w:rsid w:val="008336CC"/>
    <w:rsid w:val="00834EC5"/>
    <w:rsid w:val="008351F5"/>
    <w:rsid w:val="00835B31"/>
    <w:rsid w:val="00842753"/>
    <w:rsid w:val="008679E4"/>
    <w:rsid w:val="0088161B"/>
    <w:rsid w:val="008863F5"/>
    <w:rsid w:val="008907FC"/>
    <w:rsid w:val="0089491E"/>
    <w:rsid w:val="008952B5"/>
    <w:rsid w:val="008A2AF6"/>
    <w:rsid w:val="008A6891"/>
    <w:rsid w:val="008B6990"/>
    <w:rsid w:val="008C2569"/>
    <w:rsid w:val="008E3F79"/>
    <w:rsid w:val="008E5F29"/>
    <w:rsid w:val="008F4DCA"/>
    <w:rsid w:val="009125E3"/>
    <w:rsid w:val="0092207B"/>
    <w:rsid w:val="00925335"/>
    <w:rsid w:val="009404F3"/>
    <w:rsid w:val="00952FD3"/>
    <w:rsid w:val="00956758"/>
    <w:rsid w:val="0096248B"/>
    <w:rsid w:val="009802C3"/>
    <w:rsid w:val="0098465A"/>
    <w:rsid w:val="009A194D"/>
    <w:rsid w:val="009D4F4B"/>
    <w:rsid w:val="009D65DE"/>
    <w:rsid w:val="009D6FF9"/>
    <w:rsid w:val="009F2BFF"/>
    <w:rsid w:val="009F4D93"/>
    <w:rsid w:val="00A26FC4"/>
    <w:rsid w:val="00A27F6C"/>
    <w:rsid w:val="00A37E92"/>
    <w:rsid w:val="00A43918"/>
    <w:rsid w:val="00A57625"/>
    <w:rsid w:val="00A755FA"/>
    <w:rsid w:val="00A76548"/>
    <w:rsid w:val="00A833EE"/>
    <w:rsid w:val="00A9086A"/>
    <w:rsid w:val="00A91C03"/>
    <w:rsid w:val="00AC03EB"/>
    <w:rsid w:val="00AE6B61"/>
    <w:rsid w:val="00B02538"/>
    <w:rsid w:val="00B05773"/>
    <w:rsid w:val="00B11A55"/>
    <w:rsid w:val="00B13792"/>
    <w:rsid w:val="00B14AF3"/>
    <w:rsid w:val="00B1534C"/>
    <w:rsid w:val="00B17B5D"/>
    <w:rsid w:val="00B21A90"/>
    <w:rsid w:val="00B2207E"/>
    <w:rsid w:val="00B24BB2"/>
    <w:rsid w:val="00B5792A"/>
    <w:rsid w:val="00B612E4"/>
    <w:rsid w:val="00B72570"/>
    <w:rsid w:val="00B72ABD"/>
    <w:rsid w:val="00B81E78"/>
    <w:rsid w:val="00BA0E4E"/>
    <w:rsid w:val="00BA225A"/>
    <w:rsid w:val="00BA46E8"/>
    <w:rsid w:val="00BF1BED"/>
    <w:rsid w:val="00C04878"/>
    <w:rsid w:val="00C06B17"/>
    <w:rsid w:val="00C119AB"/>
    <w:rsid w:val="00C242AE"/>
    <w:rsid w:val="00C3451D"/>
    <w:rsid w:val="00C46FE6"/>
    <w:rsid w:val="00C55B4F"/>
    <w:rsid w:val="00C70F93"/>
    <w:rsid w:val="00C74848"/>
    <w:rsid w:val="00C75C77"/>
    <w:rsid w:val="00C84722"/>
    <w:rsid w:val="00CB0B66"/>
    <w:rsid w:val="00CB2B2F"/>
    <w:rsid w:val="00CC4BE0"/>
    <w:rsid w:val="00CC5A92"/>
    <w:rsid w:val="00CD1366"/>
    <w:rsid w:val="00CE17AC"/>
    <w:rsid w:val="00CE53A0"/>
    <w:rsid w:val="00D11D9C"/>
    <w:rsid w:val="00D32691"/>
    <w:rsid w:val="00D35A12"/>
    <w:rsid w:val="00D36A14"/>
    <w:rsid w:val="00D4407C"/>
    <w:rsid w:val="00D60A98"/>
    <w:rsid w:val="00D666F2"/>
    <w:rsid w:val="00D74CCF"/>
    <w:rsid w:val="00D840D5"/>
    <w:rsid w:val="00D85004"/>
    <w:rsid w:val="00D93D64"/>
    <w:rsid w:val="00DA74A2"/>
    <w:rsid w:val="00DB5333"/>
    <w:rsid w:val="00DC5EA5"/>
    <w:rsid w:val="00DE6A76"/>
    <w:rsid w:val="00DF0009"/>
    <w:rsid w:val="00DF0251"/>
    <w:rsid w:val="00E058E6"/>
    <w:rsid w:val="00E120A5"/>
    <w:rsid w:val="00E12790"/>
    <w:rsid w:val="00E3248B"/>
    <w:rsid w:val="00E32FA6"/>
    <w:rsid w:val="00E55035"/>
    <w:rsid w:val="00E7416D"/>
    <w:rsid w:val="00E90F0E"/>
    <w:rsid w:val="00EA31C5"/>
    <w:rsid w:val="00EA625E"/>
    <w:rsid w:val="00EB413E"/>
    <w:rsid w:val="00EB432A"/>
    <w:rsid w:val="00EB4777"/>
    <w:rsid w:val="00EB6D09"/>
    <w:rsid w:val="00EC05EB"/>
    <w:rsid w:val="00EC6DC6"/>
    <w:rsid w:val="00EC7BDD"/>
    <w:rsid w:val="00ED50D9"/>
    <w:rsid w:val="00ED5CB6"/>
    <w:rsid w:val="00ED7AE5"/>
    <w:rsid w:val="00EE2D58"/>
    <w:rsid w:val="00EF1087"/>
    <w:rsid w:val="00EF614A"/>
    <w:rsid w:val="00F04A05"/>
    <w:rsid w:val="00F05A93"/>
    <w:rsid w:val="00F16A78"/>
    <w:rsid w:val="00F20A49"/>
    <w:rsid w:val="00F31C24"/>
    <w:rsid w:val="00F462AF"/>
    <w:rsid w:val="00F63611"/>
    <w:rsid w:val="00F705CC"/>
    <w:rsid w:val="00F72995"/>
    <w:rsid w:val="00F77CB4"/>
    <w:rsid w:val="00F8333E"/>
    <w:rsid w:val="00F83802"/>
    <w:rsid w:val="00FA393C"/>
    <w:rsid w:val="00FA3FFA"/>
    <w:rsid w:val="00FB51CC"/>
    <w:rsid w:val="00FB5349"/>
    <w:rsid w:val="00FD19A4"/>
    <w:rsid w:val="00FE5F43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F9A733"/>
  <w15:chartTrackingRefBased/>
  <w15:docId w15:val="{C5EA7931-605E-4924-BB9D-5B181D1B9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655396"/>
    <w:rPr>
      <w:lang w:eastAsia="es-ES_tradnl"/>
    </w:rPr>
  </w:style>
  <w:style w:type="paragraph" w:styleId="3izenburua">
    <w:name w:val="heading 3"/>
    <w:basedOn w:val="Normala"/>
    <w:next w:val="Normala"/>
    <w:autoRedefine/>
    <w:qFormat/>
    <w:rsid w:val="00655396"/>
    <w:pPr>
      <w:keepNext/>
      <w:spacing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customStyle="1" w:styleId="BOPV">
    <w:name w:val="BOPV"/>
    <w:basedOn w:val="Normala"/>
    <w:rsid w:val="00655396"/>
    <w:rPr>
      <w:rFonts w:ascii="Arial" w:hAnsi="Arial"/>
      <w:sz w:val="22"/>
      <w:szCs w:val="22"/>
    </w:rPr>
  </w:style>
  <w:style w:type="paragraph" w:customStyle="1" w:styleId="BOPVAnexo">
    <w:name w:val="BOPVAnexo"/>
    <w:basedOn w:val="BOPVDetalle"/>
    <w:rsid w:val="00655396"/>
  </w:style>
  <w:style w:type="paragraph" w:customStyle="1" w:styleId="BOPVDetalle">
    <w:name w:val="BOPVDetalle"/>
    <w:rsid w:val="00655396"/>
    <w:pPr>
      <w:widowControl w:val="0"/>
      <w:spacing w:after="220"/>
      <w:ind w:firstLine="425"/>
    </w:pPr>
    <w:rPr>
      <w:rFonts w:ascii="Arial" w:hAnsi="Arial"/>
      <w:sz w:val="22"/>
      <w:szCs w:val="22"/>
      <w:lang w:eastAsia="es-ES_tradnl"/>
    </w:rPr>
  </w:style>
  <w:style w:type="paragraph" w:customStyle="1" w:styleId="BOPVAnexoDentroTexto">
    <w:name w:val="BOPVAnexoDentroTexto"/>
    <w:basedOn w:val="BOPVDetalle"/>
    <w:rsid w:val="00655396"/>
  </w:style>
  <w:style w:type="paragraph" w:customStyle="1" w:styleId="BOPVAnexoFinal">
    <w:name w:val="BOPVAnexoFinal"/>
    <w:basedOn w:val="BOPVDetalle"/>
    <w:rsid w:val="00655396"/>
  </w:style>
  <w:style w:type="paragraph" w:customStyle="1" w:styleId="BOPVCapitulo">
    <w:name w:val="BOPVCapitulo"/>
    <w:basedOn w:val="BOPVDetalle"/>
    <w:autoRedefine/>
    <w:rsid w:val="00655396"/>
  </w:style>
  <w:style w:type="paragraph" w:customStyle="1" w:styleId="BOPVClave">
    <w:name w:val="BOPVClave"/>
    <w:basedOn w:val="BOPVDetalle"/>
    <w:rsid w:val="00655396"/>
    <w:pPr>
      <w:ind w:firstLine="0"/>
      <w:jc w:val="center"/>
    </w:pPr>
    <w:rPr>
      <w:caps/>
    </w:rPr>
  </w:style>
  <w:style w:type="paragraph" w:customStyle="1" w:styleId="BOPVDisposicion">
    <w:name w:val="BOPVDisposicion"/>
    <w:basedOn w:val="BOPVClave"/>
    <w:rsid w:val="00655396"/>
    <w:pPr>
      <w:jc w:val="left"/>
    </w:pPr>
  </w:style>
  <w:style w:type="paragraph" w:customStyle="1" w:styleId="BOPVFirmaLugFec">
    <w:name w:val="BOPVFirmaLugFec"/>
    <w:basedOn w:val="BOPVDetalle"/>
    <w:rsid w:val="00655396"/>
  </w:style>
  <w:style w:type="paragraph" w:customStyle="1" w:styleId="BOPVFirmaNombre">
    <w:name w:val="BOPVFirmaNombre"/>
    <w:basedOn w:val="BOPVDetalle"/>
    <w:rsid w:val="00655396"/>
    <w:pPr>
      <w:ind w:firstLine="0"/>
    </w:pPr>
    <w:rPr>
      <w:caps/>
    </w:rPr>
  </w:style>
  <w:style w:type="paragraph" w:customStyle="1" w:styleId="BOPVFirmaPuesto">
    <w:name w:val="BOPVFirmaPuesto"/>
    <w:basedOn w:val="BOPVDetalle"/>
    <w:rsid w:val="00655396"/>
    <w:pPr>
      <w:spacing w:after="0"/>
      <w:ind w:firstLine="0"/>
    </w:pPr>
  </w:style>
  <w:style w:type="paragraph" w:customStyle="1" w:styleId="BOPVNombreLehen1">
    <w:name w:val="BOPVNombreLehen1"/>
    <w:basedOn w:val="BOPVFirmaNombre"/>
    <w:rsid w:val="00655396"/>
    <w:pPr>
      <w:jc w:val="center"/>
    </w:pPr>
  </w:style>
  <w:style w:type="paragraph" w:customStyle="1" w:styleId="BOPVNombreLehen2">
    <w:name w:val="BOPVNombreLehen2"/>
    <w:basedOn w:val="BOPVFirmaNombre"/>
    <w:rsid w:val="00655396"/>
    <w:pPr>
      <w:jc w:val="right"/>
    </w:pPr>
  </w:style>
  <w:style w:type="paragraph" w:customStyle="1" w:styleId="BOPVNumeroBoletin">
    <w:name w:val="BOPVNumeroBoletin"/>
    <w:basedOn w:val="BOPVDetalle"/>
    <w:rsid w:val="00655396"/>
  </w:style>
  <w:style w:type="paragraph" w:customStyle="1" w:styleId="BOPVOrden">
    <w:name w:val="BOPVOrden"/>
    <w:basedOn w:val="BOPVDetalle"/>
    <w:rsid w:val="00655396"/>
  </w:style>
  <w:style w:type="paragraph" w:customStyle="1" w:styleId="BOPVOrganismo">
    <w:name w:val="BOPVOrganismo"/>
    <w:basedOn w:val="BOPVDetalle"/>
    <w:rsid w:val="00655396"/>
    <w:rPr>
      <w:caps/>
    </w:rPr>
  </w:style>
  <w:style w:type="paragraph" w:customStyle="1" w:styleId="BOPVPuestoLehen1">
    <w:name w:val="BOPVPuestoLehen1"/>
    <w:basedOn w:val="BOPVFirmaPuesto"/>
    <w:rsid w:val="00655396"/>
    <w:pPr>
      <w:jc w:val="center"/>
    </w:pPr>
  </w:style>
  <w:style w:type="paragraph" w:customStyle="1" w:styleId="BOPVPuestoLehen2">
    <w:name w:val="BOPVPuestoLehen2"/>
    <w:basedOn w:val="BOPVFirmaPuesto"/>
    <w:rsid w:val="00655396"/>
    <w:pPr>
      <w:jc w:val="right"/>
    </w:pPr>
  </w:style>
  <w:style w:type="paragraph" w:customStyle="1" w:styleId="BOPVSeccion">
    <w:name w:val="BOPVSeccion"/>
    <w:basedOn w:val="BOPVDetalle"/>
    <w:rsid w:val="00655396"/>
    <w:rPr>
      <w:caps/>
    </w:rPr>
  </w:style>
  <w:style w:type="paragraph" w:customStyle="1" w:styleId="BOPVSubseccion">
    <w:name w:val="BOPVSubseccion"/>
    <w:basedOn w:val="BOPVDetalle"/>
    <w:rsid w:val="00655396"/>
  </w:style>
  <w:style w:type="paragraph" w:customStyle="1" w:styleId="BOPVSumarioEuskera">
    <w:name w:val="BOPVSumarioEuskera"/>
    <w:basedOn w:val="BOPV"/>
    <w:rsid w:val="00655396"/>
  </w:style>
  <w:style w:type="paragraph" w:customStyle="1" w:styleId="BOPVSumarioOrden">
    <w:name w:val="BOPVSumarioOrden"/>
    <w:basedOn w:val="BOPV"/>
    <w:rsid w:val="00655396"/>
  </w:style>
  <w:style w:type="paragraph" w:customStyle="1" w:styleId="BOPVSumarioOrganismo">
    <w:name w:val="BOPVSumarioOrganismo"/>
    <w:basedOn w:val="BOPV"/>
    <w:rsid w:val="00655396"/>
  </w:style>
  <w:style w:type="paragraph" w:customStyle="1" w:styleId="BOPVSumarioSeccion">
    <w:name w:val="BOPVSumarioSeccion"/>
    <w:basedOn w:val="BOPV"/>
    <w:rsid w:val="00655396"/>
  </w:style>
  <w:style w:type="paragraph" w:customStyle="1" w:styleId="BOPVSumarioSubseccion">
    <w:name w:val="BOPVSumarioSubseccion"/>
    <w:basedOn w:val="BOPV"/>
    <w:rsid w:val="00655396"/>
  </w:style>
  <w:style w:type="paragraph" w:customStyle="1" w:styleId="BOPVSumarioTitulo">
    <w:name w:val="BOPVSumarioTitulo"/>
    <w:basedOn w:val="BOPV"/>
    <w:rsid w:val="00655396"/>
  </w:style>
  <w:style w:type="paragraph" w:customStyle="1" w:styleId="BOPVTitulo">
    <w:name w:val="BOPVTitulo"/>
    <w:basedOn w:val="BOPVDetalle"/>
    <w:rsid w:val="00655396"/>
    <w:pPr>
      <w:ind w:left="425" w:hanging="425"/>
    </w:pPr>
  </w:style>
  <w:style w:type="paragraph" w:customStyle="1" w:styleId="BOPVClaveSin">
    <w:name w:val="BOPVClaveSin"/>
    <w:basedOn w:val="BOPVDetalle"/>
    <w:qFormat/>
    <w:rsid w:val="00655396"/>
    <w:pPr>
      <w:jc w:val="center"/>
    </w:pPr>
    <w:rPr>
      <w:caps/>
    </w:rPr>
  </w:style>
  <w:style w:type="paragraph" w:customStyle="1" w:styleId="BOPVDisposicionTitulo">
    <w:name w:val="BOPVDisposicionTitulo"/>
    <w:basedOn w:val="BOPVDisposicion"/>
    <w:rsid w:val="00655396"/>
    <w:rPr>
      <w:caps w:val="0"/>
    </w:rPr>
  </w:style>
  <w:style w:type="paragraph" w:customStyle="1" w:styleId="TituloBOPV">
    <w:name w:val="TituloBOPV"/>
    <w:basedOn w:val="BOPVDetalle"/>
    <w:rsid w:val="00655396"/>
  </w:style>
  <w:style w:type="paragraph" w:customStyle="1" w:styleId="BOPVLista">
    <w:name w:val="BOPVLista"/>
    <w:basedOn w:val="BOPVDetalle"/>
    <w:rsid w:val="00655396"/>
    <w:pPr>
      <w:contextualSpacing/>
    </w:pPr>
  </w:style>
  <w:style w:type="paragraph" w:customStyle="1" w:styleId="BOPVClaveMinusculas">
    <w:name w:val="BOPVClaveMinusculas"/>
    <w:basedOn w:val="BOPVClave"/>
    <w:rsid w:val="00655396"/>
    <w:rPr>
      <w:caps w:val="0"/>
    </w:rPr>
  </w:style>
  <w:style w:type="paragraph" w:customStyle="1" w:styleId="BOPVDetalle1">
    <w:name w:val="BOPVDetalle1"/>
    <w:basedOn w:val="BOPVDetalle"/>
    <w:rsid w:val="00655396"/>
    <w:pPr>
      <w:ind w:left="425"/>
    </w:pPr>
  </w:style>
  <w:style w:type="paragraph" w:customStyle="1" w:styleId="BOPVDetalle2">
    <w:name w:val="BOPVDetalle2"/>
    <w:basedOn w:val="BOPVDetalle1"/>
    <w:rsid w:val="00655396"/>
    <w:pPr>
      <w:ind w:left="709"/>
    </w:pPr>
  </w:style>
  <w:style w:type="paragraph" w:customStyle="1" w:styleId="BOPVDetalle3">
    <w:name w:val="BOPVDetalle3"/>
    <w:basedOn w:val="BOPVDetalle2"/>
    <w:rsid w:val="00655396"/>
    <w:pPr>
      <w:ind w:left="992"/>
    </w:pPr>
  </w:style>
  <w:style w:type="paragraph" w:customStyle="1" w:styleId="BOPVDetalle4">
    <w:name w:val="BOPVDetalle4"/>
    <w:basedOn w:val="BOPVDetalle3"/>
    <w:rsid w:val="00655396"/>
    <w:pPr>
      <w:ind w:left="1276"/>
    </w:pPr>
  </w:style>
  <w:style w:type="paragraph" w:customStyle="1" w:styleId="BOPVVinculo">
    <w:name w:val="BOPVVinculo"/>
    <w:basedOn w:val="BOPVDetalle"/>
    <w:qFormat/>
    <w:rsid w:val="00655396"/>
  </w:style>
  <w:style w:type="paragraph" w:customStyle="1" w:styleId="BOPVDerogada">
    <w:name w:val="BOPVDerogada"/>
    <w:autoRedefine/>
    <w:qFormat/>
    <w:rsid w:val="00655396"/>
    <w:pPr>
      <w:jc w:val="center"/>
    </w:pPr>
    <w:rPr>
      <w:rFonts w:ascii="Arial" w:hAnsi="Arial"/>
      <w:b/>
      <w:caps/>
      <w:color w:val="FF0000"/>
      <w:sz w:val="26"/>
      <w:szCs w:val="22"/>
      <w:lang w:eastAsia="es-ES_tradnl"/>
    </w:rPr>
  </w:style>
  <w:style w:type="paragraph" w:styleId="Goiburua">
    <w:name w:val="header"/>
    <w:basedOn w:val="Normala"/>
    <w:link w:val="GoiburuaKar"/>
    <w:uiPriority w:val="99"/>
    <w:unhideWhenUsed/>
    <w:rsid w:val="00294A29"/>
    <w:pPr>
      <w:tabs>
        <w:tab w:val="center" w:pos="4252"/>
        <w:tab w:val="right" w:pos="8504"/>
      </w:tabs>
    </w:pPr>
    <w:rPr>
      <w:b/>
      <w:bCs/>
    </w:rPr>
  </w:style>
  <w:style w:type="character" w:customStyle="1" w:styleId="GoiburuaKar">
    <w:name w:val="Goiburua Kar"/>
    <w:basedOn w:val="Paragrafoarenletra-tipolehenetsia"/>
    <w:link w:val="Goiburua"/>
    <w:uiPriority w:val="99"/>
    <w:rsid w:val="00294A29"/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Orri-oina">
    <w:name w:val="footer"/>
    <w:basedOn w:val="Normala"/>
    <w:link w:val="Orri-oinaKar"/>
    <w:uiPriority w:val="99"/>
    <w:unhideWhenUsed/>
    <w:rsid w:val="00294A29"/>
    <w:pPr>
      <w:tabs>
        <w:tab w:val="center" w:pos="4252"/>
        <w:tab w:val="right" w:pos="8504"/>
      </w:tabs>
    </w:pPr>
    <w:rPr>
      <w:b/>
      <w:bCs/>
    </w:rPr>
  </w:style>
  <w:style w:type="character" w:customStyle="1" w:styleId="Orri-oinaKar">
    <w:name w:val="Orri-oina Kar"/>
    <w:basedOn w:val="Paragrafoarenletra-tipolehenetsia"/>
    <w:link w:val="Orri-oina"/>
    <w:uiPriority w:val="99"/>
    <w:rsid w:val="00294A29"/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Zerrenda-paragrafoa">
    <w:name w:val="List Paragraph"/>
    <w:basedOn w:val="Normala"/>
    <w:uiPriority w:val="34"/>
    <w:qFormat/>
    <w:rsid w:val="00294A29"/>
    <w:pPr>
      <w:ind w:left="720"/>
      <w:contextualSpacing/>
    </w:pPr>
    <w:rPr>
      <w:b/>
      <w:bCs/>
      <w:sz w:val="24"/>
    </w:rPr>
  </w:style>
  <w:style w:type="paragraph" w:customStyle="1" w:styleId="LO-Normal">
    <w:name w:val="LO-Normal"/>
    <w:qFormat/>
    <w:rsid w:val="00294A29"/>
    <w:pPr>
      <w:suppressAutoHyphens/>
    </w:pPr>
    <w:rPr>
      <w:sz w:val="24"/>
      <w:lang w:val="es-ES_tradnl" w:eastAsia="es-ES_tradnl"/>
    </w:rPr>
  </w:style>
  <w:style w:type="table" w:styleId="Saretaduntaula">
    <w:name w:val="Table Grid"/>
    <w:basedOn w:val="Taulanormala"/>
    <w:rsid w:val="00294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panugar\OneDrive%20-%20ELKARLAN\Documentos%20-%20103%20-%20Lana%20eta%20Enplegua,%20Informatika\AYUDAS\EMPLEO\2026\Mujeres\Anexo%20VII%20Cuadro%20Indicador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7f9abf-9168-4a0f-b271-e0092e4d338e" xsi:nil="true"/>
    <lcf76f155ced4ddcb4097134ff3c332f xmlns="94450fdf-70a3-4dcb-944c-3e2e05d24f2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BDCBCF1F9B5147B3AAFC586F726E3C" ma:contentTypeVersion="17" ma:contentTypeDescription="Create a new document." ma:contentTypeScope="" ma:versionID="b0adae86365eaf872c6ef2318a22e42e">
  <xsd:schema xmlns:xsd="http://www.w3.org/2001/XMLSchema" xmlns:xs="http://www.w3.org/2001/XMLSchema" xmlns:p="http://schemas.microsoft.com/office/2006/metadata/properties" xmlns:ns2="94450fdf-70a3-4dcb-944c-3e2e05d24f2d" xmlns:ns3="627f9abf-9168-4a0f-b271-e0092e4d338e" targetNamespace="http://schemas.microsoft.com/office/2006/metadata/properties" ma:root="true" ma:fieldsID="4e27c87091adecefaef9382a3574d0a3" ns2:_="" ns3:_="">
    <xsd:import namespace="94450fdf-70a3-4dcb-944c-3e2e05d24f2d"/>
    <xsd:import namespace="627f9abf-9168-4a0f-b271-e0092e4d33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50fdf-70a3-4dcb-944c-3e2e05d24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7f9abf-9168-4a0f-b271-e0092e4d338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90bb0e1-af5a-4ce2-b717-dfdcf73df431}" ma:internalName="TaxCatchAll" ma:showField="CatchAllData" ma:web="627f9abf-9168-4a0f-b271-e0092e4d33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039A08-9EC6-4D4E-B6E8-9F503FA2158F}">
  <ds:schemaRefs>
    <ds:schemaRef ds:uri="http://schemas.microsoft.com/office/2006/metadata/properties"/>
    <ds:schemaRef ds:uri="http://schemas.microsoft.com/office/infopath/2007/PartnerControls"/>
    <ds:schemaRef ds:uri="627f9abf-9168-4a0f-b271-e0092e4d338e"/>
    <ds:schemaRef ds:uri="94450fdf-70a3-4dcb-944c-3e2e05d24f2d"/>
  </ds:schemaRefs>
</ds:datastoreItem>
</file>

<file path=customXml/itemProps2.xml><?xml version="1.0" encoding="utf-8"?>
<ds:datastoreItem xmlns:ds="http://schemas.openxmlformats.org/officeDocument/2006/customXml" ds:itemID="{0021F02F-03B0-49BF-902E-A61CEA4A5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9EDE95-24AB-4258-B433-2A655336BA2A}"/>
</file>

<file path=docProps/app.xml><?xml version="1.0" encoding="utf-8"?>
<Properties xmlns="http://schemas.openxmlformats.org/officeDocument/2006/extended-properties" xmlns:vt="http://schemas.openxmlformats.org/officeDocument/2006/docPropsVTypes">
  <Template>Anexo VII Cuadro Indicadores.dotx</Template>
  <TotalTime>0</TotalTime>
  <Pages>7</Pages>
  <Words>1275</Words>
  <Characters>7013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DISPONGO:</vt:lpstr>
    </vt:vector>
  </TitlesOfParts>
  <Company>ejie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DISPONGO:</dc:title>
  <dc:subject/>
  <dc:creator>Pan Ugarte, Irune</dc:creator>
  <cp:keywords/>
  <dc:description/>
  <cp:lastModifiedBy>Pan Ugarte, Irune</cp:lastModifiedBy>
  <cp:revision>1</cp:revision>
  <dcterms:created xsi:type="dcterms:W3CDTF">2026-07-03T09:40:00Z</dcterms:created>
  <dcterms:modified xsi:type="dcterms:W3CDTF">2026-07-03T09:40:00Z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0x01010062BDCBCF1F9B5147B3AAFC586F726E3C</vt:lpwstr>
  </property>
</Properties>
</file>