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2EB59F" w14:textId="77777777" w:rsidR="00C00CBB" w:rsidRPr="00E33ABC" w:rsidRDefault="00C00CBB">
      <w:pPr>
        <w:jc w:val="center"/>
        <w:rPr>
          <w:rFonts w:ascii="Calibri" w:hAnsi="Calibri" w:cs="Calibri"/>
          <w:sz w:val="20"/>
        </w:rPr>
      </w:pPr>
      <w:bookmarkStart w:id="0" w:name="_GoBack"/>
      <w:bookmarkEnd w:id="0"/>
    </w:p>
    <w:p w14:paraId="204FB193" w14:textId="122FB29A" w:rsidR="00C00CBB" w:rsidRPr="00E33ABC" w:rsidRDefault="00685463">
      <w:pPr>
        <w:pStyle w:val="P68B1DB1-Normal1"/>
        <w:jc w:val="center"/>
      </w:pPr>
      <w:r w:rsidRPr="00E33ABC">
        <w:t>EUSKAL AUTONOMIA ERKIDEGOKO ERRONKA DEMOGRAFIKOA DUTEN UDALERRIETAN DAUDEN ERAIKINEN</w:t>
      </w:r>
      <w:r w:rsidR="000C30E2" w:rsidRPr="00E33ABC">
        <w:t xml:space="preserve"> ENERGIA BIRGAITZEKO JARDUKETETARAKO LAGUNTZA-PROGRAMAREN ESPARRUAN ESKATUTAKO </w:t>
      </w:r>
      <w:r w:rsidRPr="00E33ABC">
        <w:t>DIRU</w:t>
      </w:r>
      <w:r w:rsidR="000C30E2" w:rsidRPr="00E33ABC">
        <w:t>LAGUNTZA</w:t>
      </w:r>
      <w:r w:rsidRPr="00E33ABC">
        <w:t>K</w:t>
      </w:r>
      <w:r w:rsidR="000C30E2" w:rsidRPr="00E33ABC">
        <w:t xml:space="preserve"> EMATEKO EZARRITAKO BALDINTZAK B</w:t>
      </w:r>
      <w:r w:rsidRPr="00E33ABC">
        <w:t xml:space="preserve">ETETZEN DIRELA </w:t>
      </w:r>
      <w:r w:rsidRPr="00E33ABC">
        <w:br/>
        <w:t xml:space="preserve"> JUSTIFIKATZEKO MEMORIA TEKNIKOA, </w:t>
      </w:r>
      <w:r w:rsidR="00BB0967" w:rsidRPr="00E33ABC">
        <w:t xml:space="preserve">BERRESKURATZE, ERALDATZE ETA ERRESILIENTZIAKO PLANAREN BARRUAN, EUROPAR BATASUNA - Next </w:t>
      </w:r>
      <w:proofErr w:type="spellStart"/>
      <w:r w:rsidR="00BB0967" w:rsidRPr="00E33ABC">
        <w:t>GenerationEUk</w:t>
      </w:r>
      <w:proofErr w:type="spellEnd"/>
      <w:r w:rsidR="00BB0967" w:rsidRPr="00E33ABC">
        <w:t xml:space="preserve"> FINANTZATUA</w:t>
      </w:r>
    </w:p>
    <w:p w14:paraId="540D6BA7" w14:textId="2D1BB86F" w:rsidR="00C00CBB" w:rsidRPr="00E33ABC" w:rsidRDefault="000C30E2">
      <w:pPr>
        <w:pStyle w:val="P68B1DB1-Normal1"/>
        <w:jc w:val="center"/>
      </w:pPr>
      <w:r w:rsidRPr="00E33ABC">
        <w:t>(PREE 5000)</w:t>
      </w:r>
    </w:p>
    <w:p w14:paraId="5470DB77" w14:textId="0137E490" w:rsidR="00C00CBB" w:rsidRPr="00E33ABC" w:rsidRDefault="00C00CBB">
      <w:pPr>
        <w:jc w:val="center"/>
        <w:rPr>
          <w:rFonts w:ascii="Calibri" w:hAnsi="Calibri" w:cs="Calibri"/>
          <w:sz w:val="20"/>
        </w:rPr>
      </w:pPr>
    </w:p>
    <w:p w14:paraId="4640B20E" w14:textId="7DED1625" w:rsidR="00C00CBB" w:rsidRPr="00E33ABC" w:rsidRDefault="00C00CBB">
      <w:pPr>
        <w:jc w:val="center"/>
        <w:rPr>
          <w:rFonts w:ascii="Calibri" w:hAnsi="Calibri" w:cs="Calibri"/>
          <w:sz w:val="20"/>
        </w:rPr>
      </w:pPr>
    </w:p>
    <w:p w14:paraId="51DB543C" w14:textId="0D8F75A5" w:rsidR="00C00CBB" w:rsidRPr="00E33ABC" w:rsidRDefault="00A574F5">
      <w:pPr>
        <w:pStyle w:val="P68B1DB1-Normal2"/>
        <w:jc w:val="center"/>
      </w:pPr>
      <w:r>
        <w:rPr>
          <w:noProof/>
          <w:lang w:val="es-ES"/>
        </w:rPr>
        <mc:AlternateContent>
          <mc:Choice Requires="wps">
            <w:drawing>
              <wp:anchor distT="0" distB="0" distL="114300" distR="114300" simplePos="0" relativeHeight="251659264" behindDoc="0" locked="0" layoutInCell="1" allowOverlap="1" wp14:anchorId="53A0FAB4" wp14:editId="3001D7CE">
                <wp:simplePos x="0" y="0"/>
                <wp:positionH relativeFrom="column">
                  <wp:posOffset>1673225</wp:posOffset>
                </wp:positionH>
                <wp:positionV relativeFrom="paragraph">
                  <wp:posOffset>2327275</wp:posOffset>
                </wp:positionV>
                <wp:extent cx="2234316" cy="572494"/>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234316" cy="572494"/>
                        </a:xfrm>
                        <a:prstGeom prst="rect">
                          <a:avLst/>
                        </a:prstGeom>
                        <a:solidFill>
                          <a:schemeClr val="lt1"/>
                        </a:solidFill>
                        <a:ln w="6350">
                          <a:noFill/>
                        </a:ln>
                      </wps:spPr>
                      <wps:txbx>
                        <w:txbxContent>
                          <w:p w14:paraId="1FAE0858" w14:textId="369F2B78" w:rsidR="00A574F5" w:rsidRPr="00A574F5" w:rsidRDefault="00A574F5" w:rsidP="00A574F5">
                            <w:pPr>
                              <w:jc w:val="center"/>
                              <w:rPr>
                                <w:rFonts w:ascii="Arial" w:hAnsi="Arial" w:cs="Arial"/>
                              </w:rPr>
                            </w:pPr>
                            <w:r>
                              <w:rPr>
                                <w:rFonts w:ascii="Arial" w:hAnsi="Arial" w:cs="Arial"/>
                              </w:rPr>
                              <w:t>Eraikinen Energia Birgaitzearen Programa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0FAB4" id="_x0000_t202" coordsize="21600,21600" o:spt="202" path="m,l,21600r21600,l21600,xe">
                <v:stroke joinstyle="miter"/>
                <v:path gradientshapeok="t" o:connecttype="rect"/>
              </v:shapetype>
              <v:shape id="Cuadro de texto 2" o:spid="_x0000_s1026" type="#_x0000_t202" style="position:absolute;left:0;text-align:left;margin-left:131.75pt;margin-top:183.25pt;width:175.95pt;height:4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" fillcolor="white [3201]" stroked="f" strokeweight=".5pt">
                <v:textbox>
                  <w:txbxContent>
                    <w:p w14:paraId="1FAE0858" w14:textId="369F2B78" w:rsidR="00A574F5" w:rsidRPr="00A574F5" w:rsidRDefault="00A574F5" w:rsidP="00A574F5">
                      <w:pPr>
                        <w:jc w:val="center"/>
                        <w:rPr>
                          <w:rFonts w:ascii="Arial" w:hAnsi="Arial" w:cs="Arial"/>
                        </w:rPr>
                      </w:pPr>
                      <w:r>
                        <w:rPr>
                          <w:rFonts w:ascii="Arial" w:hAnsi="Arial" w:cs="Arial"/>
                        </w:rPr>
                        <w:t>Eraikinen Energia Birgaitzearen Programa</w:t>
                      </w:r>
                    </w:p>
                  </w:txbxContent>
                </v:textbox>
              </v:shape>
            </w:pict>
          </mc:Fallback>
        </mc:AlternateContent>
      </w:r>
      <w:r w:rsidR="000C30E2" w:rsidRPr="00E33ABC">
        <w:rPr>
          <w:noProof/>
          <w:lang w:val="es-ES"/>
        </w:rPr>
        <w:drawing>
          <wp:inline distT="0" distB="0" distL="0" distR="0" wp14:anchorId="7221BF1D" wp14:editId="49345114">
            <wp:extent cx="2372264" cy="2885057"/>
            <wp:effectExtent l="0" t="0" r="9525" b="0"/>
            <wp:docPr id="1" name="1. iru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86099" cy="2901883"/>
                    </a:xfrm>
                    <a:prstGeom prst="rect">
                      <a:avLst/>
                    </a:prstGeom>
                  </pic:spPr>
                </pic:pic>
              </a:graphicData>
            </a:graphic>
          </wp:inline>
        </w:drawing>
      </w:r>
    </w:p>
    <w:p w14:paraId="635DE987" w14:textId="5950FE6F" w:rsidR="00C00CBB" w:rsidRPr="00E33ABC" w:rsidRDefault="00C00CBB">
      <w:pPr>
        <w:jc w:val="center"/>
        <w:rPr>
          <w:rFonts w:ascii="Calibri" w:hAnsi="Calibri" w:cs="Calibri"/>
          <w:sz w:val="20"/>
        </w:rPr>
      </w:pPr>
    </w:p>
    <w:p w14:paraId="160DBA00" w14:textId="4B155259" w:rsidR="00C00CBB" w:rsidRPr="00E33ABC" w:rsidRDefault="00C00CBB">
      <w:pPr>
        <w:jc w:val="center"/>
        <w:rPr>
          <w:rFonts w:ascii="Calibri" w:hAnsi="Calibri" w:cs="Calibri"/>
          <w:sz w:val="20"/>
        </w:rPr>
      </w:pPr>
    </w:p>
    <w:p w14:paraId="0EF309DE" w14:textId="77777777" w:rsidR="00C00CBB" w:rsidRPr="00E33ABC" w:rsidRDefault="00C00CBB">
      <w:pPr>
        <w:jc w:val="center"/>
        <w:rPr>
          <w:rFonts w:ascii="Calibri" w:hAnsi="Calibri" w:cs="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384"/>
        <w:gridCol w:w="644"/>
        <w:gridCol w:w="1307"/>
      </w:tblGrid>
      <w:tr w:rsidR="00C00CBB" w:rsidRPr="00E33ABC" w14:paraId="55E78AD6" w14:textId="77777777">
        <w:trPr>
          <w:trHeight w:val="313"/>
        </w:trPr>
        <w:tc>
          <w:tcPr>
            <w:tcW w:w="2376" w:type="dxa"/>
            <w:tcBorders>
              <w:bottom w:val="single" w:sz="4" w:space="0" w:color="auto"/>
            </w:tcBorders>
            <w:shd w:val="clear" w:color="auto" w:fill="F2F2F2" w:themeFill="background1" w:themeFillShade="F2"/>
            <w:vAlign w:val="center"/>
          </w:tcPr>
          <w:p w14:paraId="4F777610" w14:textId="18FCCB18" w:rsidR="00C00CBB" w:rsidRPr="00E33ABC" w:rsidRDefault="000C30E2">
            <w:pPr>
              <w:pStyle w:val="P68B1DB1-Normal2"/>
            </w:pPr>
            <w:r w:rsidRPr="00E33ABC">
              <w:t>ONURADUNA:</w:t>
            </w:r>
          </w:p>
        </w:tc>
        <w:tc>
          <w:tcPr>
            <w:tcW w:w="4384" w:type="dxa"/>
            <w:tcBorders>
              <w:bottom w:val="single" w:sz="4" w:space="0" w:color="auto"/>
            </w:tcBorders>
            <w:shd w:val="clear" w:color="auto" w:fill="auto"/>
            <w:vAlign w:val="center"/>
          </w:tcPr>
          <w:p w14:paraId="21FF1E92" w14:textId="1B9433C7" w:rsidR="00C00CBB" w:rsidRPr="00E33ABC" w:rsidRDefault="00C00CBB">
            <w:pPr>
              <w:rPr>
                <w:rFonts w:ascii="Calibri" w:hAnsi="Calibri" w:cs="Calibri"/>
                <w:sz w:val="20"/>
              </w:rPr>
            </w:pPr>
          </w:p>
        </w:tc>
        <w:tc>
          <w:tcPr>
            <w:tcW w:w="578" w:type="dxa"/>
            <w:tcBorders>
              <w:bottom w:val="single" w:sz="4" w:space="0" w:color="auto"/>
            </w:tcBorders>
            <w:shd w:val="clear" w:color="auto" w:fill="F2F2F2" w:themeFill="background1" w:themeFillShade="F2"/>
            <w:vAlign w:val="center"/>
          </w:tcPr>
          <w:p w14:paraId="5344927E" w14:textId="7B0708A6" w:rsidR="00C00CBB" w:rsidRPr="00E33ABC" w:rsidRDefault="000C30E2">
            <w:pPr>
              <w:pStyle w:val="P68B1DB1-Normal2"/>
              <w:jc w:val="center"/>
            </w:pPr>
            <w:r w:rsidRPr="00E33ABC">
              <w:t>NAN:</w:t>
            </w:r>
          </w:p>
        </w:tc>
        <w:tc>
          <w:tcPr>
            <w:tcW w:w="1307" w:type="dxa"/>
            <w:tcBorders>
              <w:bottom w:val="single" w:sz="4" w:space="0" w:color="auto"/>
            </w:tcBorders>
            <w:shd w:val="clear" w:color="auto" w:fill="auto"/>
            <w:vAlign w:val="center"/>
          </w:tcPr>
          <w:p w14:paraId="34F92AB1" w14:textId="05BCA7F7" w:rsidR="00C00CBB" w:rsidRPr="00E33ABC" w:rsidRDefault="00C00CBB">
            <w:pPr>
              <w:rPr>
                <w:rFonts w:ascii="Calibri" w:hAnsi="Calibri" w:cs="Calibri"/>
                <w:sz w:val="20"/>
              </w:rPr>
            </w:pPr>
          </w:p>
        </w:tc>
      </w:tr>
    </w:tbl>
    <w:p w14:paraId="0691092E" w14:textId="77777777" w:rsidR="00C00CBB" w:rsidRPr="00E33ABC" w:rsidRDefault="00C00CBB">
      <w:pPr>
        <w:jc w:val="center"/>
        <w:rPr>
          <w:rFonts w:ascii="Calibri" w:hAnsi="Calibri" w:cs="Calibr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269"/>
      </w:tblGrid>
      <w:tr w:rsidR="00C00CBB" w:rsidRPr="00E33ABC" w14:paraId="55E100CA" w14:textId="77777777">
        <w:trPr>
          <w:trHeight w:val="276"/>
        </w:trPr>
        <w:tc>
          <w:tcPr>
            <w:tcW w:w="2376" w:type="dxa"/>
            <w:tcBorders>
              <w:bottom w:val="single" w:sz="4" w:space="0" w:color="auto"/>
            </w:tcBorders>
            <w:shd w:val="clear" w:color="auto" w:fill="F2F2F2" w:themeFill="background1" w:themeFillShade="F2"/>
            <w:vAlign w:val="center"/>
          </w:tcPr>
          <w:p w14:paraId="59E50B05" w14:textId="5F93F7BB" w:rsidR="00C00CBB" w:rsidRPr="00E33ABC" w:rsidRDefault="000C30E2">
            <w:pPr>
              <w:pStyle w:val="P68B1DB1-Normal2"/>
            </w:pPr>
            <w:bookmarkStart w:id="1" w:name="_Hlk38031799"/>
            <w:r w:rsidRPr="00E33ABC">
              <w:t>ESPEDIENTE-ZK.:</w:t>
            </w:r>
          </w:p>
        </w:tc>
        <w:tc>
          <w:tcPr>
            <w:tcW w:w="6269" w:type="dxa"/>
            <w:tcBorders>
              <w:bottom w:val="single" w:sz="4" w:space="0" w:color="auto"/>
            </w:tcBorders>
            <w:shd w:val="clear" w:color="auto" w:fill="auto"/>
            <w:vAlign w:val="center"/>
          </w:tcPr>
          <w:p w14:paraId="42E492D0" w14:textId="77777777" w:rsidR="00C00CBB" w:rsidRPr="00E33ABC" w:rsidRDefault="00C00CBB">
            <w:pPr>
              <w:rPr>
                <w:rFonts w:ascii="Calibri" w:hAnsi="Calibri" w:cs="Calibri"/>
                <w:sz w:val="20"/>
              </w:rPr>
            </w:pPr>
          </w:p>
        </w:tc>
      </w:tr>
      <w:bookmarkEnd w:id="1"/>
      <w:tr w:rsidR="00C00CBB" w:rsidRPr="00E33ABC" w14:paraId="5A5EE912" w14:textId="77777777">
        <w:tc>
          <w:tcPr>
            <w:tcW w:w="2376" w:type="dxa"/>
            <w:tcBorders>
              <w:left w:val="nil"/>
              <w:right w:val="nil"/>
            </w:tcBorders>
            <w:shd w:val="clear" w:color="auto" w:fill="auto"/>
            <w:vAlign w:val="center"/>
          </w:tcPr>
          <w:p w14:paraId="33E82D4F" w14:textId="77777777" w:rsidR="00C00CBB" w:rsidRPr="00E33ABC" w:rsidRDefault="00C00CBB">
            <w:pPr>
              <w:jc w:val="center"/>
              <w:rPr>
                <w:rFonts w:ascii="Calibri" w:hAnsi="Calibri" w:cs="Calibri"/>
                <w:sz w:val="10"/>
                <w:szCs w:val="10"/>
              </w:rPr>
            </w:pPr>
          </w:p>
        </w:tc>
        <w:tc>
          <w:tcPr>
            <w:tcW w:w="6269" w:type="dxa"/>
            <w:tcBorders>
              <w:left w:val="nil"/>
              <w:right w:val="nil"/>
            </w:tcBorders>
            <w:shd w:val="clear" w:color="auto" w:fill="auto"/>
            <w:vAlign w:val="center"/>
          </w:tcPr>
          <w:p w14:paraId="6D1F0710" w14:textId="77777777" w:rsidR="00C00CBB" w:rsidRPr="00E33ABC" w:rsidRDefault="00C00CBB">
            <w:pPr>
              <w:jc w:val="center"/>
              <w:rPr>
                <w:rFonts w:ascii="Calibri" w:hAnsi="Calibri" w:cs="Calibri"/>
                <w:sz w:val="10"/>
                <w:szCs w:val="10"/>
              </w:rPr>
            </w:pPr>
          </w:p>
        </w:tc>
      </w:tr>
      <w:tr w:rsidR="00C00CBB" w:rsidRPr="00E33ABC" w14:paraId="11744E58" w14:textId="77777777">
        <w:tc>
          <w:tcPr>
            <w:tcW w:w="2376" w:type="dxa"/>
            <w:shd w:val="clear" w:color="auto" w:fill="F2F2F2" w:themeFill="background1" w:themeFillShade="F2"/>
            <w:vAlign w:val="center"/>
          </w:tcPr>
          <w:p w14:paraId="66C6D89F" w14:textId="6CE12A87" w:rsidR="00C00CBB" w:rsidRPr="00E33ABC" w:rsidRDefault="000C30E2">
            <w:pPr>
              <w:pStyle w:val="P68B1DB1-Normal2"/>
            </w:pPr>
            <w:bookmarkStart w:id="2" w:name="_Hlk38031990"/>
            <w:r w:rsidRPr="00E33ABC">
              <w:t>PROIEKTUAREN IZENA:</w:t>
            </w:r>
          </w:p>
        </w:tc>
        <w:tc>
          <w:tcPr>
            <w:tcW w:w="6269" w:type="dxa"/>
            <w:shd w:val="clear" w:color="auto" w:fill="auto"/>
            <w:vAlign w:val="center"/>
          </w:tcPr>
          <w:p w14:paraId="3061C539" w14:textId="77777777" w:rsidR="00C00CBB" w:rsidRPr="00E33ABC" w:rsidRDefault="00C00CBB">
            <w:pPr>
              <w:jc w:val="both"/>
              <w:rPr>
                <w:rFonts w:ascii="Calibri" w:hAnsi="Calibri" w:cs="Calibri"/>
                <w:sz w:val="20"/>
              </w:rPr>
            </w:pPr>
          </w:p>
          <w:p w14:paraId="75712A65" w14:textId="50C35DC1" w:rsidR="00C00CBB" w:rsidRPr="00E33ABC" w:rsidRDefault="00C00CBB">
            <w:pPr>
              <w:rPr>
                <w:rFonts w:ascii="Calibri" w:hAnsi="Calibri" w:cs="Calibri"/>
                <w:sz w:val="20"/>
              </w:rPr>
            </w:pPr>
          </w:p>
        </w:tc>
      </w:tr>
      <w:bookmarkEnd w:id="2"/>
    </w:tbl>
    <w:p w14:paraId="4D050393" w14:textId="77777777" w:rsidR="00C00CBB" w:rsidRPr="00E33ABC" w:rsidRDefault="00C00CBB">
      <w:pPr>
        <w:jc w:val="center"/>
        <w:rPr>
          <w:rFonts w:ascii="Calibri" w:hAnsi="Calibri" w:cs="Calibri"/>
          <w:sz w:val="10"/>
          <w:szCs w:val="1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6269"/>
      </w:tblGrid>
      <w:tr w:rsidR="00C00CBB" w:rsidRPr="00E33ABC" w14:paraId="36B124D5" w14:textId="77777777">
        <w:tc>
          <w:tcPr>
            <w:tcW w:w="2376" w:type="dxa"/>
            <w:shd w:val="clear" w:color="auto" w:fill="F2F2F2" w:themeFill="background1" w:themeFillShade="F2"/>
            <w:vAlign w:val="center"/>
          </w:tcPr>
          <w:p w14:paraId="4DBC4C32" w14:textId="07AFA142" w:rsidR="00C00CBB" w:rsidRPr="00E33ABC" w:rsidRDefault="000C30E2">
            <w:pPr>
              <w:pStyle w:val="P68B1DB1-Normal2"/>
            </w:pPr>
            <w:r w:rsidRPr="00E33ABC">
              <w:t>JARDUKETAREN KOKAPENA:</w:t>
            </w:r>
          </w:p>
        </w:tc>
        <w:tc>
          <w:tcPr>
            <w:tcW w:w="6269" w:type="dxa"/>
            <w:shd w:val="clear" w:color="auto" w:fill="auto"/>
            <w:vAlign w:val="center"/>
          </w:tcPr>
          <w:p w14:paraId="4BC3EEE8" w14:textId="77777777" w:rsidR="00C00CBB" w:rsidRPr="00E33ABC" w:rsidRDefault="00C00CBB">
            <w:pPr>
              <w:rPr>
                <w:rFonts w:ascii="Calibri" w:hAnsi="Calibri" w:cs="Calibri"/>
                <w:sz w:val="20"/>
              </w:rPr>
            </w:pPr>
          </w:p>
        </w:tc>
      </w:tr>
    </w:tbl>
    <w:p w14:paraId="0CB8BAEC" w14:textId="77777777" w:rsidR="00C00CBB" w:rsidRPr="00E33ABC" w:rsidRDefault="00C00CBB">
      <w:pPr>
        <w:jc w:val="center"/>
        <w:rPr>
          <w:rFonts w:ascii="Calibri" w:hAnsi="Calibri" w:cs="Calibri"/>
          <w:sz w:val="20"/>
        </w:rPr>
      </w:pPr>
    </w:p>
    <w:p w14:paraId="664ED23A" w14:textId="7F29C9A3" w:rsidR="00C00CBB" w:rsidRPr="00E33ABC" w:rsidRDefault="00C00CBB">
      <w:pPr>
        <w:jc w:val="center"/>
        <w:rPr>
          <w:rFonts w:ascii="Calibri" w:hAnsi="Calibri" w:cs="Calibri"/>
          <w:sz w:val="20"/>
        </w:rPr>
      </w:pPr>
    </w:p>
    <w:p w14:paraId="01298142" w14:textId="77777777" w:rsidR="00C00CBB" w:rsidRPr="00E33ABC" w:rsidRDefault="00C00CBB">
      <w:pPr>
        <w:jc w:val="center"/>
        <w:rPr>
          <w:rFonts w:ascii="Calibri" w:hAnsi="Calibri" w:cs="Calibri"/>
          <w:sz w:val="20"/>
        </w:rPr>
      </w:pPr>
    </w:p>
    <w:p w14:paraId="21712EE8" w14:textId="0A75D479" w:rsidR="00C00CBB" w:rsidRPr="00E33ABC" w:rsidRDefault="000C30E2">
      <w:pPr>
        <w:pStyle w:val="P68B1DB1-Normal3"/>
      </w:pPr>
      <w:r w:rsidRPr="00E33ABC">
        <w:t>OHARRAK:</w:t>
      </w:r>
    </w:p>
    <w:p w14:paraId="07D275D4" w14:textId="6C86538F" w:rsidR="00C00CBB" w:rsidRPr="00E33ABC" w:rsidRDefault="000C30E2">
      <w:pPr>
        <w:pStyle w:val="P68B1DB1-Normal3"/>
        <w:ind w:left="1418"/>
        <w:jc w:val="both"/>
      </w:pPr>
      <w:r w:rsidRPr="00E33ABC">
        <w:t xml:space="preserve">Memoria teknikoa idazterakoan, dokumentu honetan ezarritako indizea erabiliko da eta bertan zehazten diren edukiei erantzun beharko die gutxienez. </w:t>
      </w:r>
    </w:p>
    <w:p w14:paraId="50E06657" w14:textId="6A01942F" w:rsidR="00C00CBB" w:rsidRPr="00E33ABC" w:rsidRDefault="000C30E2">
      <w:pPr>
        <w:pStyle w:val="P68B1DB1-Normal3"/>
        <w:ind w:left="1418"/>
        <w:jc w:val="both"/>
      </w:pPr>
      <w:r w:rsidRPr="00E33ABC">
        <w:t>Txosten teknikoa proiektua idatzi duen edo jarduketa zuzendu duen teknikari eskudunak egin eta sinatu behar du.</w:t>
      </w:r>
    </w:p>
    <w:p w14:paraId="25D1578A" w14:textId="6B17FE41" w:rsidR="00C00CBB" w:rsidRPr="00E33ABC" w:rsidRDefault="00C00CBB">
      <w:pPr>
        <w:ind w:left="1418"/>
        <w:jc w:val="both"/>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C00CBB" w:rsidRPr="00E33ABC" w14:paraId="506CE81A" w14:textId="77777777">
        <w:trPr>
          <w:trHeight w:val="367"/>
        </w:trPr>
        <w:tc>
          <w:tcPr>
            <w:tcW w:w="8645" w:type="dxa"/>
            <w:shd w:val="clear" w:color="auto" w:fill="F2F2F2" w:themeFill="background1" w:themeFillShade="F2"/>
            <w:vAlign w:val="center"/>
          </w:tcPr>
          <w:p w14:paraId="785E3039" w14:textId="50DBAFDF" w:rsidR="00C00CBB" w:rsidRPr="00E33ABC" w:rsidRDefault="000C30E2">
            <w:pPr>
              <w:pStyle w:val="P68B1DB1-Normal4"/>
              <w:numPr>
                <w:ilvl w:val="0"/>
                <w:numId w:val="3"/>
              </w:numPr>
            </w:pPr>
            <w:r w:rsidRPr="00E33ABC">
              <w:lastRenderedPageBreak/>
              <w:t>JARDU</w:t>
            </w:r>
            <w:r w:rsidR="00BB0967" w:rsidRPr="00E33ABC">
              <w:t>KET</w:t>
            </w:r>
            <w:r w:rsidRPr="00E33ABC">
              <w:t xml:space="preserve">EN IDENTIFIKAZIOA ETA DESKRIBAPENA </w:t>
            </w:r>
            <w:r w:rsidRPr="00E33ABC">
              <w:rPr>
                <w:b/>
                <w:color w:val="FF0000"/>
              </w:rPr>
              <w:t>(a)</w:t>
            </w:r>
          </w:p>
        </w:tc>
      </w:tr>
      <w:tr w:rsidR="00C00CBB" w:rsidRPr="00E33ABC" w14:paraId="56D06AB7" w14:textId="77777777">
        <w:trPr>
          <w:trHeight w:val="10621"/>
        </w:trPr>
        <w:tc>
          <w:tcPr>
            <w:tcW w:w="8645" w:type="dxa"/>
            <w:shd w:val="clear" w:color="auto" w:fill="auto"/>
          </w:tcPr>
          <w:p w14:paraId="7AF49831" w14:textId="77777777" w:rsidR="00C00CBB" w:rsidRPr="00E33ABC" w:rsidRDefault="00C00CBB">
            <w:pPr>
              <w:jc w:val="center"/>
              <w:rPr>
                <w:rFonts w:ascii="Calibri" w:hAnsi="Calibri" w:cs="Calibri"/>
                <w:sz w:val="20"/>
              </w:rPr>
            </w:pPr>
          </w:p>
          <w:p w14:paraId="0C544AD5" w14:textId="77777777" w:rsidR="00C00CBB" w:rsidRPr="00E33ABC" w:rsidRDefault="00C00CBB">
            <w:pPr>
              <w:jc w:val="center"/>
              <w:rPr>
                <w:rFonts w:ascii="Calibri" w:hAnsi="Calibri" w:cs="Calibri"/>
                <w:sz w:val="20"/>
              </w:rPr>
            </w:pPr>
          </w:p>
          <w:p w14:paraId="3A4DB038" w14:textId="77777777" w:rsidR="00C00CBB" w:rsidRPr="00E33ABC" w:rsidRDefault="00C00CBB">
            <w:pPr>
              <w:jc w:val="center"/>
              <w:rPr>
                <w:rFonts w:ascii="Calibri" w:hAnsi="Calibri" w:cs="Calibri"/>
                <w:sz w:val="20"/>
              </w:rPr>
            </w:pPr>
          </w:p>
          <w:p w14:paraId="0C10E5B0" w14:textId="6F1FAC47" w:rsidR="00C00CBB" w:rsidRPr="00E33ABC" w:rsidRDefault="00C00CBB">
            <w:pPr>
              <w:jc w:val="center"/>
              <w:rPr>
                <w:rFonts w:ascii="Calibri" w:hAnsi="Calibri" w:cs="Calibri"/>
                <w:sz w:val="20"/>
              </w:rPr>
            </w:pPr>
          </w:p>
          <w:p w14:paraId="2D2104A6" w14:textId="66BC1AA9" w:rsidR="00C00CBB" w:rsidRPr="00E33ABC" w:rsidRDefault="00C00CBB">
            <w:pPr>
              <w:jc w:val="center"/>
              <w:rPr>
                <w:rFonts w:ascii="Calibri" w:hAnsi="Calibri" w:cs="Calibri"/>
                <w:sz w:val="20"/>
              </w:rPr>
            </w:pPr>
          </w:p>
          <w:p w14:paraId="5957B4BD" w14:textId="14BD8D5B" w:rsidR="00C00CBB" w:rsidRPr="00E33ABC" w:rsidRDefault="00C00CBB">
            <w:pPr>
              <w:jc w:val="center"/>
              <w:rPr>
                <w:rFonts w:ascii="Calibri" w:hAnsi="Calibri" w:cs="Calibri"/>
                <w:sz w:val="20"/>
              </w:rPr>
            </w:pPr>
          </w:p>
          <w:p w14:paraId="65BFE595" w14:textId="77777777" w:rsidR="00C00CBB" w:rsidRPr="00E33ABC" w:rsidRDefault="00C00CBB">
            <w:pPr>
              <w:jc w:val="center"/>
              <w:rPr>
                <w:rFonts w:ascii="Calibri" w:hAnsi="Calibri" w:cs="Calibri"/>
                <w:sz w:val="20"/>
              </w:rPr>
            </w:pPr>
          </w:p>
          <w:p w14:paraId="13417F00" w14:textId="77777777" w:rsidR="00C00CBB" w:rsidRPr="00E33ABC" w:rsidRDefault="00C00CBB">
            <w:pPr>
              <w:jc w:val="center"/>
              <w:rPr>
                <w:rFonts w:ascii="Calibri" w:hAnsi="Calibri" w:cs="Calibri"/>
                <w:sz w:val="20"/>
              </w:rPr>
            </w:pPr>
          </w:p>
          <w:p w14:paraId="0D947FF1" w14:textId="77777777" w:rsidR="00C00CBB" w:rsidRPr="00E33ABC" w:rsidRDefault="00C00CBB">
            <w:pPr>
              <w:jc w:val="center"/>
              <w:rPr>
                <w:rFonts w:ascii="Calibri" w:hAnsi="Calibri" w:cs="Calibri"/>
                <w:sz w:val="20"/>
              </w:rPr>
            </w:pPr>
          </w:p>
          <w:p w14:paraId="473601B3" w14:textId="77777777" w:rsidR="00C00CBB" w:rsidRPr="00E33ABC" w:rsidRDefault="00C00CBB">
            <w:pPr>
              <w:jc w:val="center"/>
              <w:rPr>
                <w:rFonts w:ascii="Calibri" w:hAnsi="Calibri" w:cs="Calibri"/>
                <w:sz w:val="20"/>
              </w:rPr>
            </w:pPr>
          </w:p>
          <w:p w14:paraId="60B9B88C" w14:textId="1B18F4D0" w:rsidR="00C00CBB" w:rsidRPr="00E33ABC" w:rsidRDefault="00C00CBB">
            <w:pPr>
              <w:jc w:val="center"/>
              <w:rPr>
                <w:rFonts w:ascii="Calibri" w:hAnsi="Calibri" w:cs="Calibri"/>
                <w:sz w:val="20"/>
              </w:rPr>
            </w:pPr>
          </w:p>
          <w:p w14:paraId="27748164" w14:textId="3B94AB27" w:rsidR="00C00CBB" w:rsidRPr="00E33ABC" w:rsidRDefault="00C00CBB">
            <w:pPr>
              <w:jc w:val="center"/>
              <w:rPr>
                <w:rFonts w:ascii="Calibri" w:hAnsi="Calibri" w:cs="Calibri"/>
                <w:sz w:val="20"/>
              </w:rPr>
            </w:pPr>
          </w:p>
          <w:p w14:paraId="5176B821" w14:textId="5282B655" w:rsidR="00C00CBB" w:rsidRPr="00E33ABC" w:rsidRDefault="00C00CBB">
            <w:pPr>
              <w:jc w:val="center"/>
              <w:rPr>
                <w:rFonts w:ascii="Calibri" w:hAnsi="Calibri" w:cs="Calibri"/>
                <w:sz w:val="20"/>
              </w:rPr>
            </w:pPr>
          </w:p>
          <w:p w14:paraId="7B99CDBE" w14:textId="5676DD52" w:rsidR="00C00CBB" w:rsidRPr="00E33ABC" w:rsidRDefault="00C00CBB">
            <w:pPr>
              <w:jc w:val="center"/>
              <w:rPr>
                <w:rFonts w:ascii="Calibri" w:hAnsi="Calibri" w:cs="Calibri"/>
                <w:sz w:val="20"/>
              </w:rPr>
            </w:pPr>
          </w:p>
          <w:p w14:paraId="291570D3" w14:textId="369626EB" w:rsidR="00C00CBB" w:rsidRPr="00E33ABC" w:rsidRDefault="00C00CBB">
            <w:pPr>
              <w:jc w:val="center"/>
              <w:rPr>
                <w:rFonts w:ascii="Calibri" w:hAnsi="Calibri" w:cs="Calibri"/>
                <w:sz w:val="20"/>
              </w:rPr>
            </w:pPr>
          </w:p>
          <w:p w14:paraId="395FDE29" w14:textId="34DB780E" w:rsidR="00C00CBB" w:rsidRPr="00E33ABC" w:rsidRDefault="00C00CBB">
            <w:pPr>
              <w:jc w:val="center"/>
              <w:rPr>
                <w:rFonts w:ascii="Calibri" w:hAnsi="Calibri" w:cs="Calibri"/>
                <w:sz w:val="20"/>
              </w:rPr>
            </w:pPr>
          </w:p>
          <w:p w14:paraId="629979FD" w14:textId="77777777" w:rsidR="00C00CBB" w:rsidRPr="00E33ABC" w:rsidRDefault="00C00CBB">
            <w:pPr>
              <w:jc w:val="center"/>
              <w:rPr>
                <w:rFonts w:ascii="Calibri" w:hAnsi="Calibri" w:cs="Calibri"/>
                <w:sz w:val="20"/>
              </w:rPr>
            </w:pPr>
          </w:p>
          <w:p w14:paraId="3955E1CE" w14:textId="2EC464D1" w:rsidR="00C00CBB" w:rsidRPr="00E33ABC" w:rsidRDefault="00C00CBB">
            <w:pPr>
              <w:jc w:val="center"/>
              <w:rPr>
                <w:rFonts w:ascii="Calibri" w:hAnsi="Calibri" w:cs="Calibri"/>
                <w:sz w:val="20"/>
              </w:rPr>
            </w:pPr>
          </w:p>
          <w:p w14:paraId="3F5C7C9E" w14:textId="5A25994E" w:rsidR="00C00CBB" w:rsidRPr="00E33ABC" w:rsidRDefault="00C00CBB">
            <w:pPr>
              <w:jc w:val="center"/>
              <w:rPr>
                <w:rFonts w:ascii="Calibri" w:hAnsi="Calibri" w:cs="Calibri"/>
                <w:sz w:val="20"/>
              </w:rPr>
            </w:pPr>
          </w:p>
          <w:p w14:paraId="6F77325B" w14:textId="09933F95" w:rsidR="00C00CBB" w:rsidRPr="00E33ABC" w:rsidRDefault="00C00CBB">
            <w:pPr>
              <w:jc w:val="center"/>
              <w:rPr>
                <w:rFonts w:ascii="Calibri" w:hAnsi="Calibri" w:cs="Calibri"/>
                <w:sz w:val="20"/>
              </w:rPr>
            </w:pPr>
          </w:p>
          <w:p w14:paraId="70FAF1DF" w14:textId="77777777" w:rsidR="00C00CBB" w:rsidRPr="00E33ABC" w:rsidRDefault="00C00CBB">
            <w:pPr>
              <w:jc w:val="center"/>
              <w:rPr>
                <w:rFonts w:ascii="Calibri" w:hAnsi="Calibri" w:cs="Calibri"/>
                <w:sz w:val="20"/>
              </w:rPr>
            </w:pPr>
          </w:p>
          <w:p w14:paraId="365D245E" w14:textId="2E48F321" w:rsidR="00C00CBB" w:rsidRPr="00E33ABC" w:rsidRDefault="00C00CBB">
            <w:pPr>
              <w:jc w:val="center"/>
              <w:rPr>
                <w:rFonts w:ascii="Calibri" w:hAnsi="Calibri" w:cs="Calibri"/>
                <w:sz w:val="20"/>
              </w:rPr>
            </w:pPr>
          </w:p>
          <w:p w14:paraId="3FA40FAE" w14:textId="13FA661F" w:rsidR="00C00CBB" w:rsidRPr="00E33ABC" w:rsidRDefault="00C00CBB">
            <w:pPr>
              <w:jc w:val="center"/>
              <w:rPr>
                <w:rFonts w:ascii="Calibri" w:hAnsi="Calibri" w:cs="Calibri"/>
                <w:sz w:val="20"/>
              </w:rPr>
            </w:pPr>
          </w:p>
          <w:p w14:paraId="082C79EC" w14:textId="2D4E113A" w:rsidR="00C00CBB" w:rsidRPr="00E33ABC" w:rsidRDefault="00C00CBB">
            <w:pPr>
              <w:jc w:val="center"/>
              <w:rPr>
                <w:rFonts w:ascii="Calibri" w:hAnsi="Calibri" w:cs="Calibri"/>
                <w:sz w:val="20"/>
              </w:rPr>
            </w:pPr>
          </w:p>
          <w:p w14:paraId="26F7A448" w14:textId="138E2515" w:rsidR="00C00CBB" w:rsidRPr="00E33ABC" w:rsidRDefault="00C00CBB">
            <w:pPr>
              <w:jc w:val="center"/>
              <w:rPr>
                <w:rFonts w:ascii="Calibri" w:hAnsi="Calibri" w:cs="Calibri"/>
                <w:sz w:val="20"/>
              </w:rPr>
            </w:pPr>
          </w:p>
          <w:p w14:paraId="4F3149E1" w14:textId="30EC1FDF" w:rsidR="00C00CBB" w:rsidRPr="00E33ABC" w:rsidRDefault="00C00CBB">
            <w:pPr>
              <w:jc w:val="center"/>
              <w:rPr>
                <w:rFonts w:ascii="Calibri" w:hAnsi="Calibri" w:cs="Calibri"/>
                <w:sz w:val="20"/>
              </w:rPr>
            </w:pPr>
          </w:p>
          <w:p w14:paraId="6D8F6D66" w14:textId="3264D585" w:rsidR="00C00CBB" w:rsidRPr="00E33ABC" w:rsidRDefault="00C00CBB">
            <w:pPr>
              <w:jc w:val="center"/>
              <w:rPr>
                <w:rFonts w:ascii="Calibri" w:hAnsi="Calibri" w:cs="Calibri"/>
                <w:sz w:val="20"/>
              </w:rPr>
            </w:pPr>
          </w:p>
          <w:p w14:paraId="616025B5" w14:textId="40937B27" w:rsidR="00C00CBB" w:rsidRPr="00E33ABC" w:rsidRDefault="00C00CBB">
            <w:pPr>
              <w:jc w:val="center"/>
              <w:rPr>
                <w:rFonts w:ascii="Calibri" w:hAnsi="Calibri" w:cs="Calibri"/>
                <w:sz w:val="20"/>
              </w:rPr>
            </w:pPr>
          </w:p>
          <w:p w14:paraId="74E85E4F" w14:textId="1176E00F" w:rsidR="00C00CBB" w:rsidRPr="00E33ABC" w:rsidRDefault="00C00CBB">
            <w:pPr>
              <w:jc w:val="center"/>
              <w:rPr>
                <w:rFonts w:ascii="Calibri" w:hAnsi="Calibri" w:cs="Calibri"/>
                <w:sz w:val="20"/>
              </w:rPr>
            </w:pPr>
          </w:p>
          <w:p w14:paraId="187E4D88" w14:textId="40712915" w:rsidR="00C00CBB" w:rsidRPr="00E33ABC" w:rsidRDefault="00C00CBB">
            <w:pPr>
              <w:jc w:val="center"/>
              <w:rPr>
                <w:rFonts w:ascii="Calibri" w:hAnsi="Calibri" w:cs="Calibri"/>
                <w:sz w:val="20"/>
              </w:rPr>
            </w:pPr>
          </w:p>
          <w:p w14:paraId="5041D9D4" w14:textId="094E73A2" w:rsidR="00C00CBB" w:rsidRPr="00E33ABC" w:rsidRDefault="00C00CBB">
            <w:pPr>
              <w:jc w:val="center"/>
              <w:rPr>
                <w:rFonts w:ascii="Calibri" w:hAnsi="Calibri" w:cs="Calibri"/>
                <w:sz w:val="20"/>
              </w:rPr>
            </w:pPr>
          </w:p>
          <w:p w14:paraId="21B6CA9F" w14:textId="7C87F526" w:rsidR="00C00CBB" w:rsidRPr="00E33ABC" w:rsidRDefault="00C00CBB">
            <w:pPr>
              <w:jc w:val="center"/>
              <w:rPr>
                <w:rFonts w:ascii="Calibri" w:hAnsi="Calibri" w:cs="Calibri"/>
                <w:sz w:val="20"/>
              </w:rPr>
            </w:pPr>
          </w:p>
          <w:p w14:paraId="06D4A646" w14:textId="26FB7B76" w:rsidR="00C00CBB" w:rsidRPr="00E33ABC" w:rsidRDefault="00C00CBB">
            <w:pPr>
              <w:jc w:val="center"/>
              <w:rPr>
                <w:rFonts w:ascii="Calibri" w:hAnsi="Calibri" w:cs="Calibri"/>
                <w:sz w:val="20"/>
              </w:rPr>
            </w:pPr>
          </w:p>
          <w:p w14:paraId="18BC21E8" w14:textId="046D7210" w:rsidR="00C00CBB" w:rsidRPr="00E33ABC" w:rsidRDefault="00C00CBB">
            <w:pPr>
              <w:jc w:val="center"/>
              <w:rPr>
                <w:rFonts w:ascii="Calibri" w:hAnsi="Calibri" w:cs="Calibri"/>
                <w:sz w:val="20"/>
              </w:rPr>
            </w:pPr>
          </w:p>
          <w:p w14:paraId="75BD8CCD" w14:textId="5F88A602" w:rsidR="00C00CBB" w:rsidRPr="00E33ABC" w:rsidRDefault="00C00CBB">
            <w:pPr>
              <w:jc w:val="center"/>
              <w:rPr>
                <w:rFonts w:ascii="Calibri" w:hAnsi="Calibri" w:cs="Calibri"/>
                <w:sz w:val="20"/>
              </w:rPr>
            </w:pPr>
          </w:p>
          <w:p w14:paraId="18558D4B" w14:textId="77777777" w:rsidR="00C00CBB" w:rsidRPr="00E33ABC" w:rsidRDefault="00C00CBB">
            <w:pPr>
              <w:jc w:val="center"/>
              <w:rPr>
                <w:rFonts w:ascii="Calibri" w:hAnsi="Calibri" w:cs="Calibri"/>
                <w:sz w:val="20"/>
              </w:rPr>
            </w:pPr>
          </w:p>
          <w:p w14:paraId="4CB2CC2A" w14:textId="024F45AC" w:rsidR="00C00CBB" w:rsidRPr="00E33ABC" w:rsidRDefault="00C00CBB">
            <w:pPr>
              <w:jc w:val="center"/>
              <w:rPr>
                <w:rFonts w:ascii="Calibri" w:hAnsi="Calibri" w:cs="Calibri"/>
                <w:sz w:val="20"/>
              </w:rPr>
            </w:pPr>
          </w:p>
          <w:p w14:paraId="363085DE" w14:textId="7E8C59D5" w:rsidR="00C00CBB" w:rsidRPr="00E33ABC" w:rsidRDefault="00C00CBB">
            <w:pPr>
              <w:jc w:val="center"/>
              <w:rPr>
                <w:rFonts w:ascii="Calibri" w:hAnsi="Calibri" w:cs="Calibri"/>
                <w:sz w:val="20"/>
              </w:rPr>
            </w:pPr>
          </w:p>
          <w:p w14:paraId="695F3C75" w14:textId="059F4CEB" w:rsidR="00C00CBB" w:rsidRPr="00E33ABC" w:rsidRDefault="00C00CBB">
            <w:pPr>
              <w:jc w:val="center"/>
              <w:rPr>
                <w:rFonts w:ascii="Calibri" w:hAnsi="Calibri" w:cs="Calibri"/>
                <w:sz w:val="20"/>
              </w:rPr>
            </w:pPr>
          </w:p>
          <w:p w14:paraId="328D1E4D" w14:textId="6AD04DDB" w:rsidR="00C00CBB" w:rsidRPr="00E33ABC" w:rsidRDefault="00C00CBB">
            <w:pPr>
              <w:jc w:val="center"/>
              <w:rPr>
                <w:rFonts w:ascii="Calibri" w:hAnsi="Calibri" w:cs="Calibri"/>
                <w:sz w:val="20"/>
              </w:rPr>
            </w:pPr>
          </w:p>
          <w:p w14:paraId="7093D847" w14:textId="72DD0A62" w:rsidR="00C00CBB" w:rsidRPr="00E33ABC" w:rsidRDefault="00C00CBB">
            <w:pPr>
              <w:jc w:val="center"/>
              <w:rPr>
                <w:rFonts w:ascii="Calibri" w:hAnsi="Calibri" w:cs="Calibri"/>
                <w:sz w:val="20"/>
              </w:rPr>
            </w:pPr>
          </w:p>
          <w:p w14:paraId="15B3E858" w14:textId="77777777" w:rsidR="00C00CBB" w:rsidRPr="00E33ABC" w:rsidRDefault="00C00CBB">
            <w:pPr>
              <w:rPr>
                <w:rFonts w:ascii="Calibri" w:hAnsi="Calibri" w:cs="Calibri"/>
                <w:sz w:val="20"/>
              </w:rPr>
            </w:pPr>
          </w:p>
          <w:p w14:paraId="20065333" w14:textId="77777777" w:rsidR="00C00CBB" w:rsidRPr="00E33ABC" w:rsidRDefault="00C00CBB">
            <w:pPr>
              <w:rPr>
                <w:rFonts w:ascii="Calibri" w:hAnsi="Calibri" w:cs="Calibri"/>
                <w:sz w:val="20"/>
              </w:rPr>
            </w:pPr>
          </w:p>
          <w:p w14:paraId="143BD7BF" w14:textId="0D90E401" w:rsidR="00C00CBB" w:rsidRPr="00E33ABC" w:rsidRDefault="00C00CBB">
            <w:pPr>
              <w:rPr>
                <w:rFonts w:ascii="Calibri" w:hAnsi="Calibri" w:cs="Calibri"/>
                <w:sz w:val="20"/>
              </w:rPr>
            </w:pPr>
          </w:p>
        </w:tc>
      </w:tr>
    </w:tbl>
    <w:p w14:paraId="62AC73CC" w14:textId="27AD2AA3" w:rsidR="00C00CBB" w:rsidRPr="00E33ABC" w:rsidRDefault="00756A42">
      <w:pPr>
        <w:pStyle w:val="P68B1DB1-Normal5"/>
        <w:numPr>
          <w:ilvl w:val="0"/>
          <w:numId w:val="5"/>
        </w:numPr>
        <w:jc w:val="both"/>
      </w:pPr>
      <w:r w:rsidRPr="00E33ABC">
        <w:t>I</w:t>
      </w:r>
      <w:r w:rsidR="00BB0967" w:rsidRPr="00E33ABC">
        <w:t>dentifikatu eta d</w:t>
      </w:r>
      <w:r w:rsidRPr="00E33ABC">
        <w:t>eskribatu, bereizita,</w:t>
      </w:r>
      <w:r w:rsidR="00BB0967" w:rsidRPr="00E33ABC">
        <w:t xml:space="preserve"> </w:t>
      </w:r>
      <w:r w:rsidRPr="00E33ABC">
        <w:t>e</w:t>
      </w:r>
      <w:r w:rsidR="000C30E2" w:rsidRPr="00E33ABC">
        <w:t>gindako jarduketa bakoit</w:t>
      </w:r>
      <w:r w:rsidRPr="00E33ABC">
        <w:t xml:space="preserve">za </w:t>
      </w:r>
      <w:r w:rsidR="000C30E2" w:rsidRPr="00E33ABC">
        <w:t xml:space="preserve"> (</w:t>
      </w:r>
      <w:r w:rsidRPr="00E33ABC">
        <w:t xml:space="preserve">mota edo </w:t>
      </w:r>
      <w:r w:rsidR="000C30E2" w:rsidRPr="00E33ABC">
        <w:t>tipologiaren arabera), eta horietako bakoit</w:t>
      </w:r>
      <w:r w:rsidRPr="00E33ABC">
        <w:t>zean egindako lanak deskribatu</w:t>
      </w:r>
      <w:r w:rsidR="000C30E2" w:rsidRPr="00E33ABC">
        <w:t xml:space="preserve">. Jarduketa motak: </w:t>
      </w:r>
    </w:p>
    <w:p w14:paraId="7A512BA8" w14:textId="335F07C9" w:rsidR="00C00CBB" w:rsidRPr="00E33ABC" w:rsidRDefault="000C30E2">
      <w:pPr>
        <w:pStyle w:val="P68B1DB1-Normal5"/>
        <w:numPr>
          <w:ilvl w:val="1"/>
          <w:numId w:val="5"/>
        </w:numPr>
        <w:jc w:val="both"/>
      </w:pPr>
      <w:r w:rsidRPr="00E33ABC">
        <w:t>1. mota. Inguratzaile termikoaren eraginkortasun energetikoa hobetzea.</w:t>
      </w:r>
    </w:p>
    <w:p w14:paraId="5FBA7C84" w14:textId="08C953D0" w:rsidR="00C00CBB" w:rsidRPr="00E33ABC" w:rsidRDefault="000C30E2">
      <w:pPr>
        <w:pStyle w:val="P68B1DB1-Normal5"/>
        <w:numPr>
          <w:ilvl w:val="1"/>
          <w:numId w:val="5"/>
        </w:numPr>
        <w:jc w:val="both"/>
      </w:pPr>
      <w:r w:rsidRPr="00E33ABC">
        <w:t>2. mota. Instalazio termikoen eraginkortasun energetikoa hobetzea.</w:t>
      </w:r>
    </w:p>
    <w:p w14:paraId="2EA10943" w14:textId="554B06B8" w:rsidR="00C00CBB" w:rsidRPr="00E33ABC" w:rsidRDefault="000C30E2">
      <w:pPr>
        <w:pStyle w:val="P68B1DB1-Normal5"/>
        <w:numPr>
          <w:ilvl w:val="1"/>
          <w:numId w:val="5"/>
        </w:numPr>
        <w:jc w:val="both"/>
      </w:pPr>
      <w:r w:rsidRPr="00E33ABC">
        <w:t>3. mota. Argiztapen-instalazioen energia-eraginkortasuna hobetzea.</w:t>
      </w:r>
    </w:p>
    <w:p w14:paraId="3A4DAF97" w14:textId="71143558" w:rsidR="00C00CBB" w:rsidRPr="00E33ABC" w:rsidRDefault="000C30E2">
      <w:pPr>
        <w:pStyle w:val="P68B1DB1-Normal5"/>
      </w:pPr>
      <w:r w:rsidRPr="00E33AB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8495"/>
      </w:tblGrid>
      <w:tr w:rsidR="00C00CBB" w:rsidRPr="00E33ABC" w14:paraId="6AF668FC" w14:textId="77777777">
        <w:trPr>
          <w:trHeight w:val="337"/>
        </w:trPr>
        <w:tc>
          <w:tcPr>
            <w:tcW w:w="8495" w:type="dxa"/>
            <w:shd w:val="clear" w:color="auto" w:fill="F2F2F2" w:themeFill="background1" w:themeFillShade="F2"/>
            <w:vAlign w:val="center"/>
          </w:tcPr>
          <w:p w14:paraId="409338CA" w14:textId="60B6D47F" w:rsidR="00C00CBB" w:rsidRPr="00E33ABC" w:rsidRDefault="000C30E2">
            <w:pPr>
              <w:pStyle w:val="P68B1DB1-Normal4"/>
              <w:numPr>
                <w:ilvl w:val="0"/>
                <w:numId w:val="3"/>
              </w:numPr>
            </w:pPr>
            <w:bookmarkStart w:id="3" w:name="_Hlk38269825"/>
            <w:r w:rsidRPr="00E33ABC">
              <w:lastRenderedPageBreak/>
              <w:t>LOTUTAKO FAKTURAK:</w:t>
            </w:r>
          </w:p>
        </w:tc>
      </w:tr>
    </w:tbl>
    <w:p w14:paraId="6B296FAC" w14:textId="68FAFF32" w:rsidR="00C00CBB" w:rsidRPr="00E33ABC" w:rsidRDefault="00C00CBB">
      <w:pPr>
        <w:ind w:left="360"/>
        <w:jc w:val="both"/>
        <w:rPr>
          <w:rFonts w:ascii="Calibri" w:hAnsi="Calibri" w:cs="Calibri"/>
          <w:i/>
          <w:iCs/>
          <w:sz w:val="16"/>
          <w:szCs w:val="16"/>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34"/>
        <w:gridCol w:w="1134"/>
        <w:gridCol w:w="1134"/>
        <w:gridCol w:w="1134"/>
        <w:gridCol w:w="1134"/>
        <w:gridCol w:w="1134"/>
        <w:gridCol w:w="1134"/>
      </w:tblGrid>
      <w:tr w:rsidR="00C00CBB" w:rsidRPr="00E33ABC" w14:paraId="3C21537E" w14:textId="77777777">
        <w:trPr>
          <w:cantSplit/>
          <w:trHeight w:val="1187"/>
        </w:trPr>
        <w:tc>
          <w:tcPr>
            <w:tcW w:w="534" w:type="dxa"/>
            <w:shd w:val="clear" w:color="auto" w:fill="F2F2F2" w:themeFill="background1" w:themeFillShade="F2"/>
            <w:textDirection w:val="btLr"/>
            <w:vAlign w:val="center"/>
          </w:tcPr>
          <w:bookmarkEnd w:id="3"/>
          <w:p w14:paraId="1FBED090" w14:textId="77777777" w:rsidR="00756A42" w:rsidRPr="00E33ABC" w:rsidRDefault="00756A42">
            <w:pPr>
              <w:pStyle w:val="P68B1DB1-Normal6"/>
              <w:ind w:left="113" w:right="113"/>
              <w:jc w:val="center"/>
            </w:pPr>
            <w:r w:rsidRPr="00E33ABC">
              <w:t>ORDAINKETA</w:t>
            </w:r>
          </w:p>
          <w:p w14:paraId="64B7A179" w14:textId="03744D1C" w:rsidR="00C00CBB" w:rsidRPr="00E33ABC" w:rsidRDefault="000C30E2">
            <w:pPr>
              <w:pStyle w:val="P68B1DB1-Normal6"/>
              <w:ind w:left="113" w:right="113"/>
              <w:jc w:val="center"/>
            </w:pPr>
            <w:r w:rsidRPr="00E33ABC">
              <w:t xml:space="preserve">DATA </w:t>
            </w:r>
            <w:r w:rsidRPr="00E33ABC">
              <w:rPr>
                <w:color w:val="FF0000"/>
              </w:rPr>
              <w:t>(c)</w:t>
            </w:r>
          </w:p>
        </w:tc>
        <w:tc>
          <w:tcPr>
            <w:tcW w:w="1734" w:type="dxa"/>
            <w:shd w:val="clear" w:color="auto" w:fill="auto"/>
            <w:textDirection w:val="btLr"/>
          </w:tcPr>
          <w:p w14:paraId="73BA94E4" w14:textId="491A6899"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57EEEB48"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035D6932"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5321AD9B"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5867D204" w14:textId="6416A0BF" w:rsidR="00C00CBB" w:rsidRPr="00E33ABC" w:rsidRDefault="00C00CBB">
            <w:pPr>
              <w:ind w:left="113" w:right="113"/>
              <w:jc w:val="both"/>
              <w:rPr>
                <w:rFonts w:ascii="Calibri" w:hAnsi="Calibri" w:cs="Calibri"/>
                <w:sz w:val="16"/>
                <w:szCs w:val="16"/>
              </w:rPr>
            </w:pPr>
          </w:p>
        </w:tc>
        <w:tc>
          <w:tcPr>
            <w:tcW w:w="1134" w:type="dxa"/>
            <w:tcBorders>
              <w:right w:val="single" w:sz="4" w:space="0" w:color="auto"/>
            </w:tcBorders>
            <w:shd w:val="clear" w:color="auto" w:fill="auto"/>
            <w:textDirection w:val="btLr"/>
          </w:tcPr>
          <w:p w14:paraId="4FC91903" w14:textId="77777777" w:rsidR="00C00CBB" w:rsidRPr="00E33ABC" w:rsidRDefault="00C00CBB">
            <w:pPr>
              <w:ind w:left="113" w:right="113"/>
              <w:jc w:val="both"/>
              <w:rPr>
                <w:rFonts w:ascii="Calibri" w:hAnsi="Calibri" w:cs="Calibri"/>
                <w:sz w:val="16"/>
                <w:szCs w:val="16"/>
              </w:rPr>
            </w:pPr>
          </w:p>
        </w:tc>
        <w:tc>
          <w:tcPr>
            <w:tcW w:w="1134" w:type="dxa"/>
            <w:tcBorders>
              <w:top w:val="nil"/>
              <w:left w:val="single" w:sz="4" w:space="0" w:color="auto"/>
              <w:bottom w:val="single" w:sz="4" w:space="0" w:color="auto"/>
              <w:right w:val="nil"/>
            </w:tcBorders>
            <w:shd w:val="clear" w:color="auto" w:fill="auto"/>
            <w:textDirection w:val="btLr"/>
          </w:tcPr>
          <w:p w14:paraId="03C51E20" w14:textId="5955E899" w:rsidR="00C00CBB" w:rsidRPr="00E33ABC" w:rsidRDefault="00C00CBB">
            <w:pPr>
              <w:ind w:left="113" w:right="113"/>
              <w:jc w:val="both"/>
              <w:rPr>
                <w:rFonts w:ascii="Calibri" w:hAnsi="Calibri" w:cs="Calibri"/>
                <w:sz w:val="16"/>
                <w:szCs w:val="16"/>
              </w:rPr>
            </w:pPr>
          </w:p>
        </w:tc>
      </w:tr>
      <w:tr w:rsidR="00C00CBB" w:rsidRPr="00E33ABC" w14:paraId="6A523B0F" w14:textId="77777777">
        <w:trPr>
          <w:cantSplit/>
          <w:trHeight w:val="1535"/>
        </w:trPr>
        <w:tc>
          <w:tcPr>
            <w:tcW w:w="534" w:type="dxa"/>
            <w:shd w:val="clear" w:color="auto" w:fill="F2F2F2" w:themeFill="background1" w:themeFillShade="F2"/>
            <w:textDirection w:val="btLr"/>
            <w:vAlign w:val="center"/>
          </w:tcPr>
          <w:p w14:paraId="658CE682" w14:textId="43735605" w:rsidR="00C00CBB" w:rsidRPr="00E33ABC" w:rsidRDefault="000C30E2">
            <w:pPr>
              <w:pStyle w:val="P68B1DB1-Normal7"/>
              <w:ind w:left="113" w:right="113"/>
              <w:jc w:val="center"/>
            </w:pPr>
            <w:r w:rsidRPr="00E33ABC">
              <w:t>ZENBATEKOA BEZ BARNE (€)</w:t>
            </w:r>
          </w:p>
        </w:tc>
        <w:tc>
          <w:tcPr>
            <w:tcW w:w="1734" w:type="dxa"/>
            <w:shd w:val="clear" w:color="auto" w:fill="auto"/>
            <w:textDirection w:val="btLr"/>
          </w:tcPr>
          <w:p w14:paraId="6973EBFB"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1F30E576"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1BC6A2B9"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428D916B"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253906DC" w14:textId="396DC0E3"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3C9CE8F9" w14:textId="77777777" w:rsidR="00C00CBB" w:rsidRPr="00E33ABC" w:rsidRDefault="00C00CBB">
            <w:pPr>
              <w:ind w:left="113" w:right="113"/>
              <w:jc w:val="both"/>
              <w:rPr>
                <w:rFonts w:ascii="Calibri" w:hAnsi="Calibri" w:cs="Calibri"/>
                <w:sz w:val="16"/>
                <w:szCs w:val="16"/>
              </w:rPr>
            </w:pPr>
          </w:p>
        </w:tc>
        <w:tc>
          <w:tcPr>
            <w:tcW w:w="1134" w:type="dxa"/>
            <w:tcBorders>
              <w:top w:val="single" w:sz="4" w:space="0" w:color="auto"/>
            </w:tcBorders>
            <w:shd w:val="clear" w:color="auto" w:fill="auto"/>
            <w:textDirection w:val="btLr"/>
          </w:tcPr>
          <w:p w14:paraId="31DF9B36" w14:textId="655302BD" w:rsidR="00C00CBB" w:rsidRPr="00E33ABC" w:rsidRDefault="00C00CBB">
            <w:pPr>
              <w:ind w:left="113" w:right="113"/>
              <w:jc w:val="both"/>
              <w:rPr>
                <w:rFonts w:ascii="Calibri" w:hAnsi="Calibri" w:cs="Calibri"/>
                <w:sz w:val="16"/>
                <w:szCs w:val="16"/>
              </w:rPr>
            </w:pPr>
          </w:p>
        </w:tc>
      </w:tr>
      <w:tr w:rsidR="00C00CBB" w:rsidRPr="00E33ABC" w14:paraId="48E125F3" w14:textId="77777777">
        <w:trPr>
          <w:cantSplit/>
          <w:trHeight w:val="1418"/>
        </w:trPr>
        <w:tc>
          <w:tcPr>
            <w:tcW w:w="534" w:type="dxa"/>
            <w:shd w:val="clear" w:color="auto" w:fill="F2F2F2" w:themeFill="background1" w:themeFillShade="F2"/>
            <w:textDirection w:val="btLr"/>
            <w:vAlign w:val="center"/>
          </w:tcPr>
          <w:p w14:paraId="6FB0A37C" w14:textId="537A21DF" w:rsidR="00C00CBB" w:rsidRPr="00E33ABC" w:rsidRDefault="000C30E2">
            <w:pPr>
              <w:pStyle w:val="P68B1DB1-Normal6"/>
              <w:ind w:left="113" w:right="113"/>
              <w:jc w:val="center"/>
            </w:pPr>
            <w:r w:rsidRPr="00E33ABC">
              <w:t>ZERGA OINARRIA (€)</w:t>
            </w:r>
          </w:p>
        </w:tc>
        <w:tc>
          <w:tcPr>
            <w:tcW w:w="1734" w:type="dxa"/>
            <w:shd w:val="clear" w:color="auto" w:fill="auto"/>
            <w:textDirection w:val="btLr"/>
          </w:tcPr>
          <w:p w14:paraId="667CC19B"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5B1C575C"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27B4357B"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3D533AE9"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18023054" w14:textId="31A26040"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27E5C074" w14:textId="77777777" w:rsidR="00C00CBB" w:rsidRPr="00E33ABC" w:rsidRDefault="00C00CBB">
            <w:pPr>
              <w:ind w:left="113" w:right="113"/>
              <w:jc w:val="both"/>
              <w:rPr>
                <w:rFonts w:ascii="Calibri" w:hAnsi="Calibri" w:cs="Calibri"/>
                <w:sz w:val="16"/>
                <w:szCs w:val="16"/>
              </w:rPr>
            </w:pPr>
          </w:p>
        </w:tc>
        <w:tc>
          <w:tcPr>
            <w:tcW w:w="1134" w:type="dxa"/>
            <w:tcBorders>
              <w:bottom w:val="single" w:sz="4" w:space="0" w:color="auto"/>
            </w:tcBorders>
            <w:shd w:val="clear" w:color="auto" w:fill="auto"/>
            <w:textDirection w:val="btLr"/>
          </w:tcPr>
          <w:p w14:paraId="69504E85" w14:textId="01A812CC" w:rsidR="00C00CBB" w:rsidRPr="00E33ABC" w:rsidRDefault="00C00CBB">
            <w:pPr>
              <w:ind w:left="113" w:right="113"/>
              <w:jc w:val="both"/>
              <w:rPr>
                <w:rFonts w:ascii="Calibri" w:hAnsi="Calibri" w:cs="Calibri"/>
                <w:sz w:val="16"/>
                <w:szCs w:val="16"/>
              </w:rPr>
            </w:pPr>
          </w:p>
        </w:tc>
      </w:tr>
      <w:tr w:rsidR="00C00CBB" w:rsidRPr="00E33ABC" w14:paraId="3A5D3A85" w14:textId="77777777">
        <w:trPr>
          <w:cantSplit/>
          <w:trHeight w:val="1287"/>
        </w:trPr>
        <w:tc>
          <w:tcPr>
            <w:tcW w:w="534" w:type="dxa"/>
            <w:shd w:val="clear" w:color="auto" w:fill="F2F2F2" w:themeFill="background1" w:themeFillShade="F2"/>
            <w:textDirection w:val="btLr"/>
            <w:vAlign w:val="center"/>
          </w:tcPr>
          <w:p w14:paraId="0079A8C2" w14:textId="4C3BE655" w:rsidR="00C00CBB" w:rsidRPr="00E33ABC" w:rsidRDefault="000C30E2">
            <w:pPr>
              <w:pStyle w:val="P68B1DB1-Normal6"/>
              <w:ind w:left="113" w:right="113"/>
              <w:jc w:val="center"/>
            </w:pPr>
            <w:r w:rsidRPr="00E33ABC">
              <w:t>JAULKITZAILEAREN IFZ</w:t>
            </w:r>
          </w:p>
        </w:tc>
        <w:tc>
          <w:tcPr>
            <w:tcW w:w="1734" w:type="dxa"/>
            <w:shd w:val="clear" w:color="auto" w:fill="auto"/>
            <w:textDirection w:val="btLr"/>
          </w:tcPr>
          <w:p w14:paraId="564BC6E8"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341AA779"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62896B62"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6360BE40"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04BA7D8D" w14:textId="39E00D08" w:rsidR="00C00CBB" w:rsidRPr="00E33ABC" w:rsidRDefault="00C00CBB">
            <w:pPr>
              <w:ind w:left="113" w:right="113"/>
              <w:jc w:val="both"/>
              <w:rPr>
                <w:rFonts w:ascii="Calibri" w:hAnsi="Calibri" w:cs="Calibri"/>
                <w:sz w:val="16"/>
                <w:szCs w:val="16"/>
              </w:rPr>
            </w:pPr>
          </w:p>
        </w:tc>
        <w:tc>
          <w:tcPr>
            <w:tcW w:w="1134" w:type="dxa"/>
            <w:tcBorders>
              <w:right w:val="single" w:sz="4" w:space="0" w:color="auto"/>
            </w:tcBorders>
            <w:shd w:val="clear" w:color="auto" w:fill="auto"/>
            <w:textDirection w:val="btLr"/>
          </w:tcPr>
          <w:p w14:paraId="5B86AFD6" w14:textId="77777777" w:rsidR="00C00CBB" w:rsidRPr="00E33ABC" w:rsidRDefault="00C00CBB">
            <w:pPr>
              <w:ind w:left="113" w:right="113"/>
              <w:jc w:val="both"/>
              <w:rPr>
                <w:rFonts w:ascii="Calibri" w:hAnsi="Calibri" w:cs="Calibri"/>
                <w:sz w:val="16"/>
                <w:szCs w:val="16"/>
              </w:rPr>
            </w:pPr>
          </w:p>
        </w:tc>
        <w:tc>
          <w:tcPr>
            <w:tcW w:w="1134" w:type="dxa"/>
            <w:tcBorders>
              <w:top w:val="single" w:sz="4" w:space="0" w:color="auto"/>
              <w:left w:val="single" w:sz="4" w:space="0" w:color="auto"/>
              <w:bottom w:val="nil"/>
              <w:right w:val="nil"/>
            </w:tcBorders>
            <w:shd w:val="clear" w:color="auto" w:fill="auto"/>
            <w:textDirection w:val="btLr"/>
          </w:tcPr>
          <w:p w14:paraId="7D978F31" w14:textId="719F1195" w:rsidR="00C00CBB" w:rsidRPr="00E33ABC" w:rsidRDefault="000C30E2">
            <w:pPr>
              <w:pStyle w:val="P68B1DB1-Normal8"/>
              <w:ind w:left="113" w:right="113"/>
              <w:rPr>
                <w:sz w:val="20"/>
              </w:rPr>
            </w:pPr>
            <w:r w:rsidRPr="00E33ABC">
              <w:rPr>
                <w:sz w:val="18"/>
              </w:rPr>
              <w:t xml:space="preserve">BATUKARIA: </w:t>
            </w:r>
          </w:p>
        </w:tc>
      </w:tr>
      <w:tr w:rsidR="00C00CBB" w:rsidRPr="00E33ABC" w14:paraId="733C78E1" w14:textId="77777777">
        <w:trPr>
          <w:cantSplit/>
          <w:trHeight w:val="1418"/>
        </w:trPr>
        <w:tc>
          <w:tcPr>
            <w:tcW w:w="534" w:type="dxa"/>
            <w:shd w:val="clear" w:color="auto" w:fill="F2F2F2" w:themeFill="background1" w:themeFillShade="F2"/>
            <w:textDirection w:val="btLr"/>
            <w:vAlign w:val="center"/>
          </w:tcPr>
          <w:p w14:paraId="259AD390" w14:textId="412D090C" w:rsidR="00C00CBB" w:rsidRPr="00E33ABC" w:rsidRDefault="000C30E2">
            <w:pPr>
              <w:pStyle w:val="P68B1DB1-Normal6"/>
              <w:ind w:left="113" w:right="113"/>
              <w:jc w:val="center"/>
            </w:pPr>
            <w:r w:rsidRPr="00E33ABC">
              <w:t>FAKTURA JAULKITZAILEA</w:t>
            </w:r>
          </w:p>
        </w:tc>
        <w:tc>
          <w:tcPr>
            <w:tcW w:w="1734" w:type="dxa"/>
            <w:shd w:val="clear" w:color="auto" w:fill="auto"/>
            <w:textDirection w:val="btLr"/>
          </w:tcPr>
          <w:p w14:paraId="3FB30D96"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531CF7E7"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5D52C278"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1A7177BC"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45979869" w14:textId="082BFC0F" w:rsidR="00C00CBB" w:rsidRPr="00E33ABC" w:rsidRDefault="00C00CBB">
            <w:pPr>
              <w:ind w:left="113" w:right="113"/>
              <w:jc w:val="both"/>
              <w:rPr>
                <w:rFonts w:ascii="Calibri" w:hAnsi="Calibri" w:cs="Calibri"/>
                <w:sz w:val="16"/>
                <w:szCs w:val="16"/>
              </w:rPr>
            </w:pPr>
          </w:p>
        </w:tc>
        <w:tc>
          <w:tcPr>
            <w:tcW w:w="1134" w:type="dxa"/>
            <w:tcBorders>
              <w:right w:val="single" w:sz="4" w:space="0" w:color="auto"/>
            </w:tcBorders>
            <w:shd w:val="clear" w:color="auto" w:fill="auto"/>
            <w:textDirection w:val="btLr"/>
          </w:tcPr>
          <w:p w14:paraId="1E5F915D" w14:textId="77777777" w:rsidR="00C00CBB" w:rsidRPr="00E33ABC" w:rsidRDefault="00C00CBB">
            <w:pPr>
              <w:ind w:left="113" w:right="113"/>
              <w:jc w:val="both"/>
              <w:rPr>
                <w:rFonts w:ascii="Calibri" w:hAnsi="Calibri" w:cs="Calibri"/>
                <w:sz w:val="16"/>
                <w:szCs w:val="16"/>
              </w:rPr>
            </w:pPr>
          </w:p>
        </w:tc>
        <w:tc>
          <w:tcPr>
            <w:tcW w:w="1134" w:type="dxa"/>
            <w:tcBorders>
              <w:top w:val="nil"/>
              <w:left w:val="single" w:sz="4" w:space="0" w:color="auto"/>
              <w:bottom w:val="nil"/>
              <w:right w:val="nil"/>
            </w:tcBorders>
            <w:shd w:val="clear" w:color="auto" w:fill="auto"/>
            <w:textDirection w:val="btLr"/>
          </w:tcPr>
          <w:p w14:paraId="195F2C8A" w14:textId="0ACABA73" w:rsidR="00C00CBB" w:rsidRPr="00E33ABC" w:rsidRDefault="00C00CBB">
            <w:pPr>
              <w:ind w:left="113" w:right="113"/>
              <w:jc w:val="both"/>
              <w:rPr>
                <w:rFonts w:ascii="Calibri" w:hAnsi="Calibri" w:cs="Calibri"/>
                <w:sz w:val="16"/>
                <w:szCs w:val="16"/>
              </w:rPr>
            </w:pPr>
          </w:p>
        </w:tc>
      </w:tr>
      <w:tr w:rsidR="00C00CBB" w:rsidRPr="00E33ABC" w14:paraId="418DBB54" w14:textId="77777777">
        <w:trPr>
          <w:cantSplit/>
          <w:trHeight w:val="1242"/>
        </w:trPr>
        <w:tc>
          <w:tcPr>
            <w:tcW w:w="534" w:type="dxa"/>
            <w:shd w:val="clear" w:color="auto" w:fill="F2F2F2" w:themeFill="background1" w:themeFillShade="F2"/>
            <w:textDirection w:val="btLr"/>
            <w:vAlign w:val="center"/>
          </w:tcPr>
          <w:p w14:paraId="4EA0FA43" w14:textId="2899EEED" w:rsidR="00C00CBB" w:rsidRPr="00E33ABC" w:rsidRDefault="000C30E2">
            <w:pPr>
              <w:pStyle w:val="P68B1DB1-Normal6"/>
              <w:ind w:left="113" w:right="113"/>
              <w:jc w:val="center"/>
            </w:pPr>
            <w:r w:rsidRPr="00E33ABC">
              <w:t>FAKTURAREN DATA</w:t>
            </w:r>
          </w:p>
        </w:tc>
        <w:tc>
          <w:tcPr>
            <w:tcW w:w="1734" w:type="dxa"/>
            <w:shd w:val="clear" w:color="auto" w:fill="auto"/>
            <w:textDirection w:val="btLr"/>
          </w:tcPr>
          <w:p w14:paraId="10ADBC67"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742169A5"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403926E8"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70DD85C3"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17A6E4B7" w14:textId="0246CAC4" w:rsidR="00C00CBB" w:rsidRPr="00E33ABC" w:rsidRDefault="00C00CBB">
            <w:pPr>
              <w:ind w:left="113" w:right="113"/>
              <w:jc w:val="both"/>
              <w:rPr>
                <w:rFonts w:ascii="Calibri" w:hAnsi="Calibri" w:cs="Calibri"/>
                <w:sz w:val="16"/>
                <w:szCs w:val="16"/>
              </w:rPr>
            </w:pPr>
          </w:p>
        </w:tc>
        <w:tc>
          <w:tcPr>
            <w:tcW w:w="1134" w:type="dxa"/>
            <w:tcBorders>
              <w:right w:val="single" w:sz="4" w:space="0" w:color="auto"/>
            </w:tcBorders>
            <w:shd w:val="clear" w:color="auto" w:fill="auto"/>
            <w:textDirection w:val="btLr"/>
          </w:tcPr>
          <w:p w14:paraId="4B02DC1A" w14:textId="77777777" w:rsidR="00C00CBB" w:rsidRPr="00E33ABC" w:rsidRDefault="00C00CBB">
            <w:pPr>
              <w:ind w:left="113" w:right="113"/>
              <w:jc w:val="both"/>
              <w:rPr>
                <w:rFonts w:ascii="Calibri" w:hAnsi="Calibri" w:cs="Calibri"/>
                <w:sz w:val="16"/>
                <w:szCs w:val="16"/>
              </w:rPr>
            </w:pPr>
          </w:p>
        </w:tc>
        <w:tc>
          <w:tcPr>
            <w:tcW w:w="1134" w:type="dxa"/>
            <w:tcBorders>
              <w:top w:val="nil"/>
              <w:left w:val="single" w:sz="4" w:space="0" w:color="auto"/>
              <w:bottom w:val="nil"/>
              <w:right w:val="nil"/>
            </w:tcBorders>
            <w:shd w:val="clear" w:color="auto" w:fill="auto"/>
            <w:textDirection w:val="btLr"/>
          </w:tcPr>
          <w:p w14:paraId="40DEE1EB" w14:textId="64AFE576" w:rsidR="00C00CBB" w:rsidRPr="00E33ABC" w:rsidRDefault="00C00CBB">
            <w:pPr>
              <w:ind w:left="113" w:right="113"/>
              <w:jc w:val="both"/>
              <w:rPr>
                <w:rFonts w:ascii="Calibri" w:hAnsi="Calibri" w:cs="Calibri"/>
                <w:sz w:val="16"/>
                <w:szCs w:val="16"/>
              </w:rPr>
            </w:pPr>
          </w:p>
        </w:tc>
      </w:tr>
      <w:tr w:rsidR="00C00CBB" w:rsidRPr="00E33ABC" w14:paraId="1C558D66" w14:textId="77777777">
        <w:trPr>
          <w:cantSplit/>
          <w:trHeight w:val="1117"/>
        </w:trPr>
        <w:tc>
          <w:tcPr>
            <w:tcW w:w="534" w:type="dxa"/>
            <w:shd w:val="clear" w:color="auto" w:fill="F2F2F2" w:themeFill="background1" w:themeFillShade="F2"/>
            <w:textDirection w:val="btLr"/>
            <w:vAlign w:val="center"/>
          </w:tcPr>
          <w:p w14:paraId="39641277" w14:textId="400C42D8" w:rsidR="00C00CBB" w:rsidRPr="00E33ABC" w:rsidRDefault="000C30E2">
            <w:pPr>
              <w:pStyle w:val="P68B1DB1-Normal6"/>
              <w:ind w:left="113" w:right="113"/>
              <w:jc w:val="center"/>
            </w:pPr>
            <w:r w:rsidRPr="00E33ABC">
              <w:t>FAKTURAREN KONTZEPTUA</w:t>
            </w:r>
          </w:p>
        </w:tc>
        <w:tc>
          <w:tcPr>
            <w:tcW w:w="1734" w:type="dxa"/>
            <w:shd w:val="clear" w:color="auto" w:fill="auto"/>
            <w:textDirection w:val="btLr"/>
          </w:tcPr>
          <w:p w14:paraId="4F2534CC"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61676095"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55ED2CD9"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2FCCA914"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7AF19F03" w14:textId="547F3979" w:rsidR="00C00CBB" w:rsidRPr="00E33ABC" w:rsidRDefault="00C00CBB">
            <w:pPr>
              <w:ind w:left="113" w:right="113"/>
              <w:jc w:val="both"/>
              <w:rPr>
                <w:rFonts w:ascii="Calibri" w:hAnsi="Calibri" w:cs="Calibri"/>
                <w:sz w:val="16"/>
                <w:szCs w:val="16"/>
              </w:rPr>
            </w:pPr>
          </w:p>
        </w:tc>
        <w:tc>
          <w:tcPr>
            <w:tcW w:w="1134" w:type="dxa"/>
            <w:tcBorders>
              <w:right w:val="single" w:sz="4" w:space="0" w:color="auto"/>
            </w:tcBorders>
            <w:shd w:val="clear" w:color="auto" w:fill="auto"/>
            <w:textDirection w:val="btLr"/>
          </w:tcPr>
          <w:p w14:paraId="564C1316" w14:textId="77777777" w:rsidR="00C00CBB" w:rsidRPr="00E33ABC" w:rsidRDefault="00C00CBB">
            <w:pPr>
              <w:ind w:left="113" w:right="113"/>
              <w:jc w:val="both"/>
              <w:rPr>
                <w:rFonts w:ascii="Calibri" w:hAnsi="Calibri" w:cs="Calibri"/>
                <w:sz w:val="16"/>
                <w:szCs w:val="16"/>
              </w:rPr>
            </w:pPr>
          </w:p>
        </w:tc>
        <w:tc>
          <w:tcPr>
            <w:tcW w:w="1134" w:type="dxa"/>
            <w:tcBorders>
              <w:top w:val="nil"/>
              <w:left w:val="single" w:sz="4" w:space="0" w:color="auto"/>
              <w:bottom w:val="nil"/>
              <w:right w:val="nil"/>
            </w:tcBorders>
            <w:shd w:val="clear" w:color="auto" w:fill="auto"/>
            <w:textDirection w:val="btLr"/>
          </w:tcPr>
          <w:p w14:paraId="55F1123D" w14:textId="22C40DA4" w:rsidR="00C00CBB" w:rsidRPr="00E33ABC" w:rsidRDefault="00C00CBB">
            <w:pPr>
              <w:ind w:left="113" w:right="113"/>
              <w:jc w:val="both"/>
              <w:rPr>
                <w:rFonts w:ascii="Calibri" w:hAnsi="Calibri" w:cs="Calibri"/>
                <w:sz w:val="16"/>
                <w:szCs w:val="16"/>
              </w:rPr>
            </w:pPr>
          </w:p>
        </w:tc>
      </w:tr>
      <w:tr w:rsidR="00C00CBB" w:rsidRPr="00E33ABC" w14:paraId="3A733EE8" w14:textId="77777777">
        <w:trPr>
          <w:cantSplit/>
          <w:trHeight w:val="1001"/>
        </w:trPr>
        <w:tc>
          <w:tcPr>
            <w:tcW w:w="534" w:type="dxa"/>
            <w:shd w:val="clear" w:color="auto" w:fill="F2F2F2" w:themeFill="background1" w:themeFillShade="F2"/>
            <w:textDirection w:val="btLr"/>
            <w:vAlign w:val="center"/>
          </w:tcPr>
          <w:p w14:paraId="352DAE45" w14:textId="7436D280" w:rsidR="00C00CBB" w:rsidRPr="00E33ABC" w:rsidRDefault="000C30E2">
            <w:pPr>
              <w:pStyle w:val="P68B1DB1-Normal6"/>
              <w:ind w:left="113" w:right="113"/>
              <w:jc w:val="center"/>
            </w:pPr>
            <w:r w:rsidRPr="00E33ABC">
              <w:t>FAKTURA ZK.</w:t>
            </w:r>
          </w:p>
        </w:tc>
        <w:tc>
          <w:tcPr>
            <w:tcW w:w="1734" w:type="dxa"/>
            <w:shd w:val="clear" w:color="auto" w:fill="auto"/>
            <w:textDirection w:val="btLr"/>
          </w:tcPr>
          <w:p w14:paraId="34835B5E"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2E54F7DF"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60666E02"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765C123D"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6D2556D6" w14:textId="23BBCAB4" w:rsidR="00C00CBB" w:rsidRPr="00E33ABC" w:rsidRDefault="00C00CBB">
            <w:pPr>
              <w:ind w:left="113" w:right="113"/>
              <w:jc w:val="both"/>
              <w:rPr>
                <w:rFonts w:ascii="Calibri" w:hAnsi="Calibri" w:cs="Calibri"/>
                <w:sz w:val="16"/>
                <w:szCs w:val="16"/>
              </w:rPr>
            </w:pPr>
          </w:p>
        </w:tc>
        <w:tc>
          <w:tcPr>
            <w:tcW w:w="1134" w:type="dxa"/>
            <w:tcBorders>
              <w:right w:val="single" w:sz="4" w:space="0" w:color="auto"/>
            </w:tcBorders>
            <w:shd w:val="clear" w:color="auto" w:fill="auto"/>
            <w:textDirection w:val="btLr"/>
          </w:tcPr>
          <w:p w14:paraId="14BBAC01" w14:textId="77777777" w:rsidR="00C00CBB" w:rsidRPr="00E33ABC" w:rsidRDefault="00C00CBB">
            <w:pPr>
              <w:ind w:left="113" w:right="113"/>
              <w:jc w:val="both"/>
              <w:rPr>
                <w:rFonts w:ascii="Calibri" w:hAnsi="Calibri" w:cs="Calibri"/>
                <w:sz w:val="16"/>
                <w:szCs w:val="16"/>
              </w:rPr>
            </w:pPr>
          </w:p>
        </w:tc>
        <w:tc>
          <w:tcPr>
            <w:tcW w:w="1134" w:type="dxa"/>
            <w:tcBorders>
              <w:top w:val="nil"/>
              <w:left w:val="single" w:sz="4" w:space="0" w:color="auto"/>
              <w:bottom w:val="nil"/>
              <w:right w:val="nil"/>
            </w:tcBorders>
            <w:shd w:val="clear" w:color="auto" w:fill="auto"/>
            <w:textDirection w:val="btLr"/>
          </w:tcPr>
          <w:p w14:paraId="0CB5EDDF" w14:textId="5EF5BF60" w:rsidR="00C00CBB" w:rsidRPr="00E33ABC" w:rsidRDefault="00C00CBB">
            <w:pPr>
              <w:ind w:left="113" w:right="113"/>
              <w:jc w:val="both"/>
              <w:rPr>
                <w:rFonts w:ascii="Calibri" w:hAnsi="Calibri" w:cs="Calibri"/>
                <w:sz w:val="16"/>
                <w:szCs w:val="16"/>
              </w:rPr>
            </w:pPr>
          </w:p>
        </w:tc>
      </w:tr>
      <w:tr w:rsidR="00C00CBB" w:rsidRPr="00E33ABC" w14:paraId="5471B7ED" w14:textId="77777777">
        <w:trPr>
          <w:cantSplit/>
          <w:trHeight w:val="1171"/>
        </w:trPr>
        <w:tc>
          <w:tcPr>
            <w:tcW w:w="534" w:type="dxa"/>
            <w:shd w:val="clear" w:color="auto" w:fill="F2F2F2" w:themeFill="background1" w:themeFillShade="F2"/>
            <w:textDirection w:val="btLr"/>
            <w:vAlign w:val="center"/>
          </w:tcPr>
          <w:p w14:paraId="0A47FF78" w14:textId="46688DF1" w:rsidR="00C00CBB" w:rsidRPr="00E33ABC" w:rsidRDefault="000C30E2">
            <w:pPr>
              <w:pStyle w:val="P68B1DB1-Normal6"/>
              <w:ind w:left="113" w:right="113"/>
              <w:jc w:val="center"/>
            </w:pPr>
            <w:r w:rsidRPr="00E33ABC">
              <w:t xml:space="preserve">JARDUKETA </w:t>
            </w:r>
            <w:r w:rsidRPr="00E33ABC">
              <w:rPr>
                <w:color w:val="FF0000"/>
              </w:rPr>
              <w:t>(b)</w:t>
            </w:r>
          </w:p>
        </w:tc>
        <w:tc>
          <w:tcPr>
            <w:tcW w:w="1734" w:type="dxa"/>
            <w:shd w:val="clear" w:color="auto" w:fill="auto"/>
            <w:textDirection w:val="btLr"/>
          </w:tcPr>
          <w:p w14:paraId="072052BF"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7E132D0B"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556D604B"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618EA193" w14:textId="77777777" w:rsidR="00C00CBB" w:rsidRPr="00E33ABC" w:rsidRDefault="00C00CBB">
            <w:pPr>
              <w:ind w:left="113" w:right="113"/>
              <w:jc w:val="both"/>
              <w:rPr>
                <w:rFonts w:ascii="Calibri" w:hAnsi="Calibri" w:cs="Calibri"/>
                <w:sz w:val="16"/>
                <w:szCs w:val="16"/>
              </w:rPr>
            </w:pPr>
          </w:p>
        </w:tc>
        <w:tc>
          <w:tcPr>
            <w:tcW w:w="1134" w:type="dxa"/>
            <w:shd w:val="clear" w:color="auto" w:fill="auto"/>
            <w:textDirection w:val="btLr"/>
          </w:tcPr>
          <w:p w14:paraId="500F758A" w14:textId="0D71CB3D" w:rsidR="00C00CBB" w:rsidRPr="00E33ABC" w:rsidRDefault="00C00CBB">
            <w:pPr>
              <w:ind w:left="113" w:right="113"/>
              <w:jc w:val="both"/>
              <w:rPr>
                <w:rFonts w:ascii="Calibri" w:hAnsi="Calibri" w:cs="Calibri"/>
                <w:sz w:val="16"/>
                <w:szCs w:val="16"/>
              </w:rPr>
            </w:pPr>
          </w:p>
        </w:tc>
        <w:tc>
          <w:tcPr>
            <w:tcW w:w="1134" w:type="dxa"/>
            <w:tcBorders>
              <w:right w:val="single" w:sz="4" w:space="0" w:color="auto"/>
            </w:tcBorders>
            <w:shd w:val="clear" w:color="auto" w:fill="auto"/>
            <w:textDirection w:val="btLr"/>
          </w:tcPr>
          <w:p w14:paraId="44312C7C" w14:textId="77777777" w:rsidR="00C00CBB" w:rsidRPr="00E33ABC" w:rsidRDefault="00C00CBB">
            <w:pPr>
              <w:ind w:left="113" w:right="113"/>
              <w:jc w:val="both"/>
              <w:rPr>
                <w:rFonts w:ascii="Calibri" w:hAnsi="Calibri" w:cs="Calibri"/>
                <w:sz w:val="16"/>
                <w:szCs w:val="16"/>
              </w:rPr>
            </w:pPr>
          </w:p>
        </w:tc>
        <w:tc>
          <w:tcPr>
            <w:tcW w:w="1134" w:type="dxa"/>
            <w:tcBorders>
              <w:top w:val="nil"/>
              <w:left w:val="single" w:sz="4" w:space="0" w:color="auto"/>
              <w:bottom w:val="nil"/>
              <w:right w:val="nil"/>
            </w:tcBorders>
            <w:shd w:val="clear" w:color="auto" w:fill="auto"/>
            <w:textDirection w:val="btLr"/>
          </w:tcPr>
          <w:p w14:paraId="40B40006" w14:textId="2756B381" w:rsidR="00C00CBB" w:rsidRPr="00E33ABC" w:rsidRDefault="00C00CBB">
            <w:pPr>
              <w:ind w:left="113" w:right="113"/>
              <w:jc w:val="both"/>
              <w:rPr>
                <w:rFonts w:ascii="Calibri" w:hAnsi="Calibri" w:cs="Calibri"/>
                <w:sz w:val="16"/>
                <w:szCs w:val="16"/>
              </w:rPr>
            </w:pPr>
          </w:p>
        </w:tc>
      </w:tr>
    </w:tbl>
    <w:p w14:paraId="66E72E60" w14:textId="7FCD6F7A" w:rsidR="00C00CBB" w:rsidRPr="00E33ABC" w:rsidRDefault="000C30E2">
      <w:pPr>
        <w:pStyle w:val="P68B1DB1-Normal9"/>
        <w:numPr>
          <w:ilvl w:val="0"/>
          <w:numId w:val="5"/>
        </w:numPr>
        <w:jc w:val="both"/>
      </w:pPr>
      <w:r w:rsidRPr="00E33ABC">
        <w:t>Fakturak zein jarduketa motatara bideratu diren, horren arabera sailkatu beharko dira. Izaera orokorreko jarduketa motak honako hauek izan daitezke:</w:t>
      </w:r>
    </w:p>
    <w:p w14:paraId="363FF822" w14:textId="3CC96927" w:rsidR="00C00CBB" w:rsidRPr="00E33ABC" w:rsidRDefault="000C30E2">
      <w:pPr>
        <w:pStyle w:val="P68B1DB1-Normal9"/>
        <w:numPr>
          <w:ilvl w:val="1"/>
          <w:numId w:val="5"/>
        </w:numPr>
        <w:jc w:val="both"/>
      </w:pPr>
      <w:r w:rsidRPr="00E33ABC">
        <w:t xml:space="preserve">1. mota. (Inguratzaile termikoaren eraginkortasun </w:t>
      </w:r>
      <w:r w:rsidR="00FB4826" w:rsidRPr="00E33ABC">
        <w:t>energetikoa hobetzea)</w:t>
      </w:r>
    </w:p>
    <w:p w14:paraId="4F1F0731" w14:textId="79C3AE1E" w:rsidR="00C00CBB" w:rsidRPr="00E33ABC" w:rsidRDefault="000C30E2">
      <w:pPr>
        <w:pStyle w:val="P68B1DB1-Normal9"/>
        <w:numPr>
          <w:ilvl w:val="1"/>
          <w:numId w:val="5"/>
        </w:numPr>
        <w:jc w:val="both"/>
      </w:pPr>
      <w:r w:rsidRPr="00E33ABC">
        <w:t>2. mota. (Instalazio termikoen eragi</w:t>
      </w:r>
      <w:r w:rsidR="00FB4826" w:rsidRPr="00E33ABC">
        <w:t>nkortasun energetikoa hobetzea)</w:t>
      </w:r>
    </w:p>
    <w:p w14:paraId="237AAE20" w14:textId="42129FFC" w:rsidR="00C00CBB" w:rsidRPr="00E33ABC" w:rsidRDefault="000C30E2">
      <w:pPr>
        <w:pStyle w:val="P68B1DB1-Normal9"/>
        <w:numPr>
          <w:ilvl w:val="1"/>
          <w:numId w:val="5"/>
        </w:numPr>
        <w:jc w:val="both"/>
      </w:pPr>
      <w:r w:rsidRPr="00E33ABC">
        <w:t>3. mota. (Argiztapen-instalazioen en</w:t>
      </w:r>
      <w:r w:rsidR="00FB4826" w:rsidRPr="00E33ABC">
        <w:t>ergia-eraginkortasuna hobetzea)</w:t>
      </w:r>
    </w:p>
    <w:p w14:paraId="1563CF45" w14:textId="7863B280" w:rsidR="00C00CBB" w:rsidRPr="00E33ABC" w:rsidRDefault="000C30E2">
      <w:pPr>
        <w:pStyle w:val="P68B1DB1-Normal9"/>
        <w:numPr>
          <w:ilvl w:val="1"/>
          <w:numId w:val="5"/>
        </w:numPr>
        <w:jc w:val="both"/>
      </w:pPr>
      <w:r w:rsidRPr="00E33ABC">
        <w:t>Prestakuntza-jarduerak (proiektua, memoria teknikoak, ziurtagiriak…)</w:t>
      </w:r>
    </w:p>
    <w:p w14:paraId="1E7569A7" w14:textId="77777777" w:rsidR="00C00CBB" w:rsidRPr="00E33ABC" w:rsidRDefault="000C30E2">
      <w:pPr>
        <w:pStyle w:val="P68B1DB1-Normal9"/>
        <w:numPr>
          <w:ilvl w:val="1"/>
          <w:numId w:val="5"/>
        </w:numPr>
        <w:jc w:val="both"/>
      </w:pPr>
      <w:r w:rsidRPr="00E33ABC">
        <w:t>Eskaera kudeatzeko gastuak</w:t>
      </w:r>
    </w:p>
    <w:p w14:paraId="05902E37" w14:textId="55FB22DD" w:rsidR="00C00CBB" w:rsidRPr="00E33ABC" w:rsidRDefault="000C30E2">
      <w:pPr>
        <w:pStyle w:val="P68B1DB1-Normal9"/>
        <w:numPr>
          <w:ilvl w:val="1"/>
          <w:numId w:val="5"/>
        </w:numPr>
        <w:jc w:val="both"/>
      </w:pPr>
      <w:r w:rsidRPr="00E33ABC">
        <w:t>Justifikazioaren kudeaketa gastuak</w:t>
      </w:r>
    </w:p>
    <w:p w14:paraId="25577DB2" w14:textId="77777777" w:rsidR="00C00CBB" w:rsidRPr="00E33ABC" w:rsidRDefault="00C00CBB">
      <w:pPr>
        <w:ind w:left="360"/>
        <w:jc w:val="both"/>
        <w:rPr>
          <w:rFonts w:ascii="Calibri" w:hAnsi="Calibri" w:cs="Calibri"/>
          <w:i/>
          <w:iCs/>
          <w:sz w:val="18"/>
          <w:szCs w:val="16"/>
        </w:rPr>
      </w:pPr>
    </w:p>
    <w:p w14:paraId="2CA13131" w14:textId="293F7971" w:rsidR="00C00CBB" w:rsidRPr="00E33ABC" w:rsidRDefault="00FB4826">
      <w:pPr>
        <w:pStyle w:val="P68B1DB1-Normal9"/>
        <w:ind w:left="360"/>
        <w:jc w:val="both"/>
      </w:pPr>
      <w:proofErr w:type="spellStart"/>
      <w:r w:rsidRPr="00E33ABC">
        <w:t>Dirul</w:t>
      </w:r>
      <w:r w:rsidR="000C30E2" w:rsidRPr="00E33ABC">
        <w:t>aguntza</w:t>
      </w:r>
      <w:proofErr w:type="spellEnd"/>
      <w:r w:rsidR="000C30E2" w:rsidRPr="00E33ABC">
        <w:t xml:space="preserve"> horiek pizgarriak direnez</w:t>
      </w:r>
      <w:r w:rsidRPr="00E33ABC">
        <w:t xml:space="preserve"> gero</w:t>
      </w:r>
      <w:r w:rsidR="000C30E2" w:rsidRPr="00E33ABC">
        <w:t>, laguntzaren eskaera erregistratu ondoren hasitako laguntzen azken hartzaileek bakarrik onartuko dituzte jarduerak, eta ez da zilegi izango aurretik fakturatu den jarduera gauzatzeko inolako kosturik. Hala ere, eskaera aurkezteko edo dagozkion inbertsioak egiteko beharrezkoak diren prestatze-jarduerei dagozkien kostuak ordaindu beharko dira, hala nola proiektua, memoria teknikoak,</w:t>
      </w:r>
      <w:r w:rsidRPr="00E33ABC">
        <w:t xml:space="preserve"> ziurtagiriak, etab.  bai, </w:t>
      </w:r>
      <w:proofErr w:type="spellStart"/>
      <w:r w:rsidRPr="00E33ABC">
        <w:t>diru</w:t>
      </w:r>
      <w:r w:rsidR="000C30E2" w:rsidRPr="00E33ABC">
        <w:t>laguntza</w:t>
      </w:r>
      <w:proofErr w:type="spellEnd"/>
      <w:r w:rsidR="000C30E2" w:rsidRPr="00E33ABC">
        <w:t xml:space="preserve"> jaso dezaketela, nahiz eta aurretik fakturatu, bet</w:t>
      </w:r>
      <w:r w:rsidRPr="00E33ABC">
        <w:t>iere prestatze-jarduera horiek 691/2021 ED-ko 4</w:t>
      </w:r>
      <w:r w:rsidR="00E33ABC">
        <w:t>. artikuluan ezarri eta</w:t>
      </w:r>
      <w:r w:rsidR="000C30E2" w:rsidRPr="00E33ABC">
        <w:t xml:space="preserve"> indarrean sartu eta hurrengo egunean hasi badira</w:t>
      </w:r>
      <w:r w:rsidR="00E33ABC">
        <w:t xml:space="preserve"> </w:t>
      </w:r>
      <w:r w:rsidR="00E33ABC" w:rsidRPr="00E33ABC">
        <w:t>(2021eko abuztuaren 5ean)</w:t>
      </w:r>
      <w:r w:rsidR="000C30E2" w:rsidRPr="00E33ABC">
        <w:t xml:space="preserve">. </w:t>
      </w:r>
    </w:p>
    <w:p w14:paraId="03E95E9E" w14:textId="77777777" w:rsidR="00C00CBB" w:rsidRPr="00E33ABC" w:rsidRDefault="00C00CBB">
      <w:pPr>
        <w:ind w:left="360"/>
        <w:jc w:val="both"/>
        <w:rPr>
          <w:rFonts w:ascii="Calibri" w:hAnsi="Calibri" w:cs="Calibri"/>
          <w:i/>
          <w:iCs/>
          <w:sz w:val="18"/>
          <w:szCs w:val="16"/>
        </w:rPr>
      </w:pPr>
    </w:p>
    <w:p w14:paraId="236B3FD9" w14:textId="1F7C01D5" w:rsidR="00C00CBB" w:rsidRPr="00E33ABC" w:rsidRDefault="00FB4826">
      <w:pPr>
        <w:pStyle w:val="P68B1DB1-Normal9"/>
        <w:ind w:left="360"/>
        <w:jc w:val="both"/>
      </w:pPr>
      <w:proofErr w:type="spellStart"/>
      <w:r w:rsidRPr="00E33ABC">
        <w:t>Dirul</w:t>
      </w:r>
      <w:r w:rsidR="000C30E2" w:rsidRPr="00E33ABC">
        <w:t>aguntzen</w:t>
      </w:r>
      <w:proofErr w:type="spellEnd"/>
      <w:r w:rsidR="000C30E2" w:rsidRPr="00E33ABC">
        <w:t xml:space="preserve"> pizgarri-izaera hori betetzeko, kontratazio publikoaren arloko araudiari lotutako laguntzen azken hartzaileen kasuan, </w:t>
      </w:r>
      <w:r w:rsidR="00E33ABC">
        <w:t xml:space="preserve">dagozkion kostu </w:t>
      </w:r>
      <w:proofErr w:type="spellStart"/>
      <w:r w:rsidR="00E33ABC">
        <w:t>hauatagarria</w:t>
      </w:r>
      <w:r w:rsidR="00E33ABC" w:rsidRPr="00E33ABC">
        <w:t>i</w:t>
      </w:r>
      <w:r w:rsidR="000C30E2" w:rsidRPr="00E33ABC">
        <w:t>e</w:t>
      </w:r>
      <w:r w:rsidR="00E33ABC">
        <w:t>i</w:t>
      </w:r>
      <w:proofErr w:type="spellEnd"/>
      <w:r w:rsidR="00E33ABC">
        <w:t xml:space="preserve"> lotutako e</w:t>
      </w:r>
      <w:r w:rsidR="000C30E2" w:rsidRPr="00E33ABC">
        <w:t xml:space="preserve">rreferentziako datatzat hartuko da kasuan kasuko jarduketaren lizitazio-orriak argitaratzeko eguna, eta ez da onartuko aurretik fakturatutako kosturik, paragrafoan zehaztutako prestatze-jarduketei dagozkien kostuak aparte utzi gabe. </w:t>
      </w:r>
    </w:p>
    <w:p w14:paraId="7C8EEAF3" w14:textId="50D71901" w:rsidR="00C00CBB" w:rsidRPr="00E33ABC" w:rsidRDefault="000C30E2">
      <w:pPr>
        <w:pStyle w:val="P68B1DB1-Normal9"/>
        <w:ind w:left="360"/>
        <w:jc w:val="both"/>
      </w:pPr>
      <w:r w:rsidRPr="00E33ABC">
        <w:t xml:space="preserve"> </w:t>
      </w:r>
    </w:p>
    <w:p w14:paraId="061D1A64" w14:textId="04355473" w:rsidR="00C00CBB" w:rsidRPr="00E33ABC" w:rsidRDefault="000C30E2">
      <w:pPr>
        <w:pStyle w:val="P68B1DB1-Normal9"/>
        <w:numPr>
          <w:ilvl w:val="0"/>
          <w:numId w:val="5"/>
        </w:numPr>
        <w:jc w:val="both"/>
      </w:pPr>
      <w:r w:rsidRPr="00E33ABC">
        <w:t>Faktura baten ordainketa osoa ordainketa partzialen bidez egin bada, mugimendu guztien datak adierazi beharko dira.</w:t>
      </w:r>
    </w:p>
    <w:p w14:paraId="53D542EE" w14:textId="0A86EB82" w:rsidR="00C00CBB" w:rsidRPr="00E33ABC" w:rsidRDefault="00C00CBB">
      <w:pPr>
        <w:rPr>
          <w:rFonts w:ascii="Calibri" w:hAnsi="Calibri" w:cs="Calibri"/>
          <w:i/>
          <w:iCs/>
          <w:sz w:val="16"/>
          <w:szCs w:val="16"/>
        </w:rPr>
      </w:pPr>
    </w:p>
    <w:p w14:paraId="2295C16D" w14:textId="070B7EB8" w:rsidR="00C00CBB" w:rsidRPr="00E33ABC" w:rsidRDefault="00C00CBB">
      <w:pPr>
        <w:rPr>
          <w:rFonts w:ascii="Calibri" w:hAnsi="Calibri" w:cs="Calibri"/>
          <w:i/>
          <w:i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5"/>
      </w:tblGrid>
      <w:tr w:rsidR="00C00CBB" w:rsidRPr="00E33ABC" w14:paraId="0F337F04" w14:textId="77777777">
        <w:trPr>
          <w:trHeight w:val="285"/>
        </w:trPr>
        <w:tc>
          <w:tcPr>
            <w:tcW w:w="8645" w:type="dxa"/>
            <w:shd w:val="clear" w:color="auto" w:fill="F2F2F2" w:themeFill="background1" w:themeFillShade="F2"/>
            <w:vAlign w:val="center"/>
          </w:tcPr>
          <w:p w14:paraId="7C4C1E4E" w14:textId="30BFC778" w:rsidR="00C00CBB" w:rsidRPr="00E33ABC" w:rsidRDefault="000C30E2">
            <w:pPr>
              <w:pStyle w:val="P68B1DB1-Normal4"/>
              <w:numPr>
                <w:ilvl w:val="0"/>
                <w:numId w:val="3"/>
              </w:numPr>
            </w:pPr>
            <w:r w:rsidRPr="00E33ABC">
              <w:t>ONARTUTAKO AURREKONTUAREN ETA AMAIERAKO ZIURTAGIRIAREN ARTEKO EGOKITZAPENA EGIAZTATZEA</w:t>
            </w:r>
          </w:p>
        </w:tc>
      </w:tr>
      <w:tr w:rsidR="00C00CBB" w:rsidRPr="00E33ABC" w14:paraId="1F5301CC" w14:textId="77777777">
        <w:tc>
          <w:tcPr>
            <w:tcW w:w="8645" w:type="dxa"/>
            <w:shd w:val="clear" w:color="auto" w:fill="auto"/>
          </w:tcPr>
          <w:p w14:paraId="459C667D" w14:textId="77777777" w:rsidR="00C00CBB" w:rsidRPr="00E33ABC" w:rsidRDefault="00C00CBB">
            <w:pPr>
              <w:ind w:left="426"/>
              <w:rPr>
                <w:rFonts w:ascii="Calibri" w:hAnsi="Calibri" w:cs="Calibri"/>
                <w:sz w:val="20"/>
              </w:rPr>
            </w:pPr>
          </w:p>
          <w:p w14:paraId="7C2AA42E" w14:textId="77777777" w:rsidR="00C00CBB" w:rsidRPr="00E33ABC" w:rsidRDefault="00C00CBB">
            <w:pPr>
              <w:ind w:left="426"/>
              <w:rPr>
                <w:rFonts w:ascii="Calibri" w:hAnsi="Calibri" w:cs="Calibri"/>
                <w:sz w:val="20"/>
              </w:rPr>
            </w:pPr>
          </w:p>
          <w:p w14:paraId="61A62FFD" w14:textId="77777777" w:rsidR="00C00CBB" w:rsidRPr="00E33ABC" w:rsidRDefault="00C00CBB">
            <w:pPr>
              <w:ind w:left="426"/>
              <w:rPr>
                <w:rFonts w:ascii="Calibri" w:hAnsi="Calibri" w:cs="Calibri"/>
                <w:sz w:val="20"/>
              </w:rPr>
            </w:pPr>
          </w:p>
          <w:p w14:paraId="69020D3F" w14:textId="77777777" w:rsidR="00C00CBB" w:rsidRPr="00E33ABC" w:rsidRDefault="00C00CBB">
            <w:pPr>
              <w:ind w:left="426"/>
              <w:rPr>
                <w:rFonts w:ascii="Calibri" w:hAnsi="Calibri" w:cs="Calibri"/>
                <w:sz w:val="20"/>
              </w:rPr>
            </w:pPr>
          </w:p>
          <w:p w14:paraId="47C653B9" w14:textId="77777777" w:rsidR="00C00CBB" w:rsidRPr="00E33ABC" w:rsidRDefault="00C00CBB">
            <w:pPr>
              <w:ind w:left="426"/>
              <w:rPr>
                <w:rFonts w:ascii="Calibri" w:hAnsi="Calibri" w:cs="Calibri"/>
                <w:sz w:val="20"/>
              </w:rPr>
            </w:pPr>
          </w:p>
          <w:p w14:paraId="22B0B67A" w14:textId="77777777" w:rsidR="00C00CBB" w:rsidRPr="00E33ABC" w:rsidRDefault="00C00CBB">
            <w:pPr>
              <w:ind w:left="426"/>
              <w:rPr>
                <w:rFonts w:ascii="Calibri" w:hAnsi="Calibri" w:cs="Calibri"/>
                <w:sz w:val="20"/>
              </w:rPr>
            </w:pPr>
          </w:p>
          <w:p w14:paraId="1A675A0E" w14:textId="77777777" w:rsidR="00C00CBB" w:rsidRPr="00E33ABC" w:rsidRDefault="00C00CBB">
            <w:pPr>
              <w:ind w:left="426"/>
              <w:rPr>
                <w:rFonts w:ascii="Calibri" w:hAnsi="Calibri" w:cs="Calibri"/>
                <w:sz w:val="20"/>
              </w:rPr>
            </w:pPr>
          </w:p>
          <w:p w14:paraId="310B7341" w14:textId="34DC5154" w:rsidR="00C00CBB" w:rsidRPr="00E33ABC" w:rsidRDefault="00C00CBB">
            <w:pPr>
              <w:ind w:left="426"/>
              <w:rPr>
                <w:rFonts w:ascii="Calibri" w:hAnsi="Calibri" w:cs="Calibri"/>
                <w:sz w:val="20"/>
              </w:rPr>
            </w:pPr>
          </w:p>
          <w:p w14:paraId="0328DA5D" w14:textId="2E4937C9" w:rsidR="00C00CBB" w:rsidRPr="00E33ABC" w:rsidRDefault="00C00CBB">
            <w:pPr>
              <w:ind w:left="426"/>
              <w:rPr>
                <w:rFonts w:ascii="Calibri" w:hAnsi="Calibri" w:cs="Calibri"/>
                <w:sz w:val="20"/>
              </w:rPr>
            </w:pPr>
          </w:p>
          <w:p w14:paraId="49EDDC55" w14:textId="7695112F" w:rsidR="00C00CBB" w:rsidRPr="00E33ABC" w:rsidRDefault="00C00CBB">
            <w:pPr>
              <w:ind w:left="426"/>
              <w:rPr>
                <w:rFonts w:ascii="Calibri" w:hAnsi="Calibri" w:cs="Calibri"/>
                <w:sz w:val="20"/>
              </w:rPr>
            </w:pPr>
          </w:p>
          <w:p w14:paraId="4FC13B0C" w14:textId="77777777" w:rsidR="00C00CBB" w:rsidRPr="00E33ABC" w:rsidRDefault="00C00CBB">
            <w:pPr>
              <w:ind w:left="426"/>
              <w:rPr>
                <w:rFonts w:ascii="Calibri" w:hAnsi="Calibri" w:cs="Calibri"/>
                <w:sz w:val="20"/>
              </w:rPr>
            </w:pPr>
          </w:p>
          <w:p w14:paraId="0CE66EC4" w14:textId="77777777" w:rsidR="00C00CBB" w:rsidRPr="00E33ABC" w:rsidRDefault="00C00CBB">
            <w:pPr>
              <w:ind w:left="426"/>
              <w:rPr>
                <w:rFonts w:ascii="Calibri" w:hAnsi="Calibri" w:cs="Calibri"/>
                <w:sz w:val="20"/>
              </w:rPr>
            </w:pPr>
          </w:p>
          <w:p w14:paraId="5AE5DCA1" w14:textId="77777777" w:rsidR="00C00CBB" w:rsidRPr="00E33ABC" w:rsidRDefault="00C00CBB">
            <w:pPr>
              <w:ind w:left="426"/>
              <w:rPr>
                <w:rFonts w:ascii="Calibri" w:hAnsi="Calibri" w:cs="Calibri"/>
                <w:sz w:val="20"/>
              </w:rPr>
            </w:pPr>
          </w:p>
          <w:p w14:paraId="2697B5B1" w14:textId="77777777" w:rsidR="00C00CBB" w:rsidRPr="00E33ABC" w:rsidRDefault="00C00CBB">
            <w:pPr>
              <w:ind w:left="426"/>
              <w:rPr>
                <w:rFonts w:ascii="Calibri" w:hAnsi="Calibri" w:cs="Calibri"/>
                <w:sz w:val="20"/>
              </w:rPr>
            </w:pPr>
          </w:p>
          <w:p w14:paraId="704A4782" w14:textId="77777777" w:rsidR="00C00CBB" w:rsidRPr="00E33ABC" w:rsidRDefault="00C00CBB">
            <w:pPr>
              <w:ind w:left="426"/>
              <w:rPr>
                <w:rFonts w:ascii="Calibri" w:hAnsi="Calibri" w:cs="Calibri"/>
                <w:sz w:val="20"/>
              </w:rPr>
            </w:pPr>
          </w:p>
          <w:p w14:paraId="370E048F" w14:textId="77777777" w:rsidR="00C00CBB" w:rsidRPr="00E33ABC" w:rsidRDefault="00C00CBB">
            <w:pPr>
              <w:ind w:left="426"/>
              <w:rPr>
                <w:rFonts w:ascii="Calibri" w:hAnsi="Calibri" w:cs="Calibri"/>
                <w:sz w:val="20"/>
              </w:rPr>
            </w:pPr>
          </w:p>
          <w:p w14:paraId="404EF284" w14:textId="32B724DD" w:rsidR="00C00CBB" w:rsidRPr="00E33ABC" w:rsidRDefault="000C30E2">
            <w:pPr>
              <w:pStyle w:val="P68B1DB1-Normal2"/>
              <w:ind w:left="426"/>
            </w:pPr>
            <w:r w:rsidRPr="00E33ABC">
              <w:tab/>
            </w:r>
          </w:p>
          <w:p w14:paraId="2FBA7624" w14:textId="77777777" w:rsidR="00C00CBB" w:rsidRPr="00E33ABC" w:rsidRDefault="00C00CBB">
            <w:pPr>
              <w:ind w:left="426"/>
              <w:rPr>
                <w:rFonts w:ascii="Calibri" w:hAnsi="Calibri" w:cs="Calibri"/>
                <w:sz w:val="20"/>
              </w:rPr>
            </w:pPr>
          </w:p>
        </w:tc>
      </w:tr>
    </w:tbl>
    <w:p w14:paraId="2B2F2F89" w14:textId="77777777" w:rsidR="00C00CBB" w:rsidRPr="00E33ABC" w:rsidRDefault="00C00CBB">
      <w:pPr>
        <w:jc w:val="both"/>
        <w:rPr>
          <w:rFonts w:ascii="Calibri" w:hAnsi="Calibri" w:cs="Calibri"/>
          <w:sz w:val="18"/>
        </w:rPr>
      </w:pPr>
    </w:p>
    <w:p w14:paraId="48701D1A" w14:textId="1DD5F799" w:rsidR="00C00CBB" w:rsidRPr="00E33ABC" w:rsidRDefault="00E33ABC">
      <w:pPr>
        <w:pStyle w:val="P68B1DB1-Normal10"/>
        <w:jc w:val="both"/>
      </w:pPr>
      <w:proofErr w:type="spellStart"/>
      <w:r>
        <w:t>Dirul</w:t>
      </w:r>
      <w:r w:rsidR="000C30E2" w:rsidRPr="00E33ABC">
        <w:t>aguntzaren</w:t>
      </w:r>
      <w:proofErr w:type="spellEnd"/>
      <w:r w:rsidR="000C30E2" w:rsidRPr="00E33ABC">
        <w:t xml:space="preserve"> ebazpenean onetsitako aurrekontuaren eta obraren amaierako ziurtagiriaren artean egon diren desadostasunak deskribatu beharko dira. Partida, desadostasunaren arrazoia (neurketa aldatzea, konponbidea aldatzea, partida berri bati badagokio...), zenbatekoaren aldaketa eta horri lotutako fakturak identifikatuz.</w:t>
      </w:r>
    </w:p>
    <w:p w14:paraId="38A19286" w14:textId="04D00AA2" w:rsidR="00C00CBB" w:rsidRPr="00E33ABC" w:rsidRDefault="00C00CBB">
      <w:pPr>
        <w:jc w:val="both"/>
        <w:rPr>
          <w:rFonts w:ascii="Calibri" w:hAnsi="Calibri" w:cs="Calibri"/>
          <w:sz w:val="18"/>
        </w:rPr>
      </w:pPr>
    </w:p>
    <w:p w14:paraId="10194B23" w14:textId="3056448F" w:rsidR="00C00CBB" w:rsidRPr="00E33ABC" w:rsidRDefault="000C30E2">
      <w:pPr>
        <w:pStyle w:val="P68B1DB1-Normal10"/>
        <w:jc w:val="both"/>
      </w:pPr>
      <w:r w:rsidRPr="00E33ABC">
        <w:t xml:space="preserve">Era berean, </w:t>
      </w:r>
      <w:proofErr w:type="spellStart"/>
      <w:r w:rsidR="00E33ABC">
        <w:t>diru</w:t>
      </w:r>
      <w:r w:rsidRPr="00E33ABC">
        <w:t>laguntzaren</w:t>
      </w:r>
      <w:proofErr w:type="spellEnd"/>
      <w:r w:rsidRPr="00E33ABC">
        <w:t xml:space="preserve"> ebazpenean onartutako irtenbideei dagokienez proiektuak izan dituen aldaketa guztiak jaso beharko dira (adibidez, instalazio termikoaren mota edo inguratzailea </w:t>
      </w:r>
      <w:proofErr w:type="spellStart"/>
      <w:r w:rsidRPr="00E33ABC">
        <w:t>termikoki</w:t>
      </w:r>
      <w:proofErr w:type="spellEnd"/>
      <w:r w:rsidRPr="00E33ABC">
        <w:t xml:space="preserve"> isolatzeko irtenbide-mota aldatzea…).</w:t>
      </w:r>
    </w:p>
    <w:p w14:paraId="106214FC" w14:textId="7341E39E" w:rsidR="00C00CBB" w:rsidRPr="00E33ABC" w:rsidRDefault="00C00CBB">
      <w:pPr>
        <w:rPr>
          <w:rFonts w:ascii="Calibri" w:hAnsi="Calibri" w:cs="Calibri"/>
          <w:sz w:val="18"/>
        </w:rPr>
      </w:pPr>
    </w:p>
    <w:p w14:paraId="41C62A98" w14:textId="23F39578" w:rsidR="00C00CBB" w:rsidRPr="00E33ABC" w:rsidRDefault="000C30E2">
      <w:pPr>
        <w:pStyle w:val="P68B1DB1-Normal10"/>
      </w:pPr>
      <w:r w:rsidRPr="00E33ABC">
        <w:t xml:space="preserve">Azken ziurtagiriaren kopia erantsi behar da, </w:t>
      </w:r>
      <w:r w:rsidR="00E33ABC">
        <w:t xml:space="preserve">idazpen edo </w:t>
      </w:r>
      <w:r w:rsidRPr="00E33ABC">
        <w:t>kontu-sailetan banatuta.</w:t>
      </w:r>
    </w:p>
    <w:p w14:paraId="0448D1A1" w14:textId="0A45C335" w:rsidR="00C00CBB" w:rsidRPr="00E33ABC" w:rsidRDefault="000C30E2">
      <w:pPr>
        <w:pStyle w:val="P68B1DB1-Normal5"/>
      </w:pPr>
      <w:r w:rsidRPr="00E33AB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703"/>
      </w:tblGrid>
      <w:tr w:rsidR="00C00CBB" w:rsidRPr="00E33ABC" w14:paraId="3D2C8128" w14:textId="77777777">
        <w:trPr>
          <w:trHeight w:val="319"/>
        </w:trPr>
        <w:tc>
          <w:tcPr>
            <w:tcW w:w="8495" w:type="dxa"/>
            <w:gridSpan w:val="2"/>
            <w:shd w:val="clear" w:color="auto" w:fill="F2F2F2" w:themeFill="background1" w:themeFillShade="F2"/>
            <w:vAlign w:val="center"/>
          </w:tcPr>
          <w:p w14:paraId="07F42B44" w14:textId="0D59DEB9" w:rsidR="00C00CBB" w:rsidRPr="00E33ABC" w:rsidRDefault="000C30E2">
            <w:pPr>
              <w:numPr>
                <w:ilvl w:val="0"/>
                <w:numId w:val="3"/>
              </w:numPr>
              <w:rPr>
                <w:rFonts w:ascii="Calibri" w:hAnsi="Calibri" w:cs="Calibri"/>
                <w:i/>
                <w:iCs/>
                <w:sz w:val="20"/>
              </w:rPr>
            </w:pPr>
            <w:r w:rsidRPr="00E33ABC">
              <w:lastRenderedPageBreak/>
              <w:br w:type="page"/>
            </w:r>
            <w:bookmarkStart w:id="4" w:name="_Hlk38271035"/>
            <w:r w:rsidRPr="00E33ABC">
              <w:t xml:space="preserve"> </w:t>
            </w:r>
            <w:r w:rsidRPr="00E33ABC">
              <w:rPr>
                <w:rFonts w:ascii="Calibri" w:hAnsi="Calibri" w:cs="Calibri"/>
                <w:i/>
                <w:iCs/>
                <w:sz w:val="20"/>
              </w:rPr>
              <w:t>EMAITZA ENERGETIKOAK:</w:t>
            </w:r>
          </w:p>
        </w:tc>
      </w:tr>
      <w:tr w:rsidR="00C00CBB" w:rsidRPr="00E33ABC" w14:paraId="224B3E0A" w14:textId="77777777">
        <w:trPr>
          <w:trHeight w:val="1848"/>
        </w:trPr>
        <w:tc>
          <w:tcPr>
            <w:tcW w:w="8495" w:type="dxa"/>
            <w:gridSpan w:val="2"/>
            <w:tcBorders>
              <w:bottom w:val="single" w:sz="4" w:space="0" w:color="auto"/>
            </w:tcBorders>
            <w:shd w:val="clear" w:color="auto" w:fill="auto"/>
          </w:tcPr>
          <w:p w14:paraId="4A4428C7" w14:textId="77777777" w:rsidR="00C00CBB" w:rsidRPr="00E33ABC" w:rsidRDefault="00C00CBB">
            <w:pPr>
              <w:ind w:left="426"/>
              <w:rPr>
                <w:rFonts w:ascii="Calibri" w:hAnsi="Calibri" w:cs="Calibri"/>
                <w:sz w:val="20"/>
              </w:rPr>
            </w:pPr>
          </w:p>
          <w:p w14:paraId="4FE3BEB9" w14:textId="2A13FBBE" w:rsidR="00C00CBB" w:rsidRPr="00E33ABC" w:rsidRDefault="000C30E2">
            <w:pPr>
              <w:pStyle w:val="P68B1DB1-Normal2"/>
              <w:ind w:left="426"/>
            </w:pPr>
            <w:r w:rsidRPr="00E33ABC">
              <w:t xml:space="preserve">Amaierako energia-kontsumoa hasierako egoeran [kWh/urte]: </w:t>
            </w:r>
          </w:p>
          <w:p w14:paraId="22D181D5" w14:textId="072B26CA" w:rsidR="00C00CBB" w:rsidRPr="00E33ABC" w:rsidRDefault="00E33ABC">
            <w:pPr>
              <w:pStyle w:val="P68B1DB1-Normal2"/>
              <w:ind w:left="426"/>
            </w:pPr>
            <w:r>
              <w:t>Azken energia-kontsumoa, jarduket</w:t>
            </w:r>
            <w:r w:rsidR="000C30E2" w:rsidRPr="00E33ABC">
              <w:t xml:space="preserve">a egin ondoren [kWh/urte]: </w:t>
            </w:r>
          </w:p>
          <w:p w14:paraId="46E839CC" w14:textId="2C71D2A5" w:rsidR="00C00CBB" w:rsidRPr="00E33ABC" w:rsidRDefault="000C30E2">
            <w:pPr>
              <w:pStyle w:val="P68B1DB1-Normal2"/>
              <w:ind w:left="426"/>
            </w:pPr>
            <w:r w:rsidRPr="00E33ABC">
              <w:t>Azken energia-aurrezkiaren ehunekoa (%):</w:t>
            </w:r>
          </w:p>
          <w:p w14:paraId="011754EC" w14:textId="0A70DA20" w:rsidR="00C00CBB" w:rsidRPr="00E33ABC" w:rsidRDefault="000C30E2">
            <w:pPr>
              <w:pStyle w:val="P68B1DB1-Normal2"/>
              <w:ind w:left="426"/>
            </w:pPr>
            <w:r w:rsidRPr="00E33ABC">
              <w:t xml:space="preserve">Energia primario ez-berriztagarriaren kontsumoa hasierako egoeran [kWh/urte]: </w:t>
            </w:r>
          </w:p>
          <w:p w14:paraId="526029AF" w14:textId="33181B23" w:rsidR="00C00CBB" w:rsidRPr="00E33ABC" w:rsidRDefault="00CA0E41">
            <w:pPr>
              <w:pStyle w:val="P68B1DB1-Normal2"/>
              <w:ind w:left="426"/>
            </w:pPr>
            <w:r>
              <w:t>Jarduket</w:t>
            </w:r>
            <w:r w:rsidR="000C30E2" w:rsidRPr="00E33ABC">
              <w:t xml:space="preserve">a egin ondoren energia primario ez-berriztagarriaren kontsumoa [kWh/urte]: </w:t>
            </w:r>
          </w:p>
          <w:p w14:paraId="6E7505B2" w14:textId="6EF2FC56" w:rsidR="00C00CBB" w:rsidRPr="00E33ABC" w:rsidRDefault="000C30E2">
            <w:pPr>
              <w:pStyle w:val="P68B1DB1-Normal2"/>
              <w:ind w:left="426"/>
            </w:pPr>
            <w:r w:rsidRPr="00E33ABC">
              <w:t>Energia primar</w:t>
            </w:r>
            <w:r w:rsidR="00CA0E41">
              <w:t xml:space="preserve">io ez-berriztagarriaren aurrezkiaren </w:t>
            </w:r>
            <w:r w:rsidRPr="00E33ABC">
              <w:t>ehunekoa (%):</w:t>
            </w:r>
          </w:p>
          <w:p w14:paraId="14346763" w14:textId="77777777" w:rsidR="00C00CBB" w:rsidRPr="00E33ABC" w:rsidRDefault="00C00CBB">
            <w:pPr>
              <w:ind w:left="426"/>
              <w:rPr>
                <w:rFonts w:ascii="Calibri" w:hAnsi="Calibri" w:cs="Calibri"/>
                <w:sz w:val="20"/>
              </w:rPr>
            </w:pPr>
          </w:p>
          <w:p w14:paraId="693A9FF4" w14:textId="36128285" w:rsidR="00C00CBB" w:rsidRPr="00E33ABC" w:rsidRDefault="000C30E2">
            <w:pPr>
              <w:pStyle w:val="P68B1DB1-Normal2"/>
              <w:ind w:left="426"/>
            </w:pPr>
            <w:r w:rsidRPr="00E33ABC">
              <w:t>Hasierako egoerako karbono dioxidoaren emisioak [kgCO</w:t>
            </w:r>
            <w:r w:rsidRPr="00CA0E41">
              <w:rPr>
                <w:vertAlign w:val="subscript"/>
              </w:rPr>
              <w:t>2</w:t>
            </w:r>
            <w:r w:rsidRPr="00E33ABC">
              <w:t>/m²·urte]:                  Letra:</w:t>
            </w:r>
          </w:p>
          <w:p w14:paraId="30F5E5FE" w14:textId="339439C3" w:rsidR="00C00CBB" w:rsidRPr="00E33ABC" w:rsidRDefault="000C30E2">
            <w:pPr>
              <w:pStyle w:val="P68B1DB1-Normal2"/>
              <w:ind w:left="426"/>
            </w:pPr>
            <w:r w:rsidRPr="00E33ABC">
              <w:t>Azken egoerako karbono dioxidoaren emisioak [kgCO</w:t>
            </w:r>
            <w:r w:rsidRPr="00CA0E41">
              <w:rPr>
                <w:vertAlign w:val="subscript"/>
              </w:rPr>
              <w:t>2</w:t>
            </w:r>
            <w:r w:rsidRPr="00E33ABC">
              <w:t>/m²·urte]:</w:t>
            </w:r>
            <w:r w:rsidRPr="00E33ABC">
              <w:tab/>
              <w:t xml:space="preserve"> </w:t>
            </w:r>
            <w:r w:rsidR="00CA0E41">
              <w:t xml:space="preserve">                        </w:t>
            </w:r>
            <w:r w:rsidRPr="00E33ABC">
              <w:t>Letra:</w:t>
            </w:r>
          </w:p>
          <w:p w14:paraId="423C6714" w14:textId="33DD424B" w:rsidR="00C00CBB" w:rsidRPr="00E33ABC" w:rsidRDefault="00C00CBB">
            <w:pPr>
              <w:ind w:left="426"/>
              <w:rPr>
                <w:rFonts w:ascii="Calibri" w:hAnsi="Calibri" w:cs="Calibri"/>
                <w:sz w:val="20"/>
              </w:rPr>
            </w:pPr>
          </w:p>
        </w:tc>
      </w:tr>
      <w:tr w:rsidR="00C00CBB" w:rsidRPr="00E33ABC" w14:paraId="5B375649" w14:textId="77777777">
        <w:tc>
          <w:tcPr>
            <w:tcW w:w="7792" w:type="dxa"/>
            <w:tcBorders>
              <w:left w:val="nil"/>
              <w:right w:val="nil"/>
            </w:tcBorders>
            <w:shd w:val="clear" w:color="auto" w:fill="auto"/>
            <w:vAlign w:val="center"/>
          </w:tcPr>
          <w:p w14:paraId="7C5CD52B" w14:textId="6FA75F73" w:rsidR="00C00CBB" w:rsidRPr="00E33ABC" w:rsidRDefault="000C30E2">
            <w:pPr>
              <w:pStyle w:val="P68B1DB1-Normal5"/>
              <w:ind w:left="426"/>
            </w:pPr>
            <w:r w:rsidRPr="00E33ABC">
              <w:t>“Azken energiaren kontsumoa [kWh/urte]” kalkulatzeko, honako hauek batuko dira: elektrizitate-kontsumoaren araberako CO</w:t>
            </w:r>
            <w:r w:rsidRPr="00CA0E41">
              <w:rPr>
                <w:vertAlign w:val="subscript"/>
              </w:rPr>
              <w:t>2</w:t>
            </w:r>
            <w:r w:rsidRPr="00E33ABC">
              <w:t xml:space="preserve"> emisioen balioak [kg CO</w:t>
            </w:r>
            <w:r w:rsidRPr="00CA0E41">
              <w:rPr>
                <w:vertAlign w:val="subscript"/>
              </w:rPr>
              <w:t>2</w:t>
            </w:r>
            <w:r w:rsidR="00CA0E41">
              <w:t>/urte</w:t>
            </w:r>
            <w:r w:rsidRPr="00E33ABC">
              <w:t>], zati elektrizitate-igarotzearen faktorea (0,331 kg CO</w:t>
            </w:r>
            <w:r w:rsidRPr="00CA0E41">
              <w:rPr>
                <w:vertAlign w:val="subscript"/>
              </w:rPr>
              <w:t>2</w:t>
            </w:r>
            <w:r w:rsidRPr="00E33ABC">
              <w:t>/kWh amaiera) + beste erregai batzuen bidezko CO</w:t>
            </w:r>
            <w:r w:rsidRPr="00CA0E41">
              <w:rPr>
                <w:vertAlign w:val="subscript"/>
              </w:rPr>
              <w:t>2</w:t>
            </w:r>
            <w:r w:rsidRPr="00E33ABC">
              <w:t xml:space="preserve"> emisioak [kg CO</w:t>
            </w:r>
            <w:r w:rsidRPr="00CA0E41">
              <w:rPr>
                <w:vertAlign w:val="subscript"/>
              </w:rPr>
              <w:t>2</w:t>
            </w:r>
            <w:r w:rsidR="00CA0E41">
              <w:t>/urte</w:t>
            </w:r>
            <w:r w:rsidRPr="00E33ABC">
              <w:t>] zati e</w:t>
            </w:r>
            <w:r w:rsidR="00CA0E41">
              <w:t xml:space="preserve">rabilitako erregaiaren igarotzearen </w:t>
            </w:r>
            <w:r w:rsidRPr="00E33ABC">
              <w:t xml:space="preserve">faktorea. Erregai bat baino gehiago badago, sinplifikatu egin ahal izango da, eskari handiena </w:t>
            </w:r>
            <w:r w:rsidR="00CA0E41">
              <w:t xml:space="preserve">(%) </w:t>
            </w:r>
            <w:r w:rsidRPr="00E33ABC">
              <w:t>ase duen erregaia aukeratuz.</w:t>
            </w:r>
          </w:p>
          <w:p w14:paraId="6AE7D443" w14:textId="6EC57FF1" w:rsidR="00C00CBB" w:rsidRPr="00E33ABC" w:rsidRDefault="00CA0E41">
            <w:pPr>
              <w:pStyle w:val="P68B1DB1-Normal5"/>
              <w:ind w:left="426"/>
            </w:pPr>
            <w:r>
              <w:t xml:space="preserve">Erabili beharreko igarotzearen </w:t>
            </w:r>
            <w:r w:rsidR="000C30E2" w:rsidRPr="00E33ABC">
              <w:t>faktoreak Eraikinetako Instalazio Termikoen Erregelamenduaren dokumentu onartua (RITE) “CO</w:t>
            </w:r>
            <w:r w:rsidR="000C30E2" w:rsidRPr="00CA0E41">
              <w:rPr>
                <w:vertAlign w:val="subscript"/>
              </w:rPr>
              <w:t xml:space="preserve">2 </w:t>
            </w:r>
            <w:r w:rsidR="000C30E2" w:rsidRPr="00E33ABC">
              <w:t>EMISIO-FAKTOREAK eta ENERGIA PRIMARIORA PASATZEKO KOEFIZIENTEAK ESPAINIAKO ONDORENGO ERAIKINETAN KONTSUMITUTAKO AZKEN ENERGIA-ITURRI DESBERDINETATIK”</w:t>
            </w:r>
            <w:r>
              <w:t>, honako hauek izango dira:</w:t>
            </w:r>
          </w:p>
          <w:p w14:paraId="5AC70147" w14:textId="77777777" w:rsidR="00C00CBB" w:rsidRPr="00E33ABC" w:rsidRDefault="000C30E2">
            <w:pPr>
              <w:ind w:left="426"/>
              <w:jc w:val="center"/>
              <w:rPr>
                <w:rFonts w:ascii="Calibri" w:hAnsi="Calibri" w:cs="Calibri"/>
                <w:i/>
                <w:iCs/>
                <w:sz w:val="16"/>
                <w:szCs w:val="16"/>
              </w:rPr>
            </w:pPr>
            <w:r w:rsidRPr="00E33ABC">
              <w:rPr>
                <w:noProof/>
                <w:lang w:val="es-ES"/>
              </w:rPr>
              <w:drawing>
                <wp:inline distT="0" distB="0" distL="0" distR="0" wp14:anchorId="1F88F336" wp14:editId="63E7201A">
                  <wp:extent cx="2665730" cy="1412875"/>
                  <wp:effectExtent l="0" t="0" r="0" b="0"/>
                  <wp:docPr id="4" name="1. iru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5730" cy="1412875"/>
                          </a:xfrm>
                          <a:prstGeom prst="rect">
                            <a:avLst/>
                          </a:prstGeom>
                          <a:noFill/>
                          <a:ln>
                            <a:noFill/>
                          </a:ln>
                        </pic:spPr>
                      </pic:pic>
                    </a:graphicData>
                  </a:graphic>
                </wp:inline>
              </w:drawing>
            </w:r>
          </w:p>
          <w:p w14:paraId="0D326296" w14:textId="1ACB98E0" w:rsidR="00C00CBB" w:rsidRPr="00E33ABC" w:rsidRDefault="00C00CBB">
            <w:pPr>
              <w:ind w:left="426"/>
              <w:rPr>
                <w:rFonts w:ascii="Calibri" w:hAnsi="Calibri" w:cs="Calibri"/>
                <w:b/>
                <w:sz w:val="20"/>
              </w:rPr>
            </w:pPr>
          </w:p>
        </w:tc>
        <w:tc>
          <w:tcPr>
            <w:tcW w:w="703" w:type="dxa"/>
            <w:tcBorders>
              <w:left w:val="nil"/>
              <w:right w:val="nil"/>
            </w:tcBorders>
            <w:shd w:val="clear" w:color="auto" w:fill="auto"/>
            <w:vAlign w:val="center"/>
          </w:tcPr>
          <w:p w14:paraId="60FCBEFA" w14:textId="77777777" w:rsidR="00C00CBB" w:rsidRPr="00E33ABC" w:rsidRDefault="00C00CBB">
            <w:pPr>
              <w:ind w:left="-150" w:right="-108"/>
              <w:jc w:val="center"/>
              <w:rPr>
                <w:rFonts w:ascii="Calibri" w:hAnsi="Calibri" w:cs="Calibri"/>
                <w:b/>
                <w:sz w:val="20"/>
              </w:rPr>
            </w:pPr>
          </w:p>
        </w:tc>
      </w:tr>
      <w:tr w:rsidR="00C00CBB" w:rsidRPr="00E33ABC" w14:paraId="1F29E75D" w14:textId="77777777">
        <w:tc>
          <w:tcPr>
            <w:tcW w:w="7792" w:type="dxa"/>
            <w:shd w:val="clear" w:color="auto" w:fill="F2F2F2" w:themeFill="background1" w:themeFillShade="F2"/>
            <w:vAlign w:val="center"/>
          </w:tcPr>
          <w:p w14:paraId="112729DF" w14:textId="35ACDFF1" w:rsidR="00C00CBB" w:rsidRPr="00E33ABC" w:rsidRDefault="000C30E2">
            <w:pPr>
              <w:pStyle w:val="P68B1DB1-Prrafodelista11"/>
              <w:numPr>
                <w:ilvl w:val="0"/>
                <w:numId w:val="3"/>
              </w:numPr>
            </w:pPr>
            <w:r w:rsidRPr="00E33ABC">
              <w:t xml:space="preserve">JARDUEREK </w:t>
            </w:r>
            <w:r w:rsidR="00CA0E41">
              <w:t xml:space="preserve">DAGOZKIEN ETA </w:t>
            </w:r>
            <w:r w:rsidRPr="00E33ABC">
              <w:t xml:space="preserve">INDARREAN DAGOEN LEGERIA BETETZEN DUTE, ETA, BEREZIKI: </w:t>
            </w:r>
          </w:p>
        </w:tc>
        <w:tc>
          <w:tcPr>
            <w:tcW w:w="703" w:type="dxa"/>
            <w:shd w:val="clear" w:color="auto" w:fill="F2F2F2" w:themeFill="background1" w:themeFillShade="F2"/>
            <w:vAlign w:val="center"/>
          </w:tcPr>
          <w:p w14:paraId="2AF8A049" w14:textId="40623C90" w:rsidR="00C00CBB" w:rsidRPr="00E33ABC" w:rsidRDefault="000C30E2">
            <w:pPr>
              <w:pStyle w:val="P68B1DB1-Normal2"/>
              <w:ind w:left="-150" w:right="-108"/>
              <w:jc w:val="center"/>
            </w:pPr>
            <w:r w:rsidRPr="00E33ABC">
              <w:t>BAI/EZ</w:t>
            </w:r>
          </w:p>
        </w:tc>
      </w:tr>
      <w:tr w:rsidR="00C00CBB" w:rsidRPr="00E33ABC" w14:paraId="42DDD025" w14:textId="77777777">
        <w:trPr>
          <w:trHeight w:val="770"/>
        </w:trPr>
        <w:tc>
          <w:tcPr>
            <w:tcW w:w="7792" w:type="dxa"/>
            <w:shd w:val="clear" w:color="auto" w:fill="auto"/>
            <w:vAlign w:val="center"/>
          </w:tcPr>
          <w:p w14:paraId="58F5AF95" w14:textId="453B75E6" w:rsidR="00C00CBB" w:rsidRPr="00E33ABC" w:rsidRDefault="000C30E2">
            <w:pPr>
              <w:pStyle w:val="P68B1DB1-Normal2"/>
              <w:ind w:left="426"/>
              <w:jc w:val="both"/>
            </w:pPr>
            <w:r w:rsidRPr="00E33ABC">
              <w:t xml:space="preserve">a) Eraikuntzaren Kode Teknikoaren HE Energia Aurrezteko Oinarrizko Dokumentua, lehendik dauden eraikinei aplikagarri zaizkien eta egindako jardueran aplikatzekoak diren baldintzei dagokienez. </w:t>
            </w:r>
          </w:p>
        </w:tc>
        <w:tc>
          <w:tcPr>
            <w:tcW w:w="703" w:type="dxa"/>
            <w:shd w:val="clear" w:color="auto" w:fill="auto"/>
            <w:vAlign w:val="center"/>
          </w:tcPr>
          <w:p w14:paraId="61A2EFFE" w14:textId="49DDB1AA" w:rsidR="00C00CBB" w:rsidRPr="00E33ABC" w:rsidRDefault="00C00CBB">
            <w:pPr>
              <w:ind w:left="426"/>
              <w:rPr>
                <w:rFonts w:ascii="Calibri" w:hAnsi="Calibri" w:cs="Calibri"/>
                <w:sz w:val="20"/>
              </w:rPr>
            </w:pPr>
          </w:p>
        </w:tc>
      </w:tr>
      <w:tr w:rsidR="00C00CBB" w:rsidRPr="00E33ABC" w14:paraId="785F05D1" w14:textId="77777777">
        <w:trPr>
          <w:trHeight w:val="696"/>
        </w:trPr>
        <w:tc>
          <w:tcPr>
            <w:tcW w:w="7792" w:type="dxa"/>
            <w:shd w:val="clear" w:color="auto" w:fill="auto"/>
            <w:vAlign w:val="center"/>
          </w:tcPr>
          <w:p w14:paraId="546A28CE" w14:textId="33D4C147" w:rsidR="00C00CBB" w:rsidRPr="00E33ABC" w:rsidRDefault="000C30E2">
            <w:pPr>
              <w:pStyle w:val="P68B1DB1-Normal2"/>
              <w:ind w:left="426"/>
              <w:jc w:val="both"/>
            </w:pPr>
            <w:r w:rsidRPr="00E33ABC">
              <w:t>b) Berriztagarria ez den energia primarioaren kontsumoa</w:t>
            </w:r>
            <w:r w:rsidR="0037298B">
              <w:t>, gutxienez,</w:t>
            </w:r>
            <w:r w:rsidR="00CA0E41">
              <w:t xml:space="preserve"> </w:t>
            </w:r>
            <w:r w:rsidR="0037298B">
              <w:t>ehuneko hogeita hamar</w:t>
            </w:r>
            <w:r w:rsidRPr="00E33ABC">
              <w:t xml:space="preserve"> (</w:t>
            </w:r>
            <w:r w:rsidR="0037298B">
              <w:t>%</w:t>
            </w:r>
            <w:r w:rsidRPr="00E33ABC">
              <w:t>30) murriztu dela egiaztatu da, hasierako egoerarekiko.</w:t>
            </w:r>
          </w:p>
        </w:tc>
        <w:tc>
          <w:tcPr>
            <w:tcW w:w="703" w:type="dxa"/>
            <w:shd w:val="clear" w:color="auto" w:fill="auto"/>
            <w:vAlign w:val="center"/>
          </w:tcPr>
          <w:p w14:paraId="07AC4EFD" w14:textId="77777777" w:rsidR="00C00CBB" w:rsidRPr="00E33ABC" w:rsidRDefault="00C00CBB">
            <w:pPr>
              <w:ind w:left="426"/>
              <w:rPr>
                <w:rFonts w:ascii="Calibri" w:hAnsi="Calibri" w:cs="Calibri"/>
                <w:sz w:val="20"/>
              </w:rPr>
            </w:pPr>
          </w:p>
        </w:tc>
      </w:tr>
      <w:tr w:rsidR="00C00CBB" w:rsidRPr="00E33ABC" w14:paraId="0886FDBB" w14:textId="77777777">
        <w:trPr>
          <w:trHeight w:val="1556"/>
        </w:trPr>
        <w:tc>
          <w:tcPr>
            <w:tcW w:w="7792" w:type="dxa"/>
            <w:shd w:val="clear" w:color="auto" w:fill="auto"/>
            <w:vAlign w:val="center"/>
          </w:tcPr>
          <w:p w14:paraId="77882EC1" w14:textId="02BA080B" w:rsidR="00C00CBB" w:rsidRPr="00E33ABC" w:rsidRDefault="000C30E2">
            <w:pPr>
              <w:pStyle w:val="P68B1DB1-Normal2"/>
              <w:ind w:left="426"/>
              <w:jc w:val="both"/>
            </w:pPr>
            <w:r w:rsidRPr="00E33ABC">
              <w:t>c) Eraikinaren CO</w:t>
            </w:r>
            <w:r w:rsidRPr="0037298B">
              <w:rPr>
                <w:vertAlign w:val="subscript"/>
              </w:rPr>
              <w:t>2</w:t>
            </w:r>
            <w:r w:rsidRPr="00E33ABC">
              <w:t xml:space="preserve"> emisioen energia-kalifikazioan gutxienez letra bat hobetu dela egiaztatzen da, ekainaren 1eko 390/2021 Errege Dekretuak arautzen duen eraikinen eraginkortasun energetikoa ziurtatzeko oinarrizko prozeduraren arabera. Horretarako, eraikinaren hasierako egoera energetikoaren ziurtagiria eta egindako erreformaren ondoren lortu den eraikinaren energia-ziurtagiria aurkezten dira. </w:t>
            </w:r>
            <w:r w:rsidRPr="00E33ABC">
              <w:rPr>
                <w:b/>
                <w:i/>
                <w:color w:val="FF0000"/>
              </w:rPr>
              <w:t>(d)</w:t>
            </w:r>
          </w:p>
        </w:tc>
        <w:tc>
          <w:tcPr>
            <w:tcW w:w="703" w:type="dxa"/>
            <w:shd w:val="clear" w:color="auto" w:fill="auto"/>
            <w:vAlign w:val="center"/>
          </w:tcPr>
          <w:p w14:paraId="26222F8D" w14:textId="5EE0F79D" w:rsidR="00C00CBB" w:rsidRPr="00E33ABC" w:rsidRDefault="00C00CBB">
            <w:pPr>
              <w:ind w:left="426"/>
              <w:rPr>
                <w:rFonts w:ascii="Calibri" w:hAnsi="Calibri" w:cs="Calibri"/>
                <w:sz w:val="20"/>
              </w:rPr>
            </w:pPr>
          </w:p>
        </w:tc>
      </w:tr>
      <w:tr w:rsidR="00C00CBB" w:rsidRPr="00E33ABC" w14:paraId="04C41EB8" w14:textId="77777777">
        <w:trPr>
          <w:trHeight w:val="631"/>
        </w:trPr>
        <w:tc>
          <w:tcPr>
            <w:tcW w:w="7792" w:type="dxa"/>
            <w:shd w:val="clear" w:color="auto" w:fill="auto"/>
            <w:vAlign w:val="center"/>
          </w:tcPr>
          <w:p w14:paraId="4483D080" w14:textId="621279DA" w:rsidR="00C00CBB" w:rsidRPr="00E33ABC" w:rsidRDefault="000C30E2">
            <w:pPr>
              <w:pStyle w:val="P68B1DB1-Normal2"/>
              <w:ind w:left="426"/>
              <w:jc w:val="both"/>
            </w:pPr>
            <w:r w:rsidRPr="00E33ABC">
              <w:t>d) Egindako jarduerek oinarrietan eskatzen diren zehaztapen teknikoak betetzen dituztela.</w:t>
            </w:r>
          </w:p>
        </w:tc>
        <w:tc>
          <w:tcPr>
            <w:tcW w:w="703" w:type="dxa"/>
            <w:shd w:val="clear" w:color="auto" w:fill="auto"/>
            <w:vAlign w:val="center"/>
          </w:tcPr>
          <w:p w14:paraId="0FE2A442" w14:textId="77777777" w:rsidR="00C00CBB" w:rsidRPr="00E33ABC" w:rsidRDefault="00C00CBB">
            <w:pPr>
              <w:ind w:left="426"/>
              <w:rPr>
                <w:rFonts w:ascii="Calibri" w:hAnsi="Calibri" w:cs="Calibri"/>
                <w:sz w:val="20"/>
              </w:rPr>
            </w:pPr>
          </w:p>
        </w:tc>
      </w:tr>
      <w:tr w:rsidR="00C00CBB" w:rsidRPr="00E33ABC" w14:paraId="1467B68E" w14:textId="77777777">
        <w:trPr>
          <w:trHeight w:val="631"/>
        </w:trPr>
        <w:tc>
          <w:tcPr>
            <w:tcW w:w="7792" w:type="dxa"/>
            <w:shd w:val="clear" w:color="auto" w:fill="auto"/>
            <w:vAlign w:val="center"/>
          </w:tcPr>
          <w:p w14:paraId="5F521C96" w14:textId="75819B10" w:rsidR="00C00CBB" w:rsidRPr="00E33ABC" w:rsidRDefault="000C30E2">
            <w:pPr>
              <w:pStyle w:val="P68B1DB1-Normal2"/>
              <w:ind w:left="426"/>
              <w:jc w:val="both"/>
            </w:pPr>
            <w:r w:rsidRPr="00E33ABC">
              <w:t xml:space="preserve">e) Eraikuntzan sortutako eraikuntza- eta eraispen-hondakin ez-arriskutsuen %70 (pisuan) gutxienez berrerabiltzeko, birziklatzeko </w:t>
            </w:r>
            <w:r w:rsidR="00743EDC">
              <w:t xml:space="preserve">eta </w:t>
            </w:r>
            <w:proofErr w:type="spellStart"/>
            <w:r w:rsidR="00743EDC">
              <w:t>balorizatzeko</w:t>
            </w:r>
            <w:proofErr w:type="spellEnd"/>
            <w:r w:rsidR="00743EDC">
              <w:t xml:space="preserve"> prestatu da, L</w:t>
            </w:r>
            <w:r w:rsidRPr="00E33ABC">
              <w:t>aguntza-programaren 4.6 oinarrian ezarritakoaren arabera.</w:t>
            </w:r>
          </w:p>
        </w:tc>
        <w:tc>
          <w:tcPr>
            <w:tcW w:w="703" w:type="dxa"/>
            <w:shd w:val="clear" w:color="auto" w:fill="auto"/>
            <w:vAlign w:val="center"/>
          </w:tcPr>
          <w:p w14:paraId="6C1FA0C6" w14:textId="77777777" w:rsidR="00C00CBB" w:rsidRPr="00E33ABC" w:rsidRDefault="00C00CBB">
            <w:pPr>
              <w:ind w:left="426"/>
              <w:rPr>
                <w:rFonts w:ascii="Calibri" w:hAnsi="Calibri" w:cs="Calibri"/>
                <w:sz w:val="20"/>
              </w:rPr>
            </w:pPr>
          </w:p>
        </w:tc>
      </w:tr>
    </w:tbl>
    <w:bookmarkEnd w:id="4"/>
    <w:p w14:paraId="35B9A8FD" w14:textId="26AC057E" w:rsidR="00C00CBB" w:rsidRPr="00E33ABC" w:rsidRDefault="000C30E2">
      <w:pPr>
        <w:pStyle w:val="P68B1DB1-Normal5"/>
        <w:numPr>
          <w:ilvl w:val="0"/>
          <w:numId w:val="5"/>
        </w:numPr>
      </w:pPr>
      <w:r w:rsidRPr="00E33ABC">
        <w:t xml:space="preserve">Egiaztatu behar da </w:t>
      </w:r>
      <w:proofErr w:type="spellStart"/>
      <w:r w:rsidR="00743EDC">
        <w:t>diru</w:t>
      </w:r>
      <w:r w:rsidRPr="00E33ABC">
        <w:t>laguntza</w:t>
      </w:r>
      <w:proofErr w:type="spellEnd"/>
      <w:r w:rsidRPr="00E33ABC">
        <w:t xml:space="preserve"> eskatu duen pr</w:t>
      </w:r>
      <w:r w:rsidR="00743EDC">
        <w:t>oiektuak jauzi bat,</w:t>
      </w:r>
      <w:r w:rsidR="00743EDC" w:rsidRPr="00E33ABC">
        <w:t xml:space="preserve"> </w:t>
      </w:r>
      <w:r w:rsidR="00743EDC">
        <w:t xml:space="preserve">gutxienez, </w:t>
      </w:r>
      <w:r w:rsidRPr="00E33ABC">
        <w:t>letra</w:t>
      </w:r>
      <w:r w:rsidR="00743EDC">
        <w:t xml:space="preserve"> bat</w:t>
      </w:r>
      <w:r w:rsidRPr="00E33ABC">
        <w:t>, karbono dioxidoaren emisioen eskalan neurtua (kg CO</w:t>
      </w:r>
      <w:r w:rsidRPr="00743EDC">
        <w:rPr>
          <w:vertAlign w:val="subscript"/>
        </w:rPr>
        <w:t>2</w:t>
      </w:r>
      <w:r w:rsidRPr="00E33ABC">
        <w:t>/m</w:t>
      </w:r>
      <w:r w:rsidRPr="00743EDC">
        <w:rPr>
          <w:vertAlign w:val="subscript"/>
        </w:rPr>
        <w:t>2</w:t>
      </w:r>
      <w:r w:rsidRPr="00E33ABC">
        <w:t xml:space="preserve"> urte), eta eraikinaren hasierako energia-kalifikazioarekin alderatuta, energia primario ez-berriztagarriaren %30 aurrezt</w:t>
      </w:r>
      <w:r w:rsidR="00743EDC">
        <w:t xml:space="preserve">en dela, </w:t>
      </w:r>
      <w:proofErr w:type="spellStart"/>
      <w:r w:rsidR="00743EDC">
        <w:t>dirulaguntza</w:t>
      </w:r>
      <w:proofErr w:type="spellEnd"/>
      <w:r w:rsidR="00743EDC">
        <w:t xml:space="preserve"> eskatzen duen</w:t>
      </w:r>
      <w:r w:rsidRPr="00E33ABC">
        <w:rPr>
          <w:u w:val="single"/>
        </w:rPr>
        <w:t xml:space="preserve"> neurriekin bakarrik.</w:t>
      </w:r>
      <w:r w:rsidRPr="00743EDC">
        <w:t xml:space="preserve"> Hau da, proiektuak diruz lagundu ezin diren jarduerak ere</w:t>
      </w:r>
      <w:r w:rsidR="00743EDC">
        <w:t xml:space="preserve"> </w:t>
      </w:r>
      <w:proofErr w:type="spellStart"/>
      <w:r w:rsidR="00743EDC">
        <w:t>aurreikusten</w:t>
      </w:r>
      <w:proofErr w:type="spellEnd"/>
      <w:r w:rsidR="00743EDC">
        <w:t xml:space="preserve"> baditu, hala nola</w:t>
      </w:r>
      <w:r w:rsidRPr="00743EDC">
        <w:t xml:space="preserve"> gaur egungo galdara gasez edo fosil jatorriko beste erregai batez eraginkorragoa den beste batez berritzea, berrikuntza hori ezin izango  da kontuan </w:t>
      </w:r>
      <w:r w:rsidRPr="00E33ABC">
        <w:t>hartu letra-jauzia egiaztatze</w:t>
      </w:r>
      <w:r w:rsidR="00743EDC">
        <w:t>ko, ezta energia primario ez-berrizt</w:t>
      </w:r>
      <w:r w:rsidRPr="00E33ABC">
        <w:t xml:space="preserve">agarriaren kontsumoaren %30 gutxienez </w:t>
      </w:r>
      <w:proofErr w:type="spellStart"/>
      <w:r w:rsidRPr="00E33ABC">
        <w:t>aurreztea</w:t>
      </w:r>
      <w:proofErr w:type="spellEnd"/>
      <w:r w:rsidRPr="00E33ABC">
        <w:t xml:space="preserve"> ere.</w:t>
      </w:r>
    </w:p>
    <w:p w14:paraId="01F6D906" w14:textId="41F71D4B" w:rsidR="00C00CBB" w:rsidRPr="00E33ABC" w:rsidRDefault="000C30E2">
      <w:pPr>
        <w:pStyle w:val="P68B1DB1-Normal5"/>
      </w:pPr>
      <w:r w:rsidRPr="00E33AB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5"/>
      </w:tblGrid>
      <w:tr w:rsidR="00C00CBB" w:rsidRPr="00E33ABC" w14:paraId="09D99DC1" w14:textId="77777777">
        <w:trPr>
          <w:trHeight w:val="319"/>
        </w:trPr>
        <w:tc>
          <w:tcPr>
            <w:tcW w:w="8495" w:type="dxa"/>
            <w:shd w:val="clear" w:color="auto" w:fill="F2F2F2" w:themeFill="background1" w:themeFillShade="F2"/>
            <w:vAlign w:val="center"/>
          </w:tcPr>
          <w:p w14:paraId="704B0A5E" w14:textId="2F67E486" w:rsidR="00C00CBB" w:rsidRPr="00E33ABC" w:rsidRDefault="000C30E2">
            <w:pPr>
              <w:numPr>
                <w:ilvl w:val="0"/>
                <w:numId w:val="3"/>
              </w:numPr>
              <w:rPr>
                <w:rFonts w:ascii="Calibri" w:hAnsi="Calibri" w:cs="Calibri"/>
                <w:i/>
                <w:iCs/>
                <w:sz w:val="20"/>
              </w:rPr>
            </w:pPr>
            <w:r w:rsidRPr="00E33ABC">
              <w:lastRenderedPageBreak/>
              <w:br w:type="page"/>
            </w:r>
            <w:r w:rsidRPr="00E33ABC">
              <w:rPr>
                <w:rFonts w:ascii="Calibri" w:hAnsi="Calibri" w:cs="Calibri"/>
                <w:i/>
                <w:iCs/>
                <w:sz w:val="20"/>
              </w:rPr>
              <w:t>ARGAZKI-ERREPORTAJEA: HASIERAKO ETA AMAIERAKO EGOERA:</w:t>
            </w:r>
          </w:p>
        </w:tc>
      </w:tr>
      <w:tr w:rsidR="00C00CBB" w:rsidRPr="00E33ABC" w14:paraId="389DBC29" w14:textId="77777777">
        <w:tc>
          <w:tcPr>
            <w:tcW w:w="8495" w:type="dxa"/>
            <w:shd w:val="clear" w:color="auto" w:fill="auto"/>
          </w:tcPr>
          <w:p w14:paraId="7C85B446" w14:textId="77777777" w:rsidR="00C00CBB" w:rsidRPr="00E33ABC" w:rsidRDefault="00C00CBB">
            <w:pPr>
              <w:ind w:left="426"/>
              <w:rPr>
                <w:rFonts w:ascii="Calibri" w:hAnsi="Calibri" w:cs="Calibri"/>
                <w:sz w:val="20"/>
              </w:rPr>
            </w:pPr>
          </w:p>
          <w:p w14:paraId="402382D3" w14:textId="44997898" w:rsidR="00C00CBB" w:rsidRPr="00E33ABC" w:rsidRDefault="00C00CBB">
            <w:pPr>
              <w:ind w:left="426"/>
              <w:rPr>
                <w:rFonts w:ascii="Calibri" w:hAnsi="Calibri" w:cs="Calibri"/>
                <w:sz w:val="20"/>
              </w:rPr>
            </w:pPr>
          </w:p>
          <w:p w14:paraId="7C84C343" w14:textId="77777777" w:rsidR="00C00CBB" w:rsidRPr="00E33ABC" w:rsidRDefault="00C00CBB">
            <w:pPr>
              <w:ind w:left="426"/>
              <w:rPr>
                <w:rFonts w:ascii="Calibri" w:hAnsi="Calibri" w:cs="Calibri"/>
                <w:sz w:val="20"/>
              </w:rPr>
            </w:pPr>
          </w:p>
          <w:p w14:paraId="527E40F8" w14:textId="77777777" w:rsidR="00C00CBB" w:rsidRPr="00E33ABC" w:rsidRDefault="00C00CBB">
            <w:pPr>
              <w:ind w:left="426"/>
              <w:rPr>
                <w:rFonts w:ascii="Calibri" w:hAnsi="Calibri" w:cs="Calibri"/>
                <w:sz w:val="20"/>
              </w:rPr>
            </w:pPr>
          </w:p>
          <w:p w14:paraId="4F9B3F5F" w14:textId="77777777" w:rsidR="00C00CBB" w:rsidRPr="00E33ABC" w:rsidRDefault="00C00CBB">
            <w:pPr>
              <w:ind w:left="426"/>
              <w:rPr>
                <w:rFonts w:ascii="Calibri" w:hAnsi="Calibri" w:cs="Calibri"/>
                <w:sz w:val="20"/>
              </w:rPr>
            </w:pPr>
          </w:p>
          <w:p w14:paraId="185C4A89" w14:textId="3E489A69" w:rsidR="00C00CBB" w:rsidRPr="00E33ABC" w:rsidRDefault="00C00CBB">
            <w:pPr>
              <w:ind w:left="426"/>
              <w:rPr>
                <w:rFonts w:ascii="Calibri" w:hAnsi="Calibri" w:cs="Calibri"/>
                <w:sz w:val="20"/>
              </w:rPr>
            </w:pPr>
          </w:p>
          <w:p w14:paraId="02587E52" w14:textId="09F6EB1A" w:rsidR="00C00CBB" w:rsidRPr="00E33ABC" w:rsidRDefault="00C00CBB">
            <w:pPr>
              <w:ind w:left="426"/>
              <w:rPr>
                <w:rFonts w:ascii="Calibri" w:hAnsi="Calibri" w:cs="Calibri"/>
                <w:sz w:val="20"/>
              </w:rPr>
            </w:pPr>
          </w:p>
          <w:p w14:paraId="33F1B1DF" w14:textId="29DE3E4E" w:rsidR="00C00CBB" w:rsidRPr="00E33ABC" w:rsidRDefault="00C00CBB">
            <w:pPr>
              <w:ind w:left="426"/>
              <w:rPr>
                <w:rFonts w:ascii="Calibri" w:hAnsi="Calibri" w:cs="Calibri"/>
                <w:sz w:val="20"/>
              </w:rPr>
            </w:pPr>
          </w:p>
          <w:p w14:paraId="477B965D" w14:textId="4542C099" w:rsidR="00C00CBB" w:rsidRPr="00E33ABC" w:rsidRDefault="00C00CBB">
            <w:pPr>
              <w:ind w:left="426"/>
              <w:rPr>
                <w:rFonts w:ascii="Calibri" w:hAnsi="Calibri" w:cs="Calibri"/>
                <w:sz w:val="20"/>
              </w:rPr>
            </w:pPr>
          </w:p>
          <w:p w14:paraId="2CE39044" w14:textId="2A4995C3" w:rsidR="00C00CBB" w:rsidRPr="00E33ABC" w:rsidRDefault="00C00CBB">
            <w:pPr>
              <w:ind w:left="426"/>
              <w:rPr>
                <w:rFonts w:ascii="Calibri" w:hAnsi="Calibri" w:cs="Calibri"/>
                <w:sz w:val="20"/>
              </w:rPr>
            </w:pPr>
          </w:p>
          <w:p w14:paraId="64032EBB" w14:textId="15EF7D4E" w:rsidR="00C00CBB" w:rsidRPr="00E33ABC" w:rsidRDefault="00C00CBB">
            <w:pPr>
              <w:ind w:left="426"/>
              <w:rPr>
                <w:rFonts w:ascii="Calibri" w:hAnsi="Calibri" w:cs="Calibri"/>
                <w:sz w:val="20"/>
              </w:rPr>
            </w:pPr>
          </w:p>
          <w:p w14:paraId="1FA6DB8A" w14:textId="77777777" w:rsidR="00C00CBB" w:rsidRPr="00E33ABC" w:rsidRDefault="00C00CBB">
            <w:pPr>
              <w:ind w:left="426"/>
              <w:rPr>
                <w:rFonts w:ascii="Calibri" w:hAnsi="Calibri" w:cs="Calibri"/>
                <w:sz w:val="20"/>
              </w:rPr>
            </w:pPr>
          </w:p>
          <w:p w14:paraId="78CB9403" w14:textId="21E261DF" w:rsidR="00C00CBB" w:rsidRPr="00E33ABC" w:rsidRDefault="00C00CBB">
            <w:pPr>
              <w:ind w:left="426"/>
              <w:rPr>
                <w:rFonts w:ascii="Calibri" w:hAnsi="Calibri" w:cs="Calibri"/>
                <w:sz w:val="20"/>
              </w:rPr>
            </w:pPr>
          </w:p>
          <w:p w14:paraId="04D16169" w14:textId="6F1A26E9" w:rsidR="00C00CBB" w:rsidRPr="00E33ABC" w:rsidRDefault="00C00CBB">
            <w:pPr>
              <w:ind w:left="426"/>
              <w:rPr>
                <w:rFonts w:ascii="Calibri" w:hAnsi="Calibri" w:cs="Calibri"/>
                <w:sz w:val="20"/>
              </w:rPr>
            </w:pPr>
          </w:p>
          <w:p w14:paraId="5953B1A7" w14:textId="2FF1C610" w:rsidR="00C00CBB" w:rsidRPr="00E33ABC" w:rsidRDefault="00C00CBB">
            <w:pPr>
              <w:ind w:left="426"/>
              <w:rPr>
                <w:rFonts w:ascii="Calibri" w:hAnsi="Calibri" w:cs="Calibri"/>
                <w:sz w:val="20"/>
              </w:rPr>
            </w:pPr>
          </w:p>
          <w:p w14:paraId="6948197E" w14:textId="0E431E85" w:rsidR="00C00CBB" w:rsidRPr="00E33ABC" w:rsidRDefault="00C00CBB">
            <w:pPr>
              <w:ind w:left="426"/>
              <w:rPr>
                <w:rFonts w:ascii="Calibri" w:hAnsi="Calibri" w:cs="Calibri"/>
                <w:sz w:val="20"/>
              </w:rPr>
            </w:pPr>
          </w:p>
          <w:p w14:paraId="3FF689D1" w14:textId="2D26C423" w:rsidR="00C00CBB" w:rsidRPr="00E33ABC" w:rsidRDefault="00C00CBB">
            <w:pPr>
              <w:ind w:left="426"/>
              <w:rPr>
                <w:rFonts w:ascii="Calibri" w:hAnsi="Calibri" w:cs="Calibri"/>
                <w:sz w:val="20"/>
              </w:rPr>
            </w:pPr>
          </w:p>
          <w:p w14:paraId="433F4416" w14:textId="77777777" w:rsidR="00C00CBB" w:rsidRPr="00E33ABC" w:rsidRDefault="00C00CBB">
            <w:pPr>
              <w:ind w:left="426"/>
              <w:rPr>
                <w:rFonts w:ascii="Calibri" w:hAnsi="Calibri" w:cs="Calibri"/>
                <w:sz w:val="20"/>
              </w:rPr>
            </w:pPr>
          </w:p>
          <w:p w14:paraId="76DD0B00" w14:textId="77777777" w:rsidR="00C00CBB" w:rsidRPr="00E33ABC" w:rsidRDefault="00C00CBB">
            <w:pPr>
              <w:ind w:left="426"/>
              <w:rPr>
                <w:rFonts w:ascii="Calibri" w:hAnsi="Calibri" w:cs="Calibri"/>
                <w:sz w:val="20"/>
              </w:rPr>
            </w:pPr>
          </w:p>
          <w:p w14:paraId="22146A5C" w14:textId="77777777" w:rsidR="00C00CBB" w:rsidRPr="00E33ABC" w:rsidRDefault="00C00CBB">
            <w:pPr>
              <w:ind w:left="426"/>
              <w:rPr>
                <w:rFonts w:ascii="Calibri" w:hAnsi="Calibri" w:cs="Calibri"/>
                <w:sz w:val="20"/>
              </w:rPr>
            </w:pPr>
          </w:p>
          <w:p w14:paraId="03509240" w14:textId="77777777" w:rsidR="00C00CBB" w:rsidRPr="00E33ABC" w:rsidRDefault="00C00CBB">
            <w:pPr>
              <w:ind w:left="426"/>
              <w:rPr>
                <w:rFonts w:ascii="Calibri" w:hAnsi="Calibri" w:cs="Calibri"/>
                <w:sz w:val="20"/>
              </w:rPr>
            </w:pPr>
          </w:p>
          <w:p w14:paraId="18C7809D" w14:textId="1F716078" w:rsidR="00C00CBB" w:rsidRPr="00E33ABC" w:rsidRDefault="00C00CBB">
            <w:pPr>
              <w:ind w:left="426"/>
              <w:rPr>
                <w:rFonts w:ascii="Calibri" w:hAnsi="Calibri" w:cs="Calibri"/>
                <w:sz w:val="20"/>
              </w:rPr>
            </w:pPr>
          </w:p>
        </w:tc>
      </w:tr>
    </w:tbl>
    <w:p w14:paraId="2CDA3DBD" w14:textId="6B65D5B6" w:rsidR="00C00CBB" w:rsidRPr="00E33ABC" w:rsidRDefault="000C30E2">
      <w:pPr>
        <w:pStyle w:val="P68B1DB1-Normal12"/>
        <w:spacing w:after="360"/>
        <w:ind w:firstLine="425"/>
        <w:jc w:val="both"/>
      </w:pPr>
      <w:r w:rsidRPr="00E33ABC">
        <w:t>Hasierako eta amaierako egoeraren argazkiak erantsi behar dira, jarduera-motaren arabera.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2"/>
        <w:gridCol w:w="4323"/>
      </w:tblGrid>
      <w:tr w:rsidR="00C00CBB" w:rsidRPr="00E33ABC" w14:paraId="54E1AEB6" w14:textId="77777777">
        <w:trPr>
          <w:trHeight w:val="343"/>
        </w:trPr>
        <w:tc>
          <w:tcPr>
            <w:tcW w:w="8645" w:type="dxa"/>
            <w:gridSpan w:val="2"/>
            <w:tcBorders>
              <w:bottom w:val="single" w:sz="4" w:space="0" w:color="auto"/>
            </w:tcBorders>
            <w:shd w:val="clear" w:color="auto" w:fill="F2F2F2" w:themeFill="background1" w:themeFillShade="F2"/>
            <w:vAlign w:val="center"/>
          </w:tcPr>
          <w:p w14:paraId="227DF30B" w14:textId="05FA0FF0" w:rsidR="00C00CBB" w:rsidRPr="00E33ABC" w:rsidRDefault="000C30E2">
            <w:pPr>
              <w:pStyle w:val="P68B1DB1-Normal4"/>
              <w:numPr>
                <w:ilvl w:val="0"/>
                <w:numId w:val="3"/>
              </w:numPr>
            </w:pPr>
            <w:r w:rsidRPr="00E33ABC">
              <w:t xml:space="preserve">JARDUKETEN AZKEN ZIURTAGIRIA: </w:t>
            </w:r>
          </w:p>
        </w:tc>
      </w:tr>
      <w:tr w:rsidR="00C00CBB" w:rsidRPr="00E33ABC" w14:paraId="42920A36" w14:textId="77777777">
        <w:tc>
          <w:tcPr>
            <w:tcW w:w="8645" w:type="dxa"/>
            <w:gridSpan w:val="2"/>
            <w:tcBorders>
              <w:bottom w:val="single" w:sz="4" w:space="0" w:color="auto"/>
            </w:tcBorders>
            <w:shd w:val="clear" w:color="auto" w:fill="auto"/>
          </w:tcPr>
          <w:p w14:paraId="70F8520F" w14:textId="77777777" w:rsidR="00C00CBB" w:rsidRPr="00E33ABC" w:rsidRDefault="00C00CBB">
            <w:pPr>
              <w:ind w:left="426"/>
              <w:rPr>
                <w:rFonts w:ascii="Calibri" w:hAnsi="Calibri" w:cs="Calibri"/>
                <w:sz w:val="20"/>
              </w:rPr>
            </w:pPr>
          </w:p>
          <w:p w14:paraId="5B8E469A" w14:textId="75F450F6" w:rsidR="00C00CBB" w:rsidRPr="00E33ABC" w:rsidRDefault="000C30E2">
            <w:pPr>
              <w:pStyle w:val="P68B1DB1-Normal2"/>
              <w:ind w:left="426"/>
              <w:jc w:val="both"/>
            </w:pPr>
            <w:r w:rsidRPr="00E33ABC">
              <w:t xml:space="preserve">Dokumentu hau sinatzen duen teknikariak </w:t>
            </w:r>
            <w:r w:rsidRPr="00E33ABC">
              <w:rPr>
                <w:b/>
              </w:rPr>
              <w:t>ZIURTATZEN DU</w:t>
            </w:r>
            <w:r w:rsidRPr="00E33ABC">
              <w:t xml:space="preserve"> egindako jarduerak bat datozela oinarri arautzaileetan eskatutakoarekin (Energiaren Euskal Erakundeko zuzendari nagusiaren 2021eko urriaren 18ko Ebazpena eta haren ondorengo aldaketak), </w:t>
            </w:r>
            <w:proofErr w:type="spellStart"/>
            <w:r w:rsidR="00743EDC">
              <w:t>diru</w:t>
            </w:r>
            <w:r w:rsidRPr="00E33ABC">
              <w:t>laguntza</w:t>
            </w:r>
            <w:proofErr w:type="spellEnd"/>
            <w:r w:rsidRPr="00E33ABC">
              <w:t xml:space="preserve"> emateko aldeko ebazpenean jakinarazitakoekin bat datozela, epearen barruan amaitu direla, eta ebazpen horretan ezarritako baldintza guztiak betetzen dituztela, bai eta </w:t>
            </w:r>
            <w:r w:rsidR="00743EDC">
              <w:t xml:space="preserve">Programaren </w:t>
            </w:r>
            <w:r w:rsidRPr="00E33ABC">
              <w:t>eraginkortasun energetikoaren edo ingurumen hobekuntzaren baldintza teknikoak ere.</w:t>
            </w:r>
          </w:p>
          <w:p w14:paraId="53536D39" w14:textId="18DC05BE" w:rsidR="00C00CBB" w:rsidRPr="00E33ABC" w:rsidRDefault="00C00CBB">
            <w:pPr>
              <w:ind w:left="426"/>
              <w:jc w:val="both"/>
              <w:rPr>
                <w:rFonts w:ascii="Calibri" w:hAnsi="Calibri" w:cs="Calibri"/>
                <w:sz w:val="20"/>
              </w:rPr>
            </w:pPr>
          </w:p>
        </w:tc>
      </w:tr>
      <w:tr w:rsidR="00C00CBB" w:rsidRPr="00E33ABC" w14:paraId="1BAA3064" w14:textId="77777777">
        <w:tc>
          <w:tcPr>
            <w:tcW w:w="4322" w:type="dxa"/>
            <w:tcBorders>
              <w:top w:val="single" w:sz="4" w:space="0" w:color="auto"/>
              <w:left w:val="nil"/>
              <w:bottom w:val="nil"/>
              <w:right w:val="nil"/>
            </w:tcBorders>
            <w:shd w:val="clear" w:color="auto" w:fill="auto"/>
          </w:tcPr>
          <w:p w14:paraId="3E9FE4DC" w14:textId="77777777" w:rsidR="00C00CBB" w:rsidRPr="00E33ABC" w:rsidRDefault="00C00CBB">
            <w:pPr>
              <w:ind w:left="426"/>
              <w:rPr>
                <w:rFonts w:ascii="Calibri" w:hAnsi="Calibri" w:cs="Calibri"/>
                <w:sz w:val="20"/>
              </w:rPr>
            </w:pPr>
          </w:p>
        </w:tc>
        <w:tc>
          <w:tcPr>
            <w:tcW w:w="4323" w:type="dxa"/>
            <w:tcBorders>
              <w:top w:val="single" w:sz="4" w:space="0" w:color="auto"/>
              <w:left w:val="nil"/>
              <w:bottom w:val="nil"/>
              <w:right w:val="nil"/>
            </w:tcBorders>
            <w:shd w:val="clear" w:color="auto" w:fill="auto"/>
          </w:tcPr>
          <w:p w14:paraId="171BAC35" w14:textId="77777777" w:rsidR="00C00CBB" w:rsidRPr="00E33ABC" w:rsidRDefault="00C00CBB">
            <w:pPr>
              <w:ind w:left="426"/>
              <w:rPr>
                <w:rFonts w:ascii="Calibri" w:hAnsi="Calibri" w:cs="Calibri"/>
                <w:sz w:val="20"/>
              </w:rPr>
            </w:pPr>
          </w:p>
        </w:tc>
      </w:tr>
      <w:tr w:rsidR="00C00CBB" w:rsidRPr="00E33ABC" w14:paraId="65361656" w14:textId="77777777">
        <w:tc>
          <w:tcPr>
            <w:tcW w:w="4322" w:type="dxa"/>
            <w:tcBorders>
              <w:top w:val="nil"/>
              <w:left w:val="nil"/>
              <w:bottom w:val="nil"/>
              <w:right w:val="nil"/>
            </w:tcBorders>
            <w:shd w:val="clear" w:color="auto" w:fill="auto"/>
          </w:tcPr>
          <w:p w14:paraId="11DA54D3" w14:textId="7338DFD4" w:rsidR="00C00CBB" w:rsidRPr="00E33ABC" w:rsidRDefault="00C00CBB">
            <w:pPr>
              <w:ind w:left="426"/>
              <w:rPr>
                <w:rFonts w:ascii="Calibri" w:hAnsi="Calibri" w:cs="Calibri"/>
                <w:sz w:val="20"/>
              </w:rPr>
            </w:pPr>
          </w:p>
        </w:tc>
        <w:tc>
          <w:tcPr>
            <w:tcW w:w="4323" w:type="dxa"/>
            <w:tcBorders>
              <w:top w:val="nil"/>
              <w:left w:val="nil"/>
              <w:bottom w:val="nil"/>
              <w:right w:val="nil"/>
            </w:tcBorders>
            <w:shd w:val="clear" w:color="auto" w:fill="auto"/>
          </w:tcPr>
          <w:p w14:paraId="6ADAC14A" w14:textId="3A7025E7" w:rsidR="00C00CBB" w:rsidRPr="00E33ABC" w:rsidRDefault="00743EDC">
            <w:pPr>
              <w:pStyle w:val="P68B1DB1-Normal2"/>
              <w:ind w:left="426"/>
            </w:pPr>
            <w:r>
              <w:t>………….(n), …………….(e)ko …….(e)</w:t>
            </w:r>
            <w:proofErr w:type="spellStart"/>
            <w:r>
              <w:t>an</w:t>
            </w:r>
            <w:proofErr w:type="spellEnd"/>
          </w:p>
        </w:tc>
      </w:tr>
      <w:tr w:rsidR="00C00CBB" w:rsidRPr="00E33ABC" w14:paraId="6A1B2349" w14:textId="77777777">
        <w:tc>
          <w:tcPr>
            <w:tcW w:w="4322" w:type="dxa"/>
            <w:tcBorders>
              <w:top w:val="nil"/>
              <w:left w:val="nil"/>
              <w:bottom w:val="nil"/>
              <w:right w:val="nil"/>
            </w:tcBorders>
            <w:shd w:val="clear" w:color="auto" w:fill="auto"/>
          </w:tcPr>
          <w:p w14:paraId="64A11062" w14:textId="77777777" w:rsidR="00C00CBB" w:rsidRPr="00E33ABC" w:rsidRDefault="00C00CBB">
            <w:pPr>
              <w:ind w:left="426"/>
              <w:rPr>
                <w:rFonts w:ascii="Calibri" w:hAnsi="Calibri" w:cs="Calibri"/>
                <w:sz w:val="20"/>
              </w:rPr>
            </w:pPr>
          </w:p>
        </w:tc>
        <w:tc>
          <w:tcPr>
            <w:tcW w:w="4323" w:type="dxa"/>
            <w:tcBorders>
              <w:top w:val="nil"/>
              <w:left w:val="nil"/>
              <w:bottom w:val="nil"/>
              <w:right w:val="nil"/>
            </w:tcBorders>
            <w:shd w:val="clear" w:color="auto" w:fill="auto"/>
          </w:tcPr>
          <w:p w14:paraId="11FE76AA" w14:textId="77777777" w:rsidR="00C00CBB" w:rsidRPr="00E33ABC" w:rsidRDefault="00C00CBB">
            <w:pPr>
              <w:ind w:left="426"/>
              <w:rPr>
                <w:rFonts w:ascii="Calibri" w:hAnsi="Calibri" w:cs="Calibri"/>
                <w:sz w:val="20"/>
              </w:rPr>
            </w:pPr>
          </w:p>
        </w:tc>
      </w:tr>
      <w:tr w:rsidR="00C00CBB" w:rsidRPr="00E33ABC" w14:paraId="1C09095B" w14:textId="77777777">
        <w:tc>
          <w:tcPr>
            <w:tcW w:w="8645" w:type="dxa"/>
            <w:gridSpan w:val="2"/>
            <w:tcBorders>
              <w:top w:val="nil"/>
              <w:left w:val="nil"/>
              <w:bottom w:val="nil"/>
              <w:right w:val="nil"/>
            </w:tcBorders>
            <w:shd w:val="clear" w:color="auto" w:fill="auto"/>
          </w:tcPr>
          <w:p w14:paraId="730F9001" w14:textId="77777777" w:rsidR="00697EB3" w:rsidRDefault="00697EB3">
            <w:pPr>
              <w:pStyle w:val="P68B1DB1-Normal2"/>
              <w:ind w:left="-109"/>
              <w:jc w:val="center"/>
            </w:pPr>
          </w:p>
          <w:p w14:paraId="0F99D83B" w14:textId="6C076737" w:rsidR="00C00CBB" w:rsidRPr="00E33ABC" w:rsidRDefault="000C30E2">
            <w:pPr>
              <w:pStyle w:val="P68B1DB1-Normal2"/>
              <w:ind w:left="-109"/>
              <w:jc w:val="center"/>
              <w:rPr>
                <w:caps/>
              </w:rPr>
            </w:pPr>
            <w:r w:rsidRPr="00E33ABC">
              <w:t>Proiektua egin duen teknikar</w:t>
            </w:r>
            <w:r w:rsidR="00743EDC">
              <w:t xml:space="preserve">i eskudunaren edo jarduketa </w:t>
            </w:r>
            <w:r w:rsidR="00697EB3">
              <w:t>egit</w:t>
            </w:r>
            <w:r w:rsidRPr="00E33ABC">
              <w:t>eko zuzendaritzaren sinadura</w:t>
            </w:r>
          </w:p>
        </w:tc>
      </w:tr>
      <w:tr w:rsidR="00C00CBB" w:rsidRPr="00E33ABC" w14:paraId="61C2E6FD" w14:textId="77777777">
        <w:tc>
          <w:tcPr>
            <w:tcW w:w="8645" w:type="dxa"/>
            <w:gridSpan w:val="2"/>
            <w:tcBorders>
              <w:top w:val="nil"/>
              <w:left w:val="nil"/>
              <w:bottom w:val="nil"/>
              <w:right w:val="nil"/>
            </w:tcBorders>
            <w:shd w:val="clear" w:color="auto" w:fill="auto"/>
          </w:tcPr>
          <w:p w14:paraId="2C017A2B" w14:textId="77777777" w:rsidR="00C00CBB" w:rsidRPr="00E33ABC" w:rsidRDefault="00C00CBB">
            <w:pPr>
              <w:ind w:left="426"/>
              <w:jc w:val="center"/>
              <w:rPr>
                <w:rFonts w:ascii="Calibri" w:hAnsi="Calibri" w:cs="Calibri"/>
                <w:i/>
                <w:iCs/>
                <w:caps/>
                <w:sz w:val="20"/>
              </w:rPr>
            </w:pPr>
          </w:p>
          <w:p w14:paraId="784CABBC" w14:textId="7B0BDB32" w:rsidR="00C00CBB" w:rsidRPr="00E33ABC" w:rsidRDefault="00C00CBB">
            <w:pPr>
              <w:ind w:left="426"/>
              <w:jc w:val="center"/>
              <w:rPr>
                <w:rFonts w:ascii="Calibri" w:hAnsi="Calibri" w:cs="Calibri"/>
                <w:i/>
                <w:iCs/>
                <w:caps/>
                <w:sz w:val="20"/>
              </w:rPr>
            </w:pPr>
          </w:p>
          <w:p w14:paraId="10E4FCBC" w14:textId="3BC07D9B" w:rsidR="00C00CBB" w:rsidRPr="00E33ABC" w:rsidRDefault="00C00CBB">
            <w:pPr>
              <w:ind w:left="426"/>
              <w:jc w:val="center"/>
              <w:rPr>
                <w:rFonts w:ascii="Calibri" w:hAnsi="Calibri" w:cs="Calibri"/>
                <w:i/>
                <w:iCs/>
                <w:caps/>
                <w:sz w:val="20"/>
              </w:rPr>
            </w:pPr>
          </w:p>
          <w:p w14:paraId="629F7DD2" w14:textId="77777777" w:rsidR="00C00CBB" w:rsidRPr="00E33ABC" w:rsidRDefault="00C00CBB">
            <w:pPr>
              <w:ind w:left="426"/>
              <w:jc w:val="center"/>
              <w:rPr>
                <w:rFonts w:ascii="Calibri" w:hAnsi="Calibri" w:cs="Calibri"/>
                <w:i/>
                <w:iCs/>
                <w:caps/>
                <w:sz w:val="20"/>
              </w:rPr>
            </w:pPr>
          </w:p>
          <w:p w14:paraId="37FD2B75" w14:textId="77777777" w:rsidR="00C00CBB" w:rsidRPr="00E33ABC" w:rsidRDefault="00C00CBB">
            <w:pPr>
              <w:ind w:left="426"/>
              <w:jc w:val="center"/>
              <w:rPr>
                <w:rFonts w:ascii="Calibri" w:hAnsi="Calibri" w:cs="Calibri"/>
                <w:i/>
                <w:iCs/>
                <w:caps/>
                <w:sz w:val="20"/>
              </w:rPr>
            </w:pPr>
          </w:p>
          <w:p w14:paraId="2E6131DE" w14:textId="30654462" w:rsidR="00C00CBB" w:rsidRPr="00E33ABC" w:rsidRDefault="00C00CBB">
            <w:pPr>
              <w:ind w:left="426"/>
              <w:jc w:val="center"/>
              <w:rPr>
                <w:rFonts w:ascii="Calibri" w:hAnsi="Calibri" w:cs="Calibri"/>
                <w:i/>
                <w:iCs/>
                <w:caps/>
                <w:sz w:val="20"/>
              </w:rPr>
            </w:pPr>
          </w:p>
        </w:tc>
      </w:tr>
      <w:tr w:rsidR="00C00CBB" w:rsidRPr="00E33ABC" w14:paraId="3519B0E0" w14:textId="77777777">
        <w:tc>
          <w:tcPr>
            <w:tcW w:w="8645" w:type="dxa"/>
            <w:gridSpan w:val="2"/>
            <w:tcBorders>
              <w:top w:val="nil"/>
              <w:left w:val="nil"/>
              <w:bottom w:val="nil"/>
              <w:right w:val="nil"/>
            </w:tcBorders>
            <w:shd w:val="clear" w:color="auto" w:fill="auto"/>
          </w:tcPr>
          <w:p w14:paraId="24782123" w14:textId="77777777" w:rsidR="00C00CBB" w:rsidRDefault="000C30E2">
            <w:pPr>
              <w:pStyle w:val="P68B1DB1-Normal2"/>
              <w:ind w:left="426"/>
            </w:pPr>
            <w:r w:rsidRPr="00E33ABC">
              <w:t xml:space="preserve">Izen-deiturak: </w:t>
            </w:r>
          </w:p>
          <w:p w14:paraId="4A7CE994" w14:textId="5758A204" w:rsidR="00697EB3" w:rsidRPr="00E33ABC" w:rsidRDefault="00697EB3">
            <w:pPr>
              <w:pStyle w:val="P68B1DB1-Normal2"/>
              <w:ind w:left="426"/>
              <w:rPr>
                <w:i/>
                <w:iCs/>
                <w:caps/>
              </w:rPr>
            </w:pPr>
            <w:r>
              <w:t>Sinatzailearen IFZ:</w:t>
            </w:r>
          </w:p>
        </w:tc>
      </w:tr>
      <w:tr w:rsidR="00C00CBB" w:rsidRPr="00E33ABC" w14:paraId="32458E30" w14:textId="77777777">
        <w:tc>
          <w:tcPr>
            <w:tcW w:w="8645" w:type="dxa"/>
            <w:gridSpan w:val="2"/>
            <w:tcBorders>
              <w:top w:val="nil"/>
              <w:left w:val="nil"/>
              <w:bottom w:val="nil"/>
              <w:right w:val="nil"/>
            </w:tcBorders>
            <w:shd w:val="clear" w:color="auto" w:fill="auto"/>
          </w:tcPr>
          <w:p w14:paraId="57BE1557" w14:textId="59E66623" w:rsidR="00C00CBB" w:rsidRPr="00E33ABC" w:rsidRDefault="00C00CBB">
            <w:pPr>
              <w:pStyle w:val="P68B1DB1-Normal2"/>
              <w:ind w:left="426"/>
              <w:rPr>
                <w:i/>
                <w:iCs/>
                <w:caps/>
              </w:rPr>
            </w:pPr>
          </w:p>
        </w:tc>
      </w:tr>
    </w:tbl>
    <w:p w14:paraId="03C781F5" w14:textId="3CD5CC5A" w:rsidR="00C00CBB" w:rsidRPr="00E33ABC" w:rsidRDefault="00C00CBB">
      <w:pPr>
        <w:spacing w:after="360"/>
        <w:ind w:firstLine="425"/>
        <w:jc w:val="both"/>
        <w:rPr>
          <w:rFonts w:ascii="Calibri" w:hAnsi="Calibri" w:cs="Calibri"/>
          <w:sz w:val="16"/>
          <w:szCs w:val="16"/>
        </w:rPr>
      </w:pPr>
    </w:p>
    <w:p w14:paraId="3C8F52B3" w14:textId="77777777" w:rsidR="00C00CBB" w:rsidRPr="00E33ABC" w:rsidRDefault="00C00CBB">
      <w:pPr>
        <w:spacing w:after="360"/>
        <w:rPr>
          <w:rFonts w:ascii="Calibri" w:hAnsi="Calibri" w:cs="Calibri"/>
          <w:sz w:val="16"/>
          <w:szCs w:val="16"/>
        </w:rPr>
      </w:pPr>
    </w:p>
    <w:p w14:paraId="4BC2FD82" w14:textId="77777777" w:rsidR="00C00CBB" w:rsidRPr="00E33ABC" w:rsidRDefault="00C00CBB">
      <w:pPr>
        <w:rPr>
          <w:vanish/>
          <w:color w:val="FF0000"/>
        </w:rPr>
      </w:pPr>
    </w:p>
    <w:p w14:paraId="12843F44" w14:textId="77777777" w:rsidR="00C00CBB" w:rsidRPr="00E33ABC" w:rsidRDefault="00C00CBB">
      <w:pPr>
        <w:rPr>
          <w:vanish/>
        </w:rPr>
      </w:pPr>
    </w:p>
    <w:sectPr w:rsidR="00C00CBB" w:rsidRPr="00E33ABC">
      <w:headerReference w:type="default" r:id="rId10"/>
      <w:footerReference w:type="default" r:id="rId11"/>
      <w:headerReference w:type="first" r:id="rId12"/>
      <w:footerReference w:type="first" r:id="rId13"/>
      <w:pgSz w:w="11907" w:h="16840"/>
      <w:pgMar w:top="851" w:right="1559" w:bottom="568" w:left="1560" w:header="720" w:footer="66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8049D" w14:textId="77777777" w:rsidR="005F6C14" w:rsidRDefault="005F6C14">
      <w:r>
        <w:separator/>
      </w:r>
    </w:p>
  </w:endnote>
  <w:endnote w:type="continuationSeparator" w:id="0">
    <w:p w14:paraId="5CD6D4F1" w14:textId="77777777" w:rsidR="005F6C14" w:rsidRDefault="005F6C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altName w:val="Lato"/>
    <w:charset w:val="00"/>
    <w:family w:val="swiss"/>
    <w:pitch w:val="variable"/>
    <w:sig w:usb0="A00000AF" w:usb1="5000604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02E58" w14:textId="6690FDA8" w:rsidR="00C00CBB" w:rsidRDefault="000C30E2">
    <w:pPr>
      <w:pStyle w:val="P68B1DB1-Piedepgina13"/>
      <w:jc w:val="right"/>
    </w:pPr>
    <w:r>
      <w:fldChar w:fldCharType="begin"/>
    </w:r>
    <w:r>
      <w:instrText>PAGE   \* MERGEFORMAT</w:instrText>
    </w:r>
    <w:r>
      <w:fldChar w:fldCharType="separate"/>
    </w:r>
    <w:r w:rsidR="00D0082E">
      <w:rPr>
        <w:noProof/>
      </w:rPr>
      <w:t>6</w:t>
    </w:r>
    <w:r>
      <w:fldChar w:fldCharType="end"/>
    </w:r>
    <w:r>
      <w:t>/4</w:t>
    </w:r>
  </w:p>
  <w:p w14:paraId="28AEC6DA" w14:textId="77777777" w:rsidR="00C00CBB" w:rsidRDefault="00C00CBB">
    <w:pPr>
      <w:pStyle w:val="Piedepgina"/>
      <w:jc w:val="right"/>
      <w:rPr>
        <w:rFonts w:ascii="Calibri" w:hAnsi="Calibri" w:cs="Calibri"/>
        <w:sz w:val="18"/>
        <w:szCs w:val="18"/>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DA2A1" w14:textId="77777777" w:rsidR="00C00CBB" w:rsidRDefault="00C00CBB">
    <w:pPr>
      <w:pStyle w:val="Piedepgina"/>
      <w:jc w:val="center"/>
      <w:rPr>
        <w:rFonts w:ascii="Arial" w:hAnsi="Arial"/>
        <w:sz w:val="13"/>
      </w:rPr>
    </w:pPr>
  </w:p>
  <w:p w14:paraId="452CDF76" w14:textId="61BCAFF8" w:rsidR="00C00CBB" w:rsidRDefault="000C30E2">
    <w:pPr>
      <w:pStyle w:val="P68B1DB1-Piedepgina13"/>
      <w:tabs>
        <w:tab w:val="left" w:pos="320"/>
        <w:tab w:val="right" w:pos="8505"/>
      </w:tabs>
    </w:pPr>
    <w:r>
      <w:tab/>
    </w:r>
    <w:r>
      <w:tab/>
    </w:r>
    <w:r>
      <w:tab/>
      <w:t xml:space="preserve"> </w:t>
    </w:r>
    <w:r>
      <w:t>1/4</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3776D4" w14:textId="77777777" w:rsidR="005F6C14" w:rsidRDefault="005F6C14">
      <w:r>
        <w:separator/>
      </w:r>
    </w:p>
  </w:footnote>
  <w:footnote w:type="continuationSeparator" w:id="0">
    <w:p w14:paraId="15FFD795" w14:textId="77777777" w:rsidR="005F6C14" w:rsidRDefault="005F6C1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F5E17" w14:textId="56734606" w:rsidR="00C00CBB" w:rsidRDefault="00021A00">
    <w:pPr>
      <w:pStyle w:val="Encabezado"/>
    </w:pPr>
    <w:r>
      <w:rPr>
        <w:noProof/>
        <w:lang w:val="es-ES"/>
      </w:rPr>
      <mc:AlternateContent>
        <mc:Choice Requires="wps">
          <w:drawing>
            <wp:anchor distT="0" distB="0" distL="114300" distR="114300" simplePos="0" relativeHeight="251659264" behindDoc="0" locked="0" layoutInCell="1" allowOverlap="1" wp14:anchorId="1F5229FA" wp14:editId="6EB5CB9D">
              <wp:simplePos x="0" y="0"/>
              <wp:positionH relativeFrom="column">
                <wp:posOffset>1372235</wp:posOffset>
              </wp:positionH>
              <wp:positionV relativeFrom="paragraph">
                <wp:posOffset>502285</wp:posOffset>
              </wp:positionV>
              <wp:extent cx="2719346" cy="185596"/>
              <wp:effectExtent l="0" t="0" r="5080" b="5080"/>
              <wp:wrapNone/>
              <wp:docPr id="3" name="Cuadro de texto 3"/>
              <wp:cNvGraphicFramePr/>
              <a:graphic xmlns:a="http://schemas.openxmlformats.org/drawingml/2006/main">
                <a:graphicData uri="http://schemas.microsoft.com/office/word/2010/wordprocessingShape">
                  <wps:wsp>
                    <wps:cNvSpPr txBox="1"/>
                    <wps:spPr>
                      <a:xfrm>
                        <a:off x="0" y="0"/>
                        <a:ext cx="2719346" cy="185596"/>
                      </a:xfrm>
                      <a:prstGeom prst="rect">
                        <a:avLst/>
                      </a:prstGeom>
                      <a:solidFill>
                        <a:schemeClr val="lt1"/>
                      </a:solidFill>
                      <a:ln w="6350">
                        <a:noFill/>
                      </a:ln>
                    </wps:spPr>
                    <wps:txbx>
                      <w:txbxContent>
                        <w:p w14:paraId="1AD3BD4D" w14:textId="01C53282" w:rsidR="00021A00" w:rsidRPr="00021A00" w:rsidRDefault="00021A00" w:rsidP="00021A00">
                          <w:pPr>
                            <w:jc w:val="center"/>
                            <w:rPr>
                              <w:rFonts w:ascii="Arial" w:hAnsi="Arial" w:cs="Arial"/>
                              <w:sz w:val="11"/>
                              <w:szCs w:val="11"/>
                            </w:rPr>
                          </w:pPr>
                          <w:r w:rsidRPr="00021A00">
                            <w:rPr>
                              <w:rFonts w:ascii="Arial" w:hAnsi="Arial" w:cs="Arial"/>
                              <w:sz w:val="11"/>
                              <w:szCs w:val="11"/>
                            </w:rPr>
                            <w:t xml:space="preserve">Europar Batasunak finantzatua – </w:t>
                          </w:r>
                          <w:proofErr w:type="spellStart"/>
                          <w:r w:rsidRPr="00021A00">
                            <w:rPr>
                              <w:rFonts w:ascii="Arial" w:hAnsi="Arial" w:cs="Arial"/>
                              <w:sz w:val="11"/>
                              <w:szCs w:val="11"/>
                            </w:rPr>
                            <w:t>NextGenerationU</w:t>
                          </w:r>
                          <w:r>
                            <w:rPr>
                              <w:rFonts w:ascii="Arial" w:hAnsi="Arial" w:cs="Arial"/>
                              <w:sz w:val="11"/>
                              <w:szCs w:val="11"/>
                            </w:rPr>
                            <w: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5229FA" id="_x0000_t202" coordsize="21600,21600" o:spt="202" path="m,l,21600r21600,l21600,xe">
              <v:stroke joinstyle="miter"/>
              <v:path gradientshapeok="t" o:connecttype="rect"/>
            </v:shapetype>
            <v:shape id="Cuadro de texto 3" o:spid="_x0000_s1027" type="#_x0000_t202" style="position:absolute;margin-left:108.05pt;margin-top:39.55pt;width:214.1pt;height:1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" fillcolor="white [3201]" stroked="f" strokeweight=".5pt">
              <v:textbox>
                <w:txbxContent>
                  <w:p w14:paraId="1AD3BD4D" w14:textId="01C53282" w:rsidR="00021A00" w:rsidRPr="00021A00" w:rsidRDefault="00021A00" w:rsidP="00021A00">
                    <w:pPr>
                      <w:jc w:val="center"/>
                      <w:rPr>
                        <w:rFonts w:ascii="Arial" w:hAnsi="Arial" w:cs="Arial"/>
                        <w:sz w:val="11"/>
                        <w:szCs w:val="11"/>
                      </w:rPr>
                    </w:pPr>
                    <w:r w:rsidRPr="00021A00">
                      <w:rPr>
                        <w:rFonts w:ascii="Arial" w:hAnsi="Arial" w:cs="Arial"/>
                        <w:sz w:val="11"/>
                        <w:szCs w:val="11"/>
                      </w:rPr>
                      <w:t xml:space="preserve">Europar Batasunak finantzatua – </w:t>
                    </w:r>
                    <w:proofErr w:type="spellStart"/>
                    <w:r w:rsidRPr="00021A00">
                      <w:rPr>
                        <w:rFonts w:ascii="Arial" w:hAnsi="Arial" w:cs="Arial"/>
                        <w:sz w:val="11"/>
                        <w:szCs w:val="11"/>
                      </w:rPr>
                      <w:t>NextGenerationU</w:t>
                    </w:r>
                    <w:r>
                      <w:rPr>
                        <w:rFonts w:ascii="Arial" w:hAnsi="Arial" w:cs="Arial"/>
                        <w:sz w:val="11"/>
                        <w:szCs w:val="11"/>
                      </w:rPr>
                      <w:t>E</w:t>
                    </w:r>
                    <w:proofErr w:type="spellEnd"/>
                  </w:p>
                </w:txbxContent>
              </v:textbox>
            </v:shape>
          </w:pict>
        </mc:Fallback>
      </mc:AlternateContent>
    </w:r>
    <w:r w:rsidR="000C30E2">
      <w:rPr>
        <w:noProof/>
        <w:lang w:val="es-ES"/>
      </w:rPr>
      <w:drawing>
        <wp:inline distT="0" distB="0" distL="0" distR="0" wp14:anchorId="096D18AE" wp14:editId="75A2C049">
          <wp:extent cx="5400675" cy="758773"/>
          <wp:effectExtent l="0" t="0" r="0" b="0"/>
          <wp:docPr id="11" name="11. iru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ru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758773"/>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1F902" w14:textId="380285FA" w:rsidR="00C00CBB" w:rsidRDefault="000C30E2">
    <w:pPr>
      <w:pStyle w:val="P68B1DB1-Normal14"/>
      <w:ind w:right="-29"/>
      <w:rPr>
        <w:rFonts w:ascii="Lato" w:hAnsi="Lato"/>
        <w:sz w:val="20"/>
      </w:rPr>
    </w:pPr>
    <w:r>
      <w:rPr>
        <w:noProof/>
        <w:lang w:val="es-ES"/>
      </w:rPr>
      <mc:AlternateContent>
        <mc:Choice Requires="wpg">
          <w:drawing>
            <wp:anchor distT="0" distB="0" distL="114300" distR="114300" simplePos="0" relativeHeight="251658240" behindDoc="0" locked="0" layoutInCell="1" allowOverlap="1" wp14:anchorId="68FA55DF" wp14:editId="0447227B">
              <wp:simplePos x="0" y="0"/>
              <wp:positionH relativeFrom="column">
                <wp:posOffset>-133350</wp:posOffset>
              </wp:positionH>
              <wp:positionV relativeFrom="paragraph">
                <wp:posOffset>-216535</wp:posOffset>
              </wp:positionV>
              <wp:extent cx="5686425" cy="1257300"/>
              <wp:effectExtent l="0" t="0" r="0" b="0"/>
              <wp:wrapThrough wrapText="bothSides">
                <wp:wrapPolygon edited="0">
                  <wp:start x="9624" y="0"/>
                  <wp:lineTo x="0" y="3927"/>
                  <wp:lineTo x="0" y="10145"/>
                  <wp:lineTo x="9624" y="10473"/>
                  <wp:lineTo x="5572" y="12436"/>
                  <wp:lineTo x="5572" y="14400"/>
                  <wp:lineTo x="10782" y="15709"/>
                  <wp:lineTo x="7453" y="17018"/>
                  <wp:lineTo x="7453" y="18982"/>
                  <wp:lineTo x="13170" y="19964"/>
                  <wp:lineTo x="13532" y="19964"/>
                  <wp:lineTo x="14111" y="18655"/>
                  <wp:lineTo x="13893" y="17345"/>
                  <wp:lineTo x="10782" y="15709"/>
                  <wp:lineTo x="14617" y="15709"/>
                  <wp:lineTo x="18742" y="13091"/>
                  <wp:lineTo x="18669" y="10473"/>
                  <wp:lineTo x="21564" y="9491"/>
                  <wp:lineTo x="21564" y="3600"/>
                  <wp:lineTo x="18235" y="1964"/>
                  <wp:lineTo x="12157" y="0"/>
                  <wp:lineTo x="9624" y="0"/>
                </wp:wrapPolygon>
              </wp:wrapThrough>
              <wp:docPr id="10" name="10. talde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6425" cy="1257300"/>
                        <a:chOff x="0" y="0"/>
                        <a:chExt cx="5400040" cy="1113155"/>
                      </a:xfrm>
                    </wpg:grpSpPr>
                    <pic:pic xmlns:pic="http://schemas.openxmlformats.org/drawingml/2006/picture">
                      <pic:nvPicPr>
                        <pic:cNvPr id="14" name="14. irudi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114300"/>
                          <a:ext cx="5400040" cy="998855"/>
                        </a:xfrm>
                        <a:prstGeom prst="rect">
                          <a:avLst/>
                        </a:prstGeom>
                        <a:noFill/>
                        <a:ln>
                          <a:noFill/>
                        </a:ln>
                      </pic:spPr>
                    </pic:pic>
                    <pic:pic xmlns:pic="http://schemas.openxmlformats.org/drawingml/2006/picture">
                      <pic:nvPicPr>
                        <pic:cNvPr id="15" name="15. irudia" descr="Logotipo Programa PREE. Rehabilitación Energética de Edificios"/>
                        <pic:cNvPicPr>
                          <a:picLocks noChangeAspect="1"/>
                        </pic:cNvPicPr>
                      </pic:nvPicPr>
                      <pic:blipFill rotWithShape="1">
                        <a:blip r:embed="rId2" cstate="print">
                          <a:extLst>
                            <a:ext uri="{28A0092B-C50C-407E-A947-70E740481C1C}">
                              <a14:useLocalDpi xmlns:a14="http://schemas.microsoft.com/office/drawing/2010/main" val="0"/>
                            </a:ext>
                          </a:extLst>
                        </a:blip>
                        <a:srcRect l="10478" t="5392" r="10940" b="19962"/>
                        <a:stretch/>
                      </pic:blipFill>
                      <pic:spPr bwMode="auto">
                        <a:xfrm>
                          <a:off x="2447925" y="0"/>
                          <a:ext cx="571500" cy="61912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97FB49B" id="10. taldea" o:spid="_x0000_s1026" style="position:absolute;margin-left:-10.5pt;margin-top:-17.05pt;width:447.75pt;height:99pt;z-index:251658240;mso-width-relative:margin;mso-height-relative:margin" coordsize="54000,1113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4. irudia" o:spid="_x0000_s1027" type="#_x0000_t75" style="position:absolute;top:1143;width:54000;height:9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">
                <v:imagedata r:id="rId3" o:title=""/>
                <v:path arrowok="t"/>
              </v:shape>
              <v:shape id="15. irudia" o:spid="_x0000_s1028" type="#_x0000_t75" alt="Logotipo Programa PREE. Rehabilitación Energética de Edificios" style="position:absolute;left:24479;width:5715;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">
                <v:imagedata r:id="rId4" o:title="Logotipo Programa PREE" croptop="3534f" cropbottom="13082f" cropleft="6867f" cropright="7170f"/>
                <v:path arrowok="t"/>
              </v:shape>
              <w10:wrap type="through"/>
            </v:group>
          </w:pict>
        </mc:Fallback>
      </mc:AlternateContent>
    </w:r>
  </w:p>
  <w:p w14:paraId="291325B4" w14:textId="1149922D" w:rsidR="00C00CBB" w:rsidRDefault="00C00CBB">
    <w:pPr>
      <w:pStyle w:val="Encabezado"/>
      <w:tabs>
        <w:tab w:val="right" w:pos="9923"/>
      </w:tabs>
      <w:ind w:right="-142"/>
      <w:jc w:val="center"/>
      <w:rPr>
        <w:rFonts w:ascii="Arial" w:hAnsi="Arial"/>
        <w:sz w:val="16"/>
      </w:rPr>
    </w:pPr>
  </w:p>
  <w:p w14:paraId="5E9A4487" w14:textId="63FC66C8" w:rsidR="00C00CBB" w:rsidRDefault="00C00CBB">
    <w:pPr>
      <w:pStyle w:val="Encabezado"/>
      <w:tabs>
        <w:tab w:val="right" w:pos="9923"/>
      </w:tabs>
      <w:ind w:right="-142"/>
      <w:jc w:val="center"/>
      <w:rPr>
        <w:rFonts w:ascii="Arial" w:hAnsi="Arial"/>
        <w:sz w:val="16"/>
      </w:rPr>
    </w:pPr>
  </w:p>
  <w:p w14:paraId="5F43DC96" w14:textId="77777777" w:rsidR="00C00CBB" w:rsidRDefault="00C00CBB">
    <w:pPr>
      <w:pStyle w:val="Encabezado"/>
      <w:tabs>
        <w:tab w:val="right" w:pos="9923"/>
      </w:tabs>
      <w:ind w:right="-142"/>
      <w:jc w:val="center"/>
      <w:rPr>
        <w:rFonts w:ascii="Arial" w:hAnsi="Arial"/>
        <w:sz w:val="16"/>
      </w:rPr>
    </w:pPr>
  </w:p>
  <w:p w14:paraId="4250E990" w14:textId="77777777" w:rsidR="00C00CBB" w:rsidRDefault="00C00CBB">
    <w:pPr>
      <w:pStyle w:val="Encabezado"/>
      <w:tabs>
        <w:tab w:val="right" w:pos="9923"/>
      </w:tabs>
      <w:ind w:right="-142"/>
      <w:rPr>
        <w:rFonts w:ascii="Arial" w:hAnsi="Arial"/>
        <w:sz w:val="16"/>
      </w:rPr>
    </w:pPr>
  </w:p>
  <w:p w14:paraId="351D1D58" w14:textId="77777777" w:rsidR="00C00CBB" w:rsidRDefault="00C00CBB">
    <w:pPr>
      <w:pStyle w:val="Encabezado"/>
      <w:tabs>
        <w:tab w:val="right" w:pos="9923"/>
      </w:tabs>
      <w:ind w:right="-142"/>
      <w:rPr>
        <w:rFonts w:ascii="Arial" w:hAnsi="Arial"/>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F1904"/>
    <w:multiLevelType w:val="hybridMultilevel"/>
    <w:tmpl w:val="9D28A5C4"/>
    <w:lvl w:ilvl="0" w:tplc="BBF071CE">
      <w:start w:val="1"/>
      <w:numFmt w:val="lowerLetter"/>
      <w:lvlText w:val="(%1)"/>
      <w:lvlJc w:val="left"/>
      <w:pPr>
        <w:ind w:left="360" w:hanging="360"/>
      </w:pPr>
      <w:rPr>
        <w:rFonts w:hint="default"/>
        <w:b/>
        <w:color w:val="FF0000"/>
      </w:rPr>
    </w:lvl>
    <w:lvl w:ilvl="1" w:tplc="E74E3A02">
      <w:start w:val="1"/>
      <w:numFmt w:val="bullet"/>
      <w:lvlText w:val="-"/>
      <w:lvlJc w:val="left"/>
      <w:pPr>
        <w:ind w:left="1080" w:hanging="360"/>
      </w:pPr>
      <w:rPr>
        <w:rFonts w:ascii="Calibri" w:eastAsia="Times New Roman" w:hAnsi="Calibri" w:cs="Times New Roman"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2655205"/>
    <w:multiLevelType w:val="hybridMultilevel"/>
    <w:tmpl w:val="C2804C1C"/>
    <w:lvl w:ilvl="0" w:tplc="0C0A0001">
      <w:start w:val="1"/>
      <w:numFmt w:val="bullet"/>
      <w:lvlText w:val=""/>
      <w:lvlJc w:val="left"/>
      <w:pPr>
        <w:ind w:left="720" w:hanging="360"/>
      </w:pPr>
      <w:rPr>
        <w:rFonts w:ascii="Symbol" w:hAnsi="Symbol" w:cs="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2A14C9D"/>
    <w:multiLevelType w:val="multilevel"/>
    <w:tmpl w:val="EC52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0A5CDC"/>
    <w:multiLevelType w:val="hybridMultilevel"/>
    <w:tmpl w:val="E482E532"/>
    <w:lvl w:ilvl="0" w:tplc="086EA65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15F7B3E"/>
    <w:multiLevelType w:val="hybridMultilevel"/>
    <w:tmpl w:val="27AA2A64"/>
    <w:lvl w:ilvl="0" w:tplc="9A38E328">
      <w:start w:val="1"/>
      <w:numFmt w:val="decimal"/>
      <w:lvlText w:val="%1."/>
      <w:lvlJc w:val="left"/>
      <w:pPr>
        <w:ind w:left="360" w:hanging="360"/>
      </w:pPr>
      <w:rPr>
        <w:b/>
        <w:b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4E780532"/>
    <w:multiLevelType w:val="hybridMultilevel"/>
    <w:tmpl w:val="27AA2A64"/>
    <w:lvl w:ilvl="0" w:tplc="9A38E328">
      <w:start w:val="1"/>
      <w:numFmt w:val="decimal"/>
      <w:lvlText w:val="%1."/>
      <w:lvlJc w:val="left"/>
      <w:pPr>
        <w:ind w:left="360" w:hanging="360"/>
      </w:pPr>
      <w:rPr>
        <w:b/>
        <w:b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72916577"/>
    <w:multiLevelType w:val="hybridMultilevel"/>
    <w:tmpl w:val="C7942DD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3"/>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intFractionalCharacterWidth/>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192"/>
    <w:rsid w:val="000113E7"/>
    <w:rsid w:val="0001180D"/>
    <w:rsid w:val="0001310F"/>
    <w:rsid w:val="00016376"/>
    <w:rsid w:val="00021654"/>
    <w:rsid w:val="00021A00"/>
    <w:rsid w:val="00022C77"/>
    <w:rsid w:val="00023B20"/>
    <w:rsid w:val="00024103"/>
    <w:rsid w:val="00026335"/>
    <w:rsid w:val="00026990"/>
    <w:rsid w:val="00040079"/>
    <w:rsid w:val="00040D1D"/>
    <w:rsid w:val="00043EB2"/>
    <w:rsid w:val="00044070"/>
    <w:rsid w:val="000440CC"/>
    <w:rsid w:val="00044D3F"/>
    <w:rsid w:val="0004557F"/>
    <w:rsid w:val="00045FDE"/>
    <w:rsid w:val="00046E45"/>
    <w:rsid w:val="00047EB5"/>
    <w:rsid w:val="00054E0E"/>
    <w:rsid w:val="0005600E"/>
    <w:rsid w:val="00061F91"/>
    <w:rsid w:val="00062619"/>
    <w:rsid w:val="00062F48"/>
    <w:rsid w:val="00065E03"/>
    <w:rsid w:val="0007451D"/>
    <w:rsid w:val="00076826"/>
    <w:rsid w:val="000847C6"/>
    <w:rsid w:val="00084984"/>
    <w:rsid w:val="0008617F"/>
    <w:rsid w:val="00086599"/>
    <w:rsid w:val="00087D9E"/>
    <w:rsid w:val="0009334C"/>
    <w:rsid w:val="000958C8"/>
    <w:rsid w:val="00096969"/>
    <w:rsid w:val="000A3609"/>
    <w:rsid w:val="000A62DE"/>
    <w:rsid w:val="000A6C56"/>
    <w:rsid w:val="000B5B0F"/>
    <w:rsid w:val="000B6FFD"/>
    <w:rsid w:val="000C2650"/>
    <w:rsid w:val="000C2EAE"/>
    <w:rsid w:val="000C30E2"/>
    <w:rsid w:val="000C33EF"/>
    <w:rsid w:val="000C4252"/>
    <w:rsid w:val="000C67D2"/>
    <w:rsid w:val="000D3559"/>
    <w:rsid w:val="000E0312"/>
    <w:rsid w:val="000E0E91"/>
    <w:rsid w:val="000F0117"/>
    <w:rsid w:val="000F2051"/>
    <w:rsid w:val="000F38A0"/>
    <w:rsid w:val="000F685C"/>
    <w:rsid w:val="00100C26"/>
    <w:rsid w:val="001021E2"/>
    <w:rsid w:val="00102986"/>
    <w:rsid w:val="001035BC"/>
    <w:rsid w:val="00103798"/>
    <w:rsid w:val="00104AA2"/>
    <w:rsid w:val="00104AD6"/>
    <w:rsid w:val="00107354"/>
    <w:rsid w:val="00110C0A"/>
    <w:rsid w:val="0011778A"/>
    <w:rsid w:val="001236BD"/>
    <w:rsid w:val="00123AA0"/>
    <w:rsid w:val="001258CA"/>
    <w:rsid w:val="00126AC9"/>
    <w:rsid w:val="001305A0"/>
    <w:rsid w:val="00131D48"/>
    <w:rsid w:val="001328AF"/>
    <w:rsid w:val="00134355"/>
    <w:rsid w:val="00136126"/>
    <w:rsid w:val="001405AA"/>
    <w:rsid w:val="001427F9"/>
    <w:rsid w:val="00147CFB"/>
    <w:rsid w:val="0015027A"/>
    <w:rsid w:val="00151DC6"/>
    <w:rsid w:val="00153989"/>
    <w:rsid w:val="00156C8A"/>
    <w:rsid w:val="0016143B"/>
    <w:rsid w:val="00164DD7"/>
    <w:rsid w:val="001727AF"/>
    <w:rsid w:val="001763F6"/>
    <w:rsid w:val="00180A49"/>
    <w:rsid w:val="001824EC"/>
    <w:rsid w:val="0018398E"/>
    <w:rsid w:val="00183DD9"/>
    <w:rsid w:val="00184934"/>
    <w:rsid w:val="00186354"/>
    <w:rsid w:val="00190F8B"/>
    <w:rsid w:val="001933DA"/>
    <w:rsid w:val="001955FB"/>
    <w:rsid w:val="00195BE4"/>
    <w:rsid w:val="00196459"/>
    <w:rsid w:val="0019721E"/>
    <w:rsid w:val="00197C5B"/>
    <w:rsid w:val="001A0727"/>
    <w:rsid w:val="001A1B97"/>
    <w:rsid w:val="001A1DBB"/>
    <w:rsid w:val="001A3EC8"/>
    <w:rsid w:val="001A4249"/>
    <w:rsid w:val="001A4A67"/>
    <w:rsid w:val="001B02D7"/>
    <w:rsid w:val="001B0591"/>
    <w:rsid w:val="001B3399"/>
    <w:rsid w:val="001B686D"/>
    <w:rsid w:val="001B7BCE"/>
    <w:rsid w:val="001C253E"/>
    <w:rsid w:val="001C36D4"/>
    <w:rsid w:val="001C3C87"/>
    <w:rsid w:val="001C4163"/>
    <w:rsid w:val="001C4428"/>
    <w:rsid w:val="001C53CB"/>
    <w:rsid w:val="001C620F"/>
    <w:rsid w:val="001C63DA"/>
    <w:rsid w:val="001D022C"/>
    <w:rsid w:val="001D1932"/>
    <w:rsid w:val="001D24DD"/>
    <w:rsid w:val="001D2BA0"/>
    <w:rsid w:val="001D556E"/>
    <w:rsid w:val="001D739A"/>
    <w:rsid w:val="001E43EB"/>
    <w:rsid w:val="001E5347"/>
    <w:rsid w:val="001E6907"/>
    <w:rsid w:val="001F1FA3"/>
    <w:rsid w:val="001F26DC"/>
    <w:rsid w:val="001F3179"/>
    <w:rsid w:val="001F6E6D"/>
    <w:rsid w:val="0020130E"/>
    <w:rsid w:val="00204615"/>
    <w:rsid w:val="00204A08"/>
    <w:rsid w:val="0020680B"/>
    <w:rsid w:val="002137A5"/>
    <w:rsid w:val="002229EF"/>
    <w:rsid w:val="0022611C"/>
    <w:rsid w:val="0023039A"/>
    <w:rsid w:val="00230E16"/>
    <w:rsid w:val="00234F63"/>
    <w:rsid w:val="0023518B"/>
    <w:rsid w:val="00235D5F"/>
    <w:rsid w:val="0023615B"/>
    <w:rsid w:val="0024048B"/>
    <w:rsid w:val="00241EB3"/>
    <w:rsid w:val="00244183"/>
    <w:rsid w:val="0024423C"/>
    <w:rsid w:val="002455DE"/>
    <w:rsid w:val="002464F5"/>
    <w:rsid w:val="0024696A"/>
    <w:rsid w:val="002512D9"/>
    <w:rsid w:val="00252042"/>
    <w:rsid w:val="002520A7"/>
    <w:rsid w:val="0025449B"/>
    <w:rsid w:val="00264A4F"/>
    <w:rsid w:val="0026691E"/>
    <w:rsid w:val="00272303"/>
    <w:rsid w:val="002742E9"/>
    <w:rsid w:val="0027445A"/>
    <w:rsid w:val="00274811"/>
    <w:rsid w:val="0027641E"/>
    <w:rsid w:val="002766E9"/>
    <w:rsid w:val="00276992"/>
    <w:rsid w:val="00280929"/>
    <w:rsid w:val="002839C8"/>
    <w:rsid w:val="00293EAC"/>
    <w:rsid w:val="002967BE"/>
    <w:rsid w:val="0029731B"/>
    <w:rsid w:val="002976B9"/>
    <w:rsid w:val="002A1819"/>
    <w:rsid w:val="002A24DA"/>
    <w:rsid w:val="002A3621"/>
    <w:rsid w:val="002A42C8"/>
    <w:rsid w:val="002A49B6"/>
    <w:rsid w:val="002B14A9"/>
    <w:rsid w:val="002B3C1E"/>
    <w:rsid w:val="002B437E"/>
    <w:rsid w:val="002B4F19"/>
    <w:rsid w:val="002B774D"/>
    <w:rsid w:val="002C29DA"/>
    <w:rsid w:val="002C52FB"/>
    <w:rsid w:val="002C7F91"/>
    <w:rsid w:val="002D01D4"/>
    <w:rsid w:val="002D0F71"/>
    <w:rsid w:val="002D5902"/>
    <w:rsid w:val="002D7BB0"/>
    <w:rsid w:val="002E1ACC"/>
    <w:rsid w:val="002E5C3A"/>
    <w:rsid w:val="002F3E4C"/>
    <w:rsid w:val="002F4AAA"/>
    <w:rsid w:val="002F54A4"/>
    <w:rsid w:val="00300EB3"/>
    <w:rsid w:val="00301B5A"/>
    <w:rsid w:val="00303AB3"/>
    <w:rsid w:val="00303DB7"/>
    <w:rsid w:val="003049AA"/>
    <w:rsid w:val="00307919"/>
    <w:rsid w:val="00310009"/>
    <w:rsid w:val="003102A5"/>
    <w:rsid w:val="003112B5"/>
    <w:rsid w:val="0031671F"/>
    <w:rsid w:val="00317C3B"/>
    <w:rsid w:val="003207E7"/>
    <w:rsid w:val="00320EED"/>
    <w:rsid w:val="003226D9"/>
    <w:rsid w:val="00324EC4"/>
    <w:rsid w:val="00326176"/>
    <w:rsid w:val="003303F8"/>
    <w:rsid w:val="0033770F"/>
    <w:rsid w:val="00337916"/>
    <w:rsid w:val="00340C40"/>
    <w:rsid w:val="00341833"/>
    <w:rsid w:val="0034384F"/>
    <w:rsid w:val="00343C7E"/>
    <w:rsid w:val="00344086"/>
    <w:rsid w:val="00346F9A"/>
    <w:rsid w:val="003519AA"/>
    <w:rsid w:val="00351C4D"/>
    <w:rsid w:val="00351E97"/>
    <w:rsid w:val="00354AF0"/>
    <w:rsid w:val="00356373"/>
    <w:rsid w:val="00360501"/>
    <w:rsid w:val="0036249A"/>
    <w:rsid w:val="00367FED"/>
    <w:rsid w:val="0037298B"/>
    <w:rsid w:val="003753F1"/>
    <w:rsid w:val="00375F0F"/>
    <w:rsid w:val="00382FBB"/>
    <w:rsid w:val="0038664F"/>
    <w:rsid w:val="00391D27"/>
    <w:rsid w:val="00392622"/>
    <w:rsid w:val="003930DD"/>
    <w:rsid w:val="0039465F"/>
    <w:rsid w:val="00395628"/>
    <w:rsid w:val="00395960"/>
    <w:rsid w:val="003A23DE"/>
    <w:rsid w:val="003A51B4"/>
    <w:rsid w:val="003A5377"/>
    <w:rsid w:val="003B3067"/>
    <w:rsid w:val="003B330E"/>
    <w:rsid w:val="003B339D"/>
    <w:rsid w:val="003B37D9"/>
    <w:rsid w:val="003B3B8B"/>
    <w:rsid w:val="003B4B36"/>
    <w:rsid w:val="003B6927"/>
    <w:rsid w:val="003B6996"/>
    <w:rsid w:val="003B7822"/>
    <w:rsid w:val="003C45BF"/>
    <w:rsid w:val="003C539F"/>
    <w:rsid w:val="003D2A4C"/>
    <w:rsid w:val="003D3BDD"/>
    <w:rsid w:val="003D6969"/>
    <w:rsid w:val="003D6F5C"/>
    <w:rsid w:val="003D71EC"/>
    <w:rsid w:val="003E0611"/>
    <w:rsid w:val="003E432C"/>
    <w:rsid w:val="003F26E8"/>
    <w:rsid w:val="003F4EED"/>
    <w:rsid w:val="00401FF8"/>
    <w:rsid w:val="0040229B"/>
    <w:rsid w:val="00423F7F"/>
    <w:rsid w:val="004244FD"/>
    <w:rsid w:val="00426A43"/>
    <w:rsid w:val="004274DF"/>
    <w:rsid w:val="00427A42"/>
    <w:rsid w:val="00435E7A"/>
    <w:rsid w:val="0043635A"/>
    <w:rsid w:val="00436A9D"/>
    <w:rsid w:val="00446946"/>
    <w:rsid w:val="004506ED"/>
    <w:rsid w:val="00451EA1"/>
    <w:rsid w:val="00454266"/>
    <w:rsid w:val="004648E6"/>
    <w:rsid w:val="004713CD"/>
    <w:rsid w:val="004760E0"/>
    <w:rsid w:val="00490816"/>
    <w:rsid w:val="00490DDD"/>
    <w:rsid w:val="00491B7E"/>
    <w:rsid w:val="0049203E"/>
    <w:rsid w:val="0049368B"/>
    <w:rsid w:val="004A2F01"/>
    <w:rsid w:val="004A5E1A"/>
    <w:rsid w:val="004B30D7"/>
    <w:rsid w:val="004B3DCC"/>
    <w:rsid w:val="004B7DED"/>
    <w:rsid w:val="004C1D87"/>
    <w:rsid w:val="004C47B4"/>
    <w:rsid w:val="004C5770"/>
    <w:rsid w:val="004C61BD"/>
    <w:rsid w:val="004C6E7B"/>
    <w:rsid w:val="004D1211"/>
    <w:rsid w:val="004D2260"/>
    <w:rsid w:val="004D2425"/>
    <w:rsid w:val="004D445D"/>
    <w:rsid w:val="004D708D"/>
    <w:rsid w:val="004E0CF8"/>
    <w:rsid w:val="004E2DA5"/>
    <w:rsid w:val="004E4098"/>
    <w:rsid w:val="004E4867"/>
    <w:rsid w:val="004F0CB4"/>
    <w:rsid w:val="004F1849"/>
    <w:rsid w:val="004F7433"/>
    <w:rsid w:val="00500458"/>
    <w:rsid w:val="0050227C"/>
    <w:rsid w:val="00502E26"/>
    <w:rsid w:val="0050491D"/>
    <w:rsid w:val="00505D63"/>
    <w:rsid w:val="005122B1"/>
    <w:rsid w:val="0051256E"/>
    <w:rsid w:val="00513A8A"/>
    <w:rsid w:val="005160F3"/>
    <w:rsid w:val="0051640D"/>
    <w:rsid w:val="0052084E"/>
    <w:rsid w:val="00520D0B"/>
    <w:rsid w:val="0052494D"/>
    <w:rsid w:val="00525B30"/>
    <w:rsid w:val="005336B9"/>
    <w:rsid w:val="00533FCE"/>
    <w:rsid w:val="005364D0"/>
    <w:rsid w:val="00537929"/>
    <w:rsid w:val="00537D2B"/>
    <w:rsid w:val="00542336"/>
    <w:rsid w:val="005516F4"/>
    <w:rsid w:val="005573E8"/>
    <w:rsid w:val="00560922"/>
    <w:rsid w:val="0056461A"/>
    <w:rsid w:val="00567E30"/>
    <w:rsid w:val="00571338"/>
    <w:rsid w:val="00573E50"/>
    <w:rsid w:val="00575F62"/>
    <w:rsid w:val="00583176"/>
    <w:rsid w:val="00584142"/>
    <w:rsid w:val="0058420D"/>
    <w:rsid w:val="0059250E"/>
    <w:rsid w:val="00592971"/>
    <w:rsid w:val="005938E8"/>
    <w:rsid w:val="005A1539"/>
    <w:rsid w:val="005A3408"/>
    <w:rsid w:val="005A39F6"/>
    <w:rsid w:val="005B2839"/>
    <w:rsid w:val="005B3B20"/>
    <w:rsid w:val="005B406C"/>
    <w:rsid w:val="005C0C8C"/>
    <w:rsid w:val="005D2A3C"/>
    <w:rsid w:val="005D5A7B"/>
    <w:rsid w:val="005E1486"/>
    <w:rsid w:val="005E6891"/>
    <w:rsid w:val="005E74A4"/>
    <w:rsid w:val="005E7C72"/>
    <w:rsid w:val="005F1FEF"/>
    <w:rsid w:val="005F4283"/>
    <w:rsid w:val="005F6C14"/>
    <w:rsid w:val="005F6C32"/>
    <w:rsid w:val="005F73EF"/>
    <w:rsid w:val="00612101"/>
    <w:rsid w:val="00613948"/>
    <w:rsid w:val="00613E91"/>
    <w:rsid w:val="0061730C"/>
    <w:rsid w:val="00617388"/>
    <w:rsid w:val="00620089"/>
    <w:rsid w:val="00622BEB"/>
    <w:rsid w:val="00623EF1"/>
    <w:rsid w:val="00624177"/>
    <w:rsid w:val="00626666"/>
    <w:rsid w:val="00626914"/>
    <w:rsid w:val="006309A5"/>
    <w:rsid w:val="00630BAD"/>
    <w:rsid w:val="00637B1A"/>
    <w:rsid w:val="00641ADA"/>
    <w:rsid w:val="006432F2"/>
    <w:rsid w:val="006442CE"/>
    <w:rsid w:val="006455CE"/>
    <w:rsid w:val="006578D1"/>
    <w:rsid w:val="00660FB4"/>
    <w:rsid w:val="00661D28"/>
    <w:rsid w:val="0066431E"/>
    <w:rsid w:val="006677D3"/>
    <w:rsid w:val="00673B67"/>
    <w:rsid w:val="00674136"/>
    <w:rsid w:val="00675B65"/>
    <w:rsid w:val="00677BFF"/>
    <w:rsid w:val="00681B9C"/>
    <w:rsid w:val="00685463"/>
    <w:rsid w:val="00690405"/>
    <w:rsid w:val="006924CE"/>
    <w:rsid w:val="00695276"/>
    <w:rsid w:val="00697CCD"/>
    <w:rsid w:val="00697EB3"/>
    <w:rsid w:val="006A3071"/>
    <w:rsid w:val="006A69F2"/>
    <w:rsid w:val="006A6A58"/>
    <w:rsid w:val="006B06D4"/>
    <w:rsid w:val="006B193E"/>
    <w:rsid w:val="006B1A0B"/>
    <w:rsid w:val="006B2D0F"/>
    <w:rsid w:val="006C24C4"/>
    <w:rsid w:val="006C354C"/>
    <w:rsid w:val="006C464F"/>
    <w:rsid w:val="006C65BD"/>
    <w:rsid w:val="006C77B3"/>
    <w:rsid w:val="006D6277"/>
    <w:rsid w:val="006E0A29"/>
    <w:rsid w:val="006E1595"/>
    <w:rsid w:val="006E299D"/>
    <w:rsid w:val="006E2F8C"/>
    <w:rsid w:val="006E4C1A"/>
    <w:rsid w:val="006F2536"/>
    <w:rsid w:val="006F7AE2"/>
    <w:rsid w:val="007005B2"/>
    <w:rsid w:val="00703683"/>
    <w:rsid w:val="0070769E"/>
    <w:rsid w:val="0070782F"/>
    <w:rsid w:val="00707BD7"/>
    <w:rsid w:val="00716A9E"/>
    <w:rsid w:val="00717926"/>
    <w:rsid w:val="007214AB"/>
    <w:rsid w:val="007226EF"/>
    <w:rsid w:val="007242A0"/>
    <w:rsid w:val="007311B6"/>
    <w:rsid w:val="00732926"/>
    <w:rsid w:val="00733697"/>
    <w:rsid w:val="00735814"/>
    <w:rsid w:val="00736805"/>
    <w:rsid w:val="007371A1"/>
    <w:rsid w:val="007411F2"/>
    <w:rsid w:val="00742192"/>
    <w:rsid w:val="0074245D"/>
    <w:rsid w:val="00743EDC"/>
    <w:rsid w:val="00747258"/>
    <w:rsid w:val="007476D8"/>
    <w:rsid w:val="00756A42"/>
    <w:rsid w:val="00756C45"/>
    <w:rsid w:val="00764717"/>
    <w:rsid w:val="0076607C"/>
    <w:rsid w:val="0077562A"/>
    <w:rsid w:val="007758A9"/>
    <w:rsid w:val="00780914"/>
    <w:rsid w:val="00781CD0"/>
    <w:rsid w:val="007848E9"/>
    <w:rsid w:val="007861F6"/>
    <w:rsid w:val="00786BFA"/>
    <w:rsid w:val="007914D6"/>
    <w:rsid w:val="00791FEC"/>
    <w:rsid w:val="007933FA"/>
    <w:rsid w:val="00794913"/>
    <w:rsid w:val="00796668"/>
    <w:rsid w:val="00796ED9"/>
    <w:rsid w:val="00796F68"/>
    <w:rsid w:val="007A507D"/>
    <w:rsid w:val="007A5317"/>
    <w:rsid w:val="007A6B13"/>
    <w:rsid w:val="007B0E74"/>
    <w:rsid w:val="007B372E"/>
    <w:rsid w:val="007B42F6"/>
    <w:rsid w:val="007B509E"/>
    <w:rsid w:val="007B601C"/>
    <w:rsid w:val="007B6321"/>
    <w:rsid w:val="007B7EDF"/>
    <w:rsid w:val="007C0836"/>
    <w:rsid w:val="007C1982"/>
    <w:rsid w:val="007C4351"/>
    <w:rsid w:val="007C5466"/>
    <w:rsid w:val="007C6673"/>
    <w:rsid w:val="007C6931"/>
    <w:rsid w:val="007C6AD3"/>
    <w:rsid w:val="007C7AF7"/>
    <w:rsid w:val="007D26B4"/>
    <w:rsid w:val="007D39B5"/>
    <w:rsid w:val="007D4585"/>
    <w:rsid w:val="007D5737"/>
    <w:rsid w:val="007D765E"/>
    <w:rsid w:val="007E1CBB"/>
    <w:rsid w:val="007E1D69"/>
    <w:rsid w:val="007E1DFE"/>
    <w:rsid w:val="007E6961"/>
    <w:rsid w:val="007F2C97"/>
    <w:rsid w:val="007F3B05"/>
    <w:rsid w:val="007F454E"/>
    <w:rsid w:val="007F51A7"/>
    <w:rsid w:val="00802C94"/>
    <w:rsid w:val="008030D1"/>
    <w:rsid w:val="00805FE0"/>
    <w:rsid w:val="00810433"/>
    <w:rsid w:val="00817EB5"/>
    <w:rsid w:val="00820232"/>
    <w:rsid w:val="00821834"/>
    <w:rsid w:val="0082394A"/>
    <w:rsid w:val="0082773D"/>
    <w:rsid w:val="008303AC"/>
    <w:rsid w:val="00834974"/>
    <w:rsid w:val="00844424"/>
    <w:rsid w:val="00844595"/>
    <w:rsid w:val="00844C42"/>
    <w:rsid w:val="00846AB7"/>
    <w:rsid w:val="00846C02"/>
    <w:rsid w:val="00846FE6"/>
    <w:rsid w:val="0084735C"/>
    <w:rsid w:val="00850A8D"/>
    <w:rsid w:val="00851710"/>
    <w:rsid w:val="00856AFC"/>
    <w:rsid w:val="008610A3"/>
    <w:rsid w:val="008637A1"/>
    <w:rsid w:val="00866D76"/>
    <w:rsid w:val="00871961"/>
    <w:rsid w:val="00873B53"/>
    <w:rsid w:val="00875D11"/>
    <w:rsid w:val="00876229"/>
    <w:rsid w:val="008765A9"/>
    <w:rsid w:val="008821C6"/>
    <w:rsid w:val="00885FA7"/>
    <w:rsid w:val="00886E3E"/>
    <w:rsid w:val="00887C6C"/>
    <w:rsid w:val="008A6896"/>
    <w:rsid w:val="008B477F"/>
    <w:rsid w:val="008B6276"/>
    <w:rsid w:val="008C0CE5"/>
    <w:rsid w:val="008C2EE6"/>
    <w:rsid w:val="008C37F9"/>
    <w:rsid w:val="008C3DE0"/>
    <w:rsid w:val="008C4D53"/>
    <w:rsid w:val="008C6A8E"/>
    <w:rsid w:val="008D20D6"/>
    <w:rsid w:val="008D4330"/>
    <w:rsid w:val="008D49AE"/>
    <w:rsid w:val="008D4FBE"/>
    <w:rsid w:val="008D63A2"/>
    <w:rsid w:val="008D7C92"/>
    <w:rsid w:val="008E1196"/>
    <w:rsid w:val="008E3C7A"/>
    <w:rsid w:val="008F032F"/>
    <w:rsid w:val="008F3DC3"/>
    <w:rsid w:val="008F5FD9"/>
    <w:rsid w:val="00904D8C"/>
    <w:rsid w:val="00906103"/>
    <w:rsid w:val="009148E2"/>
    <w:rsid w:val="009150BB"/>
    <w:rsid w:val="0091783C"/>
    <w:rsid w:val="00920E8D"/>
    <w:rsid w:val="0092374C"/>
    <w:rsid w:val="00931E08"/>
    <w:rsid w:val="00944041"/>
    <w:rsid w:val="00952563"/>
    <w:rsid w:val="00954BA5"/>
    <w:rsid w:val="009570EC"/>
    <w:rsid w:val="00960CB1"/>
    <w:rsid w:val="00960CDD"/>
    <w:rsid w:val="00960CEA"/>
    <w:rsid w:val="0096240D"/>
    <w:rsid w:val="009657B0"/>
    <w:rsid w:val="00965A8B"/>
    <w:rsid w:val="00972BDF"/>
    <w:rsid w:val="0097362A"/>
    <w:rsid w:val="009803EA"/>
    <w:rsid w:val="0098095D"/>
    <w:rsid w:val="009827C7"/>
    <w:rsid w:val="00982D44"/>
    <w:rsid w:val="00984E5D"/>
    <w:rsid w:val="00993A58"/>
    <w:rsid w:val="009A07FC"/>
    <w:rsid w:val="009A1635"/>
    <w:rsid w:val="009A25DB"/>
    <w:rsid w:val="009A2A26"/>
    <w:rsid w:val="009B0D57"/>
    <w:rsid w:val="009B45DC"/>
    <w:rsid w:val="009B59AC"/>
    <w:rsid w:val="009B67CD"/>
    <w:rsid w:val="009B7D81"/>
    <w:rsid w:val="009C0752"/>
    <w:rsid w:val="009D1573"/>
    <w:rsid w:val="009D188A"/>
    <w:rsid w:val="009D2595"/>
    <w:rsid w:val="009D2606"/>
    <w:rsid w:val="009D575D"/>
    <w:rsid w:val="009D6F81"/>
    <w:rsid w:val="009D78C3"/>
    <w:rsid w:val="009E0EBA"/>
    <w:rsid w:val="009E374F"/>
    <w:rsid w:val="009E4624"/>
    <w:rsid w:val="009E5AD1"/>
    <w:rsid w:val="009E5CCA"/>
    <w:rsid w:val="009F1C4B"/>
    <w:rsid w:val="009F2CB1"/>
    <w:rsid w:val="009F4CCA"/>
    <w:rsid w:val="009F7F39"/>
    <w:rsid w:val="00A03159"/>
    <w:rsid w:val="00A16381"/>
    <w:rsid w:val="00A20742"/>
    <w:rsid w:val="00A226F0"/>
    <w:rsid w:val="00A237A9"/>
    <w:rsid w:val="00A246F6"/>
    <w:rsid w:val="00A24E9D"/>
    <w:rsid w:val="00A27486"/>
    <w:rsid w:val="00A27A88"/>
    <w:rsid w:val="00A316DF"/>
    <w:rsid w:val="00A33336"/>
    <w:rsid w:val="00A33448"/>
    <w:rsid w:val="00A34B52"/>
    <w:rsid w:val="00A350AB"/>
    <w:rsid w:val="00A372F6"/>
    <w:rsid w:val="00A4035F"/>
    <w:rsid w:val="00A42033"/>
    <w:rsid w:val="00A42866"/>
    <w:rsid w:val="00A468E7"/>
    <w:rsid w:val="00A53958"/>
    <w:rsid w:val="00A55C4D"/>
    <w:rsid w:val="00A5722D"/>
    <w:rsid w:val="00A574F5"/>
    <w:rsid w:val="00A64144"/>
    <w:rsid w:val="00A71A9B"/>
    <w:rsid w:val="00A724D1"/>
    <w:rsid w:val="00A731CC"/>
    <w:rsid w:val="00A7552D"/>
    <w:rsid w:val="00A80F0C"/>
    <w:rsid w:val="00A82C41"/>
    <w:rsid w:val="00A901F8"/>
    <w:rsid w:val="00A90570"/>
    <w:rsid w:val="00A92213"/>
    <w:rsid w:val="00A95449"/>
    <w:rsid w:val="00A96112"/>
    <w:rsid w:val="00A97C17"/>
    <w:rsid w:val="00AA00C0"/>
    <w:rsid w:val="00AA0EAB"/>
    <w:rsid w:val="00AA2078"/>
    <w:rsid w:val="00AA2CF0"/>
    <w:rsid w:val="00AA2D55"/>
    <w:rsid w:val="00AA434E"/>
    <w:rsid w:val="00AA7547"/>
    <w:rsid w:val="00AB17D8"/>
    <w:rsid w:val="00AB27D7"/>
    <w:rsid w:val="00AB3F8C"/>
    <w:rsid w:val="00AB45E8"/>
    <w:rsid w:val="00AB72C5"/>
    <w:rsid w:val="00AC1482"/>
    <w:rsid w:val="00AC3882"/>
    <w:rsid w:val="00AC72B3"/>
    <w:rsid w:val="00AD0EC6"/>
    <w:rsid w:val="00AD19CB"/>
    <w:rsid w:val="00AD325F"/>
    <w:rsid w:val="00AD34C8"/>
    <w:rsid w:val="00AD4AFD"/>
    <w:rsid w:val="00AD50B8"/>
    <w:rsid w:val="00AD6112"/>
    <w:rsid w:val="00AD68AF"/>
    <w:rsid w:val="00AE0DF9"/>
    <w:rsid w:val="00AE2328"/>
    <w:rsid w:val="00AE7AA1"/>
    <w:rsid w:val="00AF3B46"/>
    <w:rsid w:val="00AF43BE"/>
    <w:rsid w:val="00AF4FAD"/>
    <w:rsid w:val="00AF5172"/>
    <w:rsid w:val="00AF76BB"/>
    <w:rsid w:val="00AF7E63"/>
    <w:rsid w:val="00B00BE6"/>
    <w:rsid w:val="00B0323B"/>
    <w:rsid w:val="00B03FCA"/>
    <w:rsid w:val="00B049C7"/>
    <w:rsid w:val="00B106D7"/>
    <w:rsid w:val="00B10DDC"/>
    <w:rsid w:val="00B134E4"/>
    <w:rsid w:val="00B15184"/>
    <w:rsid w:val="00B15ED2"/>
    <w:rsid w:val="00B15F03"/>
    <w:rsid w:val="00B2193C"/>
    <w:rsid w:val="00B22758"/>
    <w:rsid w:val="00B23DAE"/>
    <w:rsid w:val="00B254E0"/>
    <w:rsid w:val="00B26140"/>
    <w:rsid w:val="00B26788"/>
    <w:rsid w:val="00B31B07"/>
    <w:rsid w:val="00B37E98"/>
    <w:rsid w:val="00B4331C"/>
    <w:rsid w:val="00B438B5"/>
    <w:rsid w:val="00B4571E"/>
    <w:rsid w:val="00B46A27"/>
    <w:rsid w:val="00B46BCC"/>
    <w:rsid w:val="00B474EB"/>
    <w:rsid w:val="00B51C31"/>
    <w:rsid w:val="00B52CF3"/>
    <w:rsid w:val="00B60DFB"/>
    <w:rsid w:val="00B6519D"/>
    <w:rsid w:val="00B66BFB"/>
    <w:rsid w:val="00B670DF"/>
    <w:rsid w:val="00B72183"/>
    <w:rsid w:val="00B72544"/>
    <w:rsid w:val="00B80391"/>
    <w:rsid w:val="00B91CC5"/>
    <w:rsid w:val="00BA0A4C"/>
    <w:rsid w:val="00BA3D35"/>
    <w:rsid w:val="00BA790E"/>
    <w:rsid w:val="00BB0967"/>
    <w:rsid w:val="00BB3260"/>
    <w:rsid w:val="00BB5FD6"/>
    <w:rsid w:val="00BB7A14"/>
    <w:rsid w:val="00BB7FB8"/>
    <w:rsid w:val="00BC23F6"/>
    <w:rsid w:val="00BC65B1"/>
    <w:rsid w:val="00BC65E6"/>
    <w:rsid w:val="00BD257A"/>
    <w:rsid w:val="00BD39CE"/>
    <w:rsid w:val="00BD3D82"/>
    <w:rsid w:val="00BD468E"/>
    <w:rsid w:val="00BD5908"/>
    <w:rsid w:val="00BD66A2"/>
    <w:rsid w:val="00BD7845"/>
    <w:rsid w:val="00BE1724"/>
    <w:rsid w:val="00BE3540"/>
    <w:rsid w:val="00BE6072"/>
    <w:rsid w:val="00BF012C"/>
    <w:rsid w:val="00BF0588"/>
    <w:rsid w:val="00BF0C3E"/>
    <w:rsid w:val="00BF1079"/>
    <w:rsid w:val="00BF6E7F"/>
    <w:rsid w:val="00BF712E"/>
    <w:rsid w:val="00C00CBB"/>
    <w:rsid w:val="00C01C19"/>
    <w:rsid w:val="00C03AC4"/>
    <w:rsid w:val="00C03E37"/>
    <w:rsid w:val="00C05FAD"/>
    <w:rsid w:val="00C0787C"/>
    <w:rsid w:val="00C07E28"/>
    <w:rsid w:val="00C11CAB"/>
    <w:rsid w:val="00C1295C"/>
    <w:rsid w:val="00C13FA3"/>
    <w:rsid w:val="00C1587B"/>
    <w:rsid w:val="00C159AF"/>
    <w:rsid w:val="00C16A14"/>
    <w:rsid w:val="00C17CC0"/>
    <w:rsid w:val="00C17CF8"/>
    <w:rsid w:val="00C23C4E"/>
    <w:rsid w:val="00C23CDD"/>
    <w:rsid w:val="00C25A73"/>
    <w:rsid w:val="00C27B57"/>
    <w:rsid w:val="00C308D5"/>
    <w:rsid w:val="00C32493"/>
    <w:rsid w:val="00C34ED9"/>
    <w:rsid w:val="00C43911"/>
    <w:rsid w:val="00C4512F"/>
    <w:rsid w:val="00C50A56"/>
    <w:rsid w:val="00C51419"/>
    <w:rsid w:val="00C54631"/>
    <w:rsid w:val="00C55014"/>
    <w:rsid w:val="00C550BF"/>
    <w:rsid w:val="00C55A2B"/>
    <w:rsid w:val="00C56213"/>
    <w:rsid w:val="00C564AE"/>
    <w:rsid w:val="00C6075A"/>
    <w:rsid w:val="00C617BC"/>
    <w:rsid w:val="00C635A9"/>
    <w:rsid w:val="00C73E8F"/>
    <w:rsid w:val="00C76BCE"/>
    <w:rsid w:val="00C77FCE"/>
    <w:rsid w:val="00C82F71"/>
    <w:rsid w:val="00C87450"/>
    <w:rsid w:val="00C87FBA"/>
    <w:rsid w:val="00C92389"/>
    <w:rsid w:val="00C933CC"/>
    <w:rsid w:val="00C942E8"/>
    <w:rsid w:val="00C972EF"/>
    <w:rsid w:val="00CA0E41"/>
    <w:rsid w:val="00CA54DF"/>
    <w:rsid w:val="00CB406C"/>
    <w:rsid w:val="00CC17C5"/>
    <w:rsid w:val="00CC1F13"/>
    <w:rsid w:val="00CC2506"/>
    <w:rsid w:val="00CC5014"/>
    <w:rsid w:val="00CC58DF"/>
    <w:rsid w:val="00CC703E"/>
    <w:rsid w:val="00CD1017"/>
    <w:rsid w:val="00CD5903"/>
    <w:rsid w:val="00CD65A3"/>
    <w:rsid w:val="00CE0472"/>
    <w:rsid w:val="00CE0615"/>
    <w:rsid w:val="00CE5D4A"/>
    <w:rsid w:val="00CE7675"/>
    <w:rsid w:val="00CF00DB"/>
    <w:rsid w:val="00CF1157"/>
    <w:rsid w:val="00CF26E6"/>
    <w:rsid w:val="00CF5E54"/>
    <w:rsid w:val="00CF5EA6"/>
    <w:rsid w:val="00CF7D11"/>
    <w:rsid w:val="00D0082E"/>
    <w:rsid w:val="00D009F9"/>
    <w:rsid w:val="00D0334A"/>
    <w:rsid w:val="00D071F9"/>
    <w:rsid w:val="00D107DE"/>
    <w:rsid w:val="00D167D5"/>
    <w:rsid w:val="00D1799E"/>
    <w:rsid w:val="00D203A2"/>
    <w:rsid w:val="00D22983"/>
    <w:rsid w:val="00D23D71"/>
    <w:rsid w:val="00D32D9A"/>
    <w:rsid w:val="00D33FC5"/>
    <w:rsid w:val="00D36695"/>
    <w:rsid w:val="00D3714D"/>
    <w:rsid w:val="00D415B3"/>
    <w:rsid w:val="00D42AD8"/>
    <w:rsid w:val="00D506B2"/>
    <w:rsid w:val="00D521CA"/>
    <w:rsid w:val="00D576CF"/>
    <w:rsid w:val="00D62864"/>
    <w:rsid w:val="00D70239"/>
    <w:rsid w:val="00D758ED"/>
    <w:rsid w:val="00D76904"/>
    <w:rsid w:val="00D8054A"/>
    <w:rsid w:val="00D81A23"/>
    <w:rsid w:val="00D86129"/>
    <w:rsid w:val="00D8616A"/>
    <w:rsid w:val="00D961A4"/>
    <w:rsid w:val="00D9736C"/>
    <w:rsid w:val="00DA245B"/>
    <w:rsid w:val="00DA2BC6"/>
    <w:rsid w:val="00DA36C4"/>
    <w:rsid w:val="00DA3882"/>
    <w:rsid w:val="00DA47EB"/>
    <w:rsid w:val="00DA4C39"/>
    <w:rsid w:val="00DA7B4B"/>
    <w:rsid w:val="00DB2DB1"/>
    <w:rsid w:val="00DB38F4"/>
    <w:rsid w:val="00DB7DF5"/>
    <w:rsid w:val="00DC1D82"/>
    <w:rsid w:val="00DC7D08"/>
    <w:rsid w:val="00DD2C2E"/>
    <w:rsid w:val="00DD3F2A"/>
    <w:rsid w:val="00DD4FAE"/>
    <w:rsid w:val="00DE01B5"/>
    <w:rsid w:val="00DF0802"/>
    <w:rsid w:val="00DF37FA"/>
    <w:rsid w:val="00DF7931"/>
    <w:rsid w:val="00E06070"/>
    <w:rsid w:val="00E06D28"/>
    <w:rsid w:val="00E07AB8"/>
    <w:rsid w:val="00E10872"/>
    <w:rsid w:val="00E12B20"/>
    <w:rsid w:val="00E12C20"/>
    <w:rsid w:val="00E17EC7"/>
    <w:rsid w:val="00E20D9A"/>
    <w:rsid w:val="00E23753"/>
    <w:rsid w:val="00E23FF4"/>
    <w:rsid w:val="00E257D3"/>
    <w:rsid w:val="00E273F3"/>
    <w:rsid w:val="00E27EF6"/>
    <w:rsid w:val="00E305F8"/>
    <w:rsid w:val="00E315F2"/>
    <w:rsid w:val="00E31B70"/>
    <w:rsid w:val="00E33ABC"/>
    <w:rsid w:val="00E42494"/>
    <w:rsid w:val="00E46B7F"/>
    <w:rsid w:val="00E4707B"/>
    <w:rsid w:val="00E47E94"/>
    <w:rsid w:val="00E522B7"/>
    <w:rsid w:val="00E538B4"/>
    <w:rsid w:val="00E55ECF"/>
    <w:rsid w:val="00E56346"/>
    <w:rsid w:val="00E60936"/>
    <w:rsid w:val="00E61CD6"/>
    <w:rsid w:val="00E64354"/>
    <w:rsid w:val="00E67D2E"/>
    <w:rsid w:val="00E67E31"/>
    <w:rsid w:val="00E71B77"/>
    <w:rsid w:val="00E77404"/>
    <w:rsid w:val="00E77DC5"/>
    <w:rsid w:val="00E8112A"/>
    <w:rsid w:val="00E843D9"/>
    <w:rsid w:val="00E85A58"/>
    <w:rsid w:val="00E85B41"/>
    <w:rsid w:val="00E86D42"/>
    <w:rsid w:val="00E917E9"/>
    <w:rsid w:val="00E93FDA"/>
    <w:rsid w:val="00E955B3"/>
    <w:rsid w:val="00E96D05"/>
    <w:rsid w:val="00E97DF0"/>
    <w:rsid w:val="00EA08E7"/>
    <w:rsid w:val="00EA0912"/>
    <w:rsid w:val="00EA70EA"/>
    <w:rsid w:val="00EA739E"/>
    <w:rsid w:val="00EB5C24"/>
    <w:rsid w:val="00EC052D"/>
    <w:rsid w:val="00EC3CA0"/>
    <w:rsid w:val="00EC3E61"/>
    <w:rsid w:val="00EC6E31"/>
    <w:rsid w:val="00ED0994"/>
    <w:rsid w:val="00ED2F04"/>
    <w:rsid w:val="00ED5DC2"/>
    <w:rsid w:val="00ED618F"/>
    <w:rsid w:val="00ED6875"/>
    <w:rsid w:val="00EE447D"/>
    <w:rsid w:val="00EF2F55"/>
    <w:rsid w:val="00EF3C2D"/>
    <w:rsid w:val="00F04AA4"/>
    <w:rsid w:val="00F067DA"/>
    <w:rsid w:val="00F11420"/>
    <w:rsid w:val="00F12CFF"/>
    <w:rsid w:val="00F14082"/>
    <w:rsid w:val="00F14CE0"/>
    <w:rsid w:val="00F15113"/>
    <w:rsid w:val="00F22020"/>
    <w:rsid w:val="00F222FF"/>
    <w:rsid w:val="00F273C2"/>
    <w:rsid w:val="00F27E18"/>
    <w:rsid w:val="00F33218"/>
    <w:rsid w:val="00F34EFE"/>
    <w:rsid w:val="00F35011"/>
    <w:rsid w:val="00F36671"/>
    <w:rsid w:val="00F40ABE"/>
    <w:rsid w:val="00F453C9"/>
    <w:rsid w:val="00F470A5"/>
    <w:rsid w:val="00F51DF6"/>
    <w:rsid w:val="00F537E5"/>
    <w:rsid w:val="00F53863"/>
    <w:rsid w:val="00F56A30"/>
    <w:rsid w:val="00F62698"/>
    <w:rsid w:val="00F63A58"/>
    <w:rsid w:val="00F67A75"/>
    <w:rsid w:val="00F77FA5"/>
    <w:rsid w:val="00F82C17"/>
    <w:rsid w:val="00F82EDF"/>
    <w:rsid w:val="00F841C2"/>
    <w:rsid w:val="00F87A4A"/>
    <w:rsid w:val="00F90BBA"/>
    <w:rsid w:val="00F947CA"/>
    <w:rsid w:val="00F9525C"/>
    <w:rsid w:val="00F97437"/>
    <w:rsid w:val="00FA3B1C"/>
    <w:rsid w:val="00FA5871"/>
    <w:rsid w:val="00FA5D67"/>
    <w:rsid w:val="00FA5DCB"/>
    <w:rsid w:val="00FA63B2"/>
    <w:rsid w:val="00FA7219"/>
    <w:rsid w:val="00FB1455"/>
    <w:rsid w:val="00FB1C26"/>
    <w:rsid w:val="00FB21CF"/>
    <w:rsid w:val="00FB4826"/>
    <w:rsid w:val="00FC3EFE"/>
    <w:rsid w:val="00FC40D8"/>
    <w:rsid w:val="00FC45B4"/>
    <w:rsid w:val="00FC61B1"/>
    <w:rsid w:val="00FC645C"/>
    <w:rsid w:val="00FC66B0"/>
    <w:rsid w:val="00FD35CE"/>
    <w:rsid w:val="00FE0BCF"/>
    <w:rsid w:val="00FE1154"/>
    <w:rsid w:val="00FE1F4D"/>
    <w:rsid w:val="00FF3D5F"/>
    <w:rsid w:val="00FF3E9A"/>
    <w:rsid w:val="00FF538E"/>
    <w:rsid w:val="00FF5641"/>
    <w:rsid w:val="00FF62BB"/>
    <w:rsid w:val="00FF63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BD9B35A"/>
  <w15:chartTrackingRefBased/>
  <w15:docId w15:val="{13DD9BB1-7E85-4AFE-AD9B-3C6E99262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6914"/>
    <w:rPr>
      <w:sz w:val="24"/>
      <w:lang w:val="eu-ES"/>
    </w:rPr>
  </w:style>
  <w:style w:type="paragraph" w:styleId="Ttulo1">
    <w:name w:val="heading 1"/>
    <w:basedOn w:val="Normal"/>
    <w:next w:val="Normal"/>
    <w:qFormat/>
    <w:pPr>
      <w:spacing w:before="240"/>
      <w:outlineLvl w:val="0"/>
    </w:pPr>
    <w:rPr>
      <w:rFonts w:ascii="Arial" w:hAnsi="Arial"/>
      <w:b/>
      <w:u w:val="single"/>
    </w:rPr>
  </w:style>
  <w:style w:type="paragraph" w:styleId="Ttulo2">
    <w:name w:val="heading 2"/>
    <w:basedOn w:val="Normal"/>
    <w:next w:val="Normal"/>
    <w:qFormat/>
    <w:pPr>
      <w:keepNext/>
      <w:outlineLvl w:val="1"/>
    </w:pPr>
    <w:rPr>
      <w:rFonts w:ascii="Arial" w:hAnsi="Arial"/>
      <w:b/>
      <w:sz w:val="14"/>
    </w:rPr>
  </w:style>
  <w:style w:type="paragraph" w:styleId="Ttulo3">
    <w:name w:val="heading 3"/>
    <w:basedOn w:val="Normal"/>
    <w:next w:val="Normal"/>
    <w:qFormat/>
    <w:pPr>
      <w:keepNext/>
      <w:spacing w:before="20"/>
      <w:outlineLvl w:val="2"/>
    </w:pPr>
    <w:rPr>
      <w:rFonts w:ascii="Arial" w:hAnsi="Arial"/>
      <w:i/>
      <w:sz w:val="13"/>
    </w:rPr>
  </w:style>
  <w:style w:type="paragraph" w:styleId="Ttulo4">
    <w:name w:val="heading 4"/>
    <w:basedOn w:val="Normal"/>
    <w:next w:val="Normal"/>
    <w:qFormat/>
    <w:pPr>
      <w:keepNext/>
      <w:spacing w:before="35"/>
      <w:outlineLvl w:val="3"/>
    </w:pPr>
    <w:rPr>
      <w:rFonts w:ascii="Arial" w:hAnsi="Arial"/>
      <w:i/>
      <w:sz w:val="14"/>
    </w:rPr>
  </w:style>
  <w:style w:type="paragraph" w:styleId="Ttulo5">
    <w:name w:val="heading 5"/>
    <w:basedOn w:val="Normal"/>
    <w:next w:val="Normal"/>
    <w:qFormat/>
    <w:rsid w:val="001B02D7"/>
    <w:pPr>
      <w:spacing w:before="240" w:after="60"/>
      <w:outlineLvl w:val="4"/>
    </w:pPr>
    <w:rPr>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semiHidden/>
    <w:rPr>
      <w:sz w:val="16"/>
    </w:rPr>
  </w:style>
  <w:style w:type="paragraph" w:styleId="Textocomentario">
    <w:name w:val="annotation text"/>
    <w:basedOn w:val="Normal"/>
    <w:link w:val="TextocomentarioCar"/>
    <w:semiHidden/>
    <w:rPr>
      <w:sz w:val="20"/>
    </w:rPr>
  </w:style>
  <w:style w:type="paragraph" w:styleId="Piedepgina">
    <w:name w:val="footer"/>
    <w:basedOn w:val="Normal"/>
    <w:link w:val="PiedepginaCar"/>
    <w:uiPriority w:val="99"/>
    <w:pPr>
      <w:tabs>
        <w:tab w:val="center" w:pos="4819"/>
        <w:tab w:val="right" w:pos="9071"/>
      </w:tabs>
    </w:pPr>
  </w:style>
  <w:style w:type="paragraph" w:styleId="Encabezado">
    <w:name w:val="header"/>
    <w:basedOn w:val="Normal"/>
    <w:link w:val="EncabezadoCar"/>
    <w:uiPriority w:val="99"/>
    <w:pPr>
      <w:tabs>
        <w:tab w:val="center" w:pos="4819"/>
        <w:tab w:val="right" w:pos="9071"/>
      </w:tabs>
    </w:pPr>
  </w:style>
  <w:style w:type="paragraph" w:customStyle="1" w:styleId="Destinatario">
    <w:name w:val="Destinatario"/>
    <w:basedOn w:val="Normal"/>
    <w:pPr>
      <w:ind w:left="4253"/>
    </w:pPr>
  </w:style>
  <w:style w:type="paragraph" w:customStyle="1" w:styleId="Subparrafo1">
    <w:name w:val="Subparrafo1"/>
    <w:basedOn w:val="Normal"/>
    <w:pPr>
      <w:ind w:left="284" w:hanging="142"/>
    </w:pPr>
  </w:style>
  <w:style w:type="paragraph" w:customStyle="1" w:styleId="Titulo">
    <w:name w:val="Titulo"/>
    <w:basedOn w:val="Normal"/>
    <w:pPr>
      <w:jc w:val="center"/>
    </w:pPr>
    <w:rPr>
      <w:b/>
      <w:sz w:val="30"/>
    </w:rPr>
  </w:style>
  <w:style w:type="paragraph" w:styleId="Textodeglobo">
    <w:name w:val="Balloon Text"/>
    <w:basedOn w:val="Normal"/>
    <w:semiHidden/>
    <w:rsid w:val="00044D3F"/>
    <w:rPr>
      <w:rFonts w:ascii="Tahoma" w:hAnsi="Tahoma" w:cs="Tahoma"/>
      <w:sz w:val="16"/>
      <w:szCs w:val="16"/>
    </w:rPr>
  </w:style>
  <w:style w:type="paragraph" w:styleId="Prrafodelista">
    <w:name w:val="List Paragraph"/>
    <w:basedOn w:val="Normal"/>
    <w:link w:val="PrrafodelistaCar"/>
    <w:uiPriority w:val="34"/>
    <w:qFormat/>
    <w:rsid w:val="006924CE"/>
    <w:pPr>
      <w:ind w:left="720"/>
    </w:pPr>
    <w:rPr>
      <w:rFonts w:ascii="Calibri" w:eastAsia="Calibri" w:hAnsi="Calibri" w:cs="Calibri"/>
      <w:sz w:val="22"/>
      <w:szCs w:val="22"/>
    </w:rPr>
  </w:style>
  <w:style w:type="character" w:customStyle="1" w:styleId="PiedepginaCar">
    <w:name w:val="Pie de página Car"/>
    <w:link w:val="Piedepgina"/>
    <w:uiPriority w:val="99"/>
    <w:rsid w:val="00A350AB"/>
    <w:rPr>
      <w:sz w:val="24"/>
    </w:rPr>
  </w:style>
  <w:style w:type="table" w:styleId="Tablaconcuadrcula">
    <w:name w:val="Table Grid"/>
    <w:basedOn w:val="Tablanormal"/>
    <w:uiPriority w:val="59"/>
    <w:rsid w:val="00C324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F3501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A5E1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FE1F4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8D433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63A58"/>
    <w:pPr>
      <w:spacing w:before="100" w:beforeAutospacing="1" w:after="100" w:afterAutospacing="1"/>
    </w:pPr>
    <w:rPr>
      <w:szCs w:val="24"/>
    </w:rPr>
  </w:style>
  <w:style w:type="character" w:styleId="Hipervnculo">
    <w:name w:val="Hyperlink"/>
    <w:uiPriority w:val="99"/>
    <w:unhideWhenUsed/>
    <w:rsid w:val="00F63A58"/>
    <w:rPr>
      <w:color w:val="0000FF"/>
      <w:u w:val="single"/>
    </w:rPr>
  </w:style>
  <w:style w:type="character" w:styleId="Textoennegrita">
    <w:name w:val="Strong"/>
    <w:uiPriority w:val="22"/>
    <w:qFormat/>
    <w:rsid w:val="00F63A58"/>
    <w:rPr>
      <w:b/>
      <w:bCs/>
    </w:rPr>
  </w:style>
  <w:style w:type="character" w:customStyle="1" w:styleId="EncabezadoCar">
    <w:name w:val="Encabezado Car"/>
    <w:link w:val="Encabezado"/>
    <w:uiPriority w:val="99"/>
    <w:rsid w:val="009D2606"/>
    <w:rPr>
      <w:sz w:val="24"/>
    </w:rPr>
  </w:style>
  <w:style w:type="character" w:customStyle="1" w:styleId="PrrafodelistaCar">
    <w:name w:val="Párrafo de lista Car"/>
    <w:link w:val="Prrafodelista"/>
    <w:uiPriority w:val="34"/>
    <w:locked/>
    <w:rsid w:val="00B670DF"/>
    <w:rPr>
      <w:rFonts w:ascii="Calibri" w:eastAsia="Calibri" w:hAnsi="Calibri" w:cs="Calibri"/>
      <w:sz w:val="22"/>
      <w:szCs w:val="22"/>
    </w:rPr>
  </w:style>
  <w:style w:type="paragraph" w:styleId="Asuntodelcomentario">
    <w:name w:val="annotation subject"/>
    <w:basedOn w:val="Textocomentario"/>
    <w:next w:val="Textocomentario"/>
    <w:link w:val="AsuntodelcomentarioCar"/>
    <w:rsid w:val="00280929"/>
    <w:rPr>
      <w:b/>
      <w:bCs/>
    </w:rPr>
  </w:style>
  <w:style w:type="character" w:customStyle="1" w:styleId="TextocomentarioCar">
    <w:name w:val="Texto comentario Car"/>
    <w:basedOn w:val="Fuentedeprrafopredeter"/>
    <w:link w:val="Textocomentario"/>
    <w:semiHidden/>
    <w:rsid w:val="00280929"/>
  </w:style>
  <w:style w:type="character" w:customStyle="1" w:styleId="AsuntodelcomentarioCar">
    <w:name w:val="Asunto del comentario Car"/>
    <w:basedOn w:val="TextocomentarioCar"/>
    <w:link w:val="Asuntodelcomentario"/>
    <w:rsid w:val="00280929"/>
    <w:rPr>
      <w:b/>
      <w:bCs/>
    </w:rPr>
  </w:style>
  <w:style w:type="paragraph" w:customStyle="1" w:styleId="P68B1DB1-Normal1">
    <w:name w:val="P68B1DB1-Normal1"/>
    <w:basedOn w:val="Normal"/>
    <w:rPr>
      <w:rFonts w:ascii="Calibri" w:eastAsia="Calibri" w:hAnsi="Calibri" w:cs="Calibri"/>
      <w:b/>
      <w:color w:val="244061"/>
      <w:sz w:val="32"/>
      <w:szCs w:val="32"/>
    </w:rPr>
  </w:style>
  <w:style w:type="paragraph" w:customStyle="1" w:styleId="P68B1DB1-Normal2">
    <w:name w:val="P68B1DB1-Normal2"/>
    <w:basedOn w:val="Normal"/>
    <w:rPr>
      <w:rFonts w:ascii="Calibri" w:hAnsi="Calibri" w:cs="Calibri"/>
      <w:sz w:val="20"/>
    </w:rPr>
  </w:style>
  <w:style w:type="paragraph" w:customStyle="1" w:styleId="P68B1DB1-Normal3">
    <w:name w:val="P68B1DB1-Normal3"/>
    <w:basedOn w:val="Normal"/>
    <w:rPr>
      <w:rFonts w:ascii="Calibri" w:hAnsi="Calibri" w:cs="Calibri"/>
      <w:sz w:val="18"/>
      <w:szCs w:val="18"/>
    </w:rPr>
  </w:style>
  <w:style w:type="paragraph" w:customStyle="1" w:styleId="P68B1DB1-Normal4">
    <w:name w:val="P68B1DB1-Normal4"/>
    <w:basedOn w:val="Normal"/>
    <w:rPr>
      <w:rFonts w:ascii="Calibri" w:hAnsi="Calibri" w:cs="Calibri"/>
      <w:i/>
      <w:iCs/>
      <w:sz w:val="20"/>
    </w:rPr>
  </w:style>
  <w:style w:type="paragraph" w:customStyle="1" w:styleId="P68B1DB1-Normal5">
    <w:name w:val="P68B1DB1-Normal5"/>
    <w:basedOn w:val="Normal"/>
    <w:rPr>
      <w:rFonts w:ascii="Calibri" w:hAnsi="Calibri" w:cs="Calibri"/>
      <w:i/>
      <w:iCs/>
      <w:sz w:val="16"/>
      <w:szCs w:val="16"/>
    </w:rPr>
  </w:style>
  <w:style w:type="paragraph" w:customStyle="1" w:styleId="P68B1DB1-Normal6">
    <w:name w:val="P68B1DB1-Normal6"/>
    <w:basedOn w:val="Normal"/>
    <w:rPr>
      <w:rFonts w:ascii="Calibri" w:hAnsi="Calibri" w:cs="Calibri"/>
      <w:b/>
      <w:sz w:val="14"/>
      <w:szCs w:val="14"/>
    </w:rPr>
  </w:style>
  <w:style w:type="paragraph" w:customStyle="1" w:styleId="P68B1DB1-Normal7">
    <w:name w:val="P68B1DB1-Normal7"/>
    <w:basedOn w:val="Normal"/>
    <w:rPr>
      <w:rFonts w:ascii="Calibri" w:hAnsi="Calibri" w:cs="Calibri"/>
      <w:b/>
      <w:iCs/>
      <w:sz w:val="14"/>
      <w:szCs w:val="14"/>
    </w:rPr>
  </w:style>
  <w:style w:type="paragraph" w:customStyle="1" w:styleId="P68B1DB1-Normal8">
    <w:name w:val="P68B1DB1-Normal8"/>
    <w:basedOn w:val="Normal"/>
    <w:rPr>
      <w:rFonts w:ascii="Calibri" w:hAnsi="Calibri" w:cs="Calibri"/>
      <w:b/>
      <w:bCs/>
    </w:rPr>
  </w:style>
  <w:style w:type="paragraph" w:customStyle="1" w:styleId="P68B1DB1-Normal9">
    <w:name w:val="P68B1DB1-Normal9"/>
    <w:basedOn w:val="Normal"/>
    <w:rPr>
      <w:rFonts w:ascii="Calibri" w:hAnsi="Calibri" w:cs="Calibri"/>
      <w:i/>
      <w:iCs/>
      <w:sz w:val="18"/>
      <w:szCs w:val="16"/>
    </w:rPr>
  </w:style>
  <w:style w:type="paragraph" w:customStyle="1" w:styleId="P68B1DB1-Normal10">
    <w:name w:val="P68B1DB1-Normal10"/>
    <w:basedOn w:val="Normal"/>
    <w:rPr>
      <w:rFonts w:ascii="Calibri" w:hAnsi="Calibri" w:cs="Calibri"/>
      <w:sz w:val="18"/>
    </w:rPr>
  </w:style>
  <w:style w:type="paragraph" w:customStyle="1" w:styleId="P68B1DB1-Prrafodelista11">
    <w:name w:val="P68B1DB1-Prrafodelista11"/>
    <w:basedOn w:val="Prrafodelista"/>
    <w:rPr>
      <w:i/>
      <w:sz w:val="20"/>
    </w:rPr>
  </w:style>
  <w:style w:type="paragraph" w:customStyle="1" w:styleId="P68B1DB1-Normal12">
    <w:name w:val="P68B1DB1-Normal12"/>
    <w:basedOn w:val="Normal"/>
    <w:rPr>
      <w:rFonts w:ascii="Calibri" w:hAnsi="Calibri" w:cs="Calibri"/>
      <w:sz w:val="16"/>
      <w:szCs w:val="16"/>
    </w:rPr>
  </w:style>
  <w:style w:type="paragraph" w:customStyle="1" w:styleId="P68B1DB1-Piedepgina13">
    <w:name w:val="P68B1DB1-Piedepgina13"/>
    <w:basedOn w:val="Piedepgina"/>
    <w:rPr>
      <w:rFonts w:ascii="Calibri" w:hAnsi="Calibri" w:cs="Calibri"/>
      <w:sz w:val="18"/>
      <w:szCs w:val="18"/>
    </w:rPr>
  </w:style>
  <w:style w:type="paragraph" w:customStyle="1" w:styleId="P68B1DB1-Normal14">
    <w:name w:val="P68B1DB1-Normal14"/>
    <w:basedOn w:val="Normal"/>
    <w:rPr>
      <w:rFonts w:ascii="Arial" w:hAnsi="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1724970">
      <w:bodyDiv w:val="1"/>
      <w:marLeft w:val="0"/>
      <w:marRight w:val="0"/>
      <w:marTop w:val="0"/>
      <w:marBottom w:val="0"/>
      <w:divBdr>
        <w:top w:val="none" w:sz="0" w:space="0" w:color="auto"/>
        <w:left w:val="none" w:sz="0" w:space="0" w:color="auto"/>
        <w:bottom w:val="none" w:sz="0" w:space="0" w:color="auto"/>
        <w:right w:val="none" w:sz="0" w:space="0" w:color="auto"/>
      </w:divBdr>
    </w:div>
    <w:div w:id="1028022536">
      <w:bodyDiv w:val="1"/>
      <w:marLeft w:val="0"/>
      <w:marRight w:val="0"/>
      <w:marTop w:val="0"/>
      <w:marBottom w:val="0"/>
      <w:divBdr>
        <w:top w:val="none" w:sz="0" w:space="0" w:color="auto"/>
        <w:left w:val="none" w:sz="0" w:space="0" w:color="auto"/>
        <w:bottom w:val="none" w:sz="0" w:space="0" w:color="auto"/>
        <w:right w:val="none" w:sz="0" w:space="0" w:color="auto"/>
      </w:divBdr>
    </w:div>
    <w:div w:id="187029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jpeg"/><Relationship Id="rId1" Type="http://schemas.openxmlformats.org/officeDocument/2006/relationships/image" Target="media/image4.emf"/><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soffice\Plantillas\dpt\energia2.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08E3B-CAED-4D2E-9ADF-EE454C1E4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energia2.dot</Template>
  <TotalTime>82</TotalTime>
  <Pages>6</Pages>
  <Words>861</Words>
  <Characters>7162</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word-en txantiloi normalizatua</vt:lpstr>
    </vt:vector>
  </TitlesOfParts>
  <Company>EJIE</Company>
  <LinksUpToDate>false</LinksUpToDate>
  <CharactersWithSpaces>8007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word-en txantiloi normalizatua</dc:title>
  <dc:subject/>
  <dc:creator>MERKATARITZA</dc:creator>
  <cp:keywords/>
  <cp:lastModifiedBy>Luis de Velasco</cp:lastModifiedBy>
  <cp:revision>8</cp:revision>
  <cp:lastPrinted>2023-03-17T07:40:00Z</cp:lastPrinted>
  <dcterms:created xsi:type="dcterms:W3CDTF">2023-03-17T07:48:00Z</dcterms:created>
  <dcterms:modified xsi:type="dcterms:W3CDTF">2023-03-21T15:02:00Z</dcterms:modified>
</cp:coreProperties>
</file>