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EB59F" w14:textId="77777777" w:rsidR="007E1D69" w:rsidRDefault="007E1D69" w:rsidP="00BB3260">
      <w:pPr>
        <w:jc w:val="center"/>
        <w:rPr>
          <w:rFonts w:ascii="Calibri" w:hAnsi="Calibri" w:cs="Calibri"/>
          <w:sz w:val="20"/>
          <w:lang w:val="es-ES"/>
        </w:rPr>
      </w:pPr>
    </w:p>
    <w:p w14:paraId="204FB193" w14:textId="53723FA4" w:rsidR="009F7F39" w:rsidRDefault="004C6E7B" w:rsidP="004C6E7B">
      <w:pPr>
        <w:jc w:val="center"/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</w:pPr>
      <w:r w:rsidRPr="009D2606"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  <w:t>MEMORIA TÉCNICA JUSTIFICATIVA DEL CUMPLIMIENTO DE LAS CONDICIONES IMPUESTAS EN LA CONCESIÓN DE LA AYUDA SOLICITADA EN EL MARCO DEL PROGRAMA DE AYUDAS</w:t>
      </w:r>
      <w:r w:rsidR="009F7F39"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  <w:t xml:space="preserve"> </w:t>
      </w:r>
      <w:r w:rsidRPr="009D2606"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  <w:t xml:space="preserve">PARA ACTUACIONES DE REHABILITACIÓN ENERGÉTICA EN EDIFICIOS </w:t>
      </w:r>
      <w:r w:rsidR="00C87450" w:rsidRPr="009D2606"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  <w:t xml:space="preserve">EXISTENTES </w:t>
      </w:r>
      <w:r w:rsidR="00C87450" w:rsidRPr="009F7F39"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  <w:t>EN MUNICIPIOS DE</w:t>
      </w:r>
      <w:r w:rsidR="00C87450"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  <w:t xml:space="preserve"> </w:t>
      </w:r>
      <w:r w:rsidR="00C87450" w:rsidRPr="009F7F39"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  <w:t xml:space="preserve">RETO DEMOGRÁFICO DE EUSKADI </w:t>
      </w:r>
      <w:r w:rsidR="00C87450" w:rsidRPr="00C87450"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  <w:t xml:space="preserve">EN EL MARCO DEL PLAN DE RECUPERACIÓN, TRANSFORMACIÓN Y RESILIENCIA - FINANCIADO POR LA UNIÓN EUROPEA – </w:t>
      </w:r>
      <w:r w:rsidR="00C87450"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  <w:br/>
      </w:r>
      <w:r w:rsidR="00C87450" w:rsidRPr="00C87450"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  <w:t xml:space="preserve">Next </w:t>
      </w:r>
      <w:proofErr w:type="spellStart"/>
      <w:r w:rsidR="00C87450" w:rsidRPr="00C87450"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  <w:t>GenerationEU</w:t>
      </w:r>
      <w:proofErr w:type="spellEnd"/>
    </w:p>
    <w:p w14:paraId="540D6BA7" w14:textId="2D1BB86F" w:rsidR="007E1D69" w:rsidRPr="009D2606" w:rsidRDefault="009F7F39" w:rsidP="004C6E7B">
      <w:pPr>
        <w:jc w:val="center"/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</w:pPr>
      <w:r w:rsidRPr="009F7F39">
        <w:rPr>
          <w:rFonts w:ascii="Calibri" w:eastAsia="Calibri" w:hAnsi="Calibri" w:cs="Calibri"/>
          <w:b/>
          <w:color w:val="244061"/>
          <w:sz w:val="32"/>
          <w:szCs w:val="32"/>
          <w:lang w:val="es-ES" w:eastAsia="en-US"/>
        </w:rPr>
        <w:t>(PREE 5000)</w:t>
      </w:r>
    </w:p>
    <w:p w14:paraId="5470DB77" w14:textId="0137E490" w:rsidR="007E1D69" w:rsidRDefault="007E1D69" w:rsidP="00BB3260">
      <w:pPr>
        <w:jc w:val="center"/>
        <w:rPr>
          <w:rFonts w:ascii="Calibri" w:hAnsi="Calibri" w:cs="Calibri"/>
          <w:sz w:val="20"/>
          <w:lang w:val="es-ES"/>
        </w:rPr>
      </w:pPr>
    </w:p>
    <w:p w14:paraId="4640B20E" w14:textId="7DED1625" w:rsidR="009D2606" w:rsidRDefault="009D2606" w:rsidP="00BB3260">
      <w:pPr>
        <w:jc w:val="center"/>
        <w:rPr>
          <w:rFonts w:ascii="Calibri" w:hAnsi="Calibri" w:cs="Calibri"/>
          <w:sz w:val="20"/>
          <w:lang w:val="es-ES"/>
        </w:rPr>
      </w:pPr>
    </w:p>
    <w:p w14:paraId="51DB543C" w14:textId="460DA468" w:rsidR="009D2606" w:rsidRDefault="009F7F39" w:rsidP="00BB3260">
      <w:pPr>
        <w:jc w:val="center"/>
        <w:rPr>
          <w:rFonts w:ascii="Calibri" w:hAnsi="Calibri" w:cs="Calibri"/>
          <w:sz w:val="20"/>
          <w:lang w:val="es-ES"/>
        </w:rPr>
      </w:pPr>
      <w:r w:rsidRPr="009F7F39">
        <w:rPr>
          <w:rFonts w:ascii="Calibri" w:hAnsi="Calibri" w:cs="Calibri"/>
          <w:noProof/>
          <w:sz w:val="20"/>
          <w:lang w:val="es-ES" w:eastAsia="es-ES"/>
        </w:rPr>
        <w:drawing>
          <wp:inline distT="0" distB="0" distL="0" distR="0" wp14:anchorId="7221BF1D" wp14:editId="49345114">
            <wp:extent cx="2372264" cy="2885057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6099" cy="290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E987" w14:textId="5950FE6F" w:rsidR="009D2606" w:rsidRDefault="009D2606" w:rsidP="00BB3260">
      <w:pPr>
        <w:jc w:val="center"/>
        <w:rPr>
          <w:rFonts w:ascii="Calibri" w:hAnsi="Calibri" w:cs="Calibri"/>
          <w:sz w:val="20"/>
          <w:lang w:val="es-ES"/>
        </w:rPr>
      </w:pPr>
    </w:p>
    <w:p w14:paraId="160DBA00" w14:textId="4B155259" w:rsidR="009D2606" w:rsidRDefault="009D2606" w:rsidP="00BB3260">
      <w:pPr>
        <w:jc w:val="center"/>
        <w:rPr>
          <w:rFonts w:ascii="Calibri" w:hAnsi="Calibri" w:cs="Calibri"/>
          <w:sz w:val="20"/>
          <w:lang w:val="es-ES"/>
        </w:rPr>
      </w:pPr>
    </w:p>
    <w:p w14:paraId="0EF309DE" w14:textId="77777777" w:rsidR="009D2606" w:rsidRDefault="009D2606" w:rsidP="00BB3260">
      <w:pPr>
        <w:jc w:val="center"/>
        <w:rPr>
          <w:rFonts w:ascii="Calibri" w:hAnsi="Calibri" w:cs="Calibri"/>
          <w:sz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384"/>
        <w:gridCol w:w="578"/>
        <w:gridCol w:w="1307"/>
      </w:tblGrid>
      <w:tr w:rsidR="009D2606" w:rsidRPr="00BD5908" w14:paraId="55E78AD6" w14:textId="77777777" w:rsidTr="007D26B4">
        <w:trPr>
          <w:trHeight w:val="313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777610" w14:textId="18FCCB18" w:rsidR="009D2606" w:rsidRPr="00BD5908" w:rsidRDefault="009D2606" w:rsidP="009D2606">
            <w:pPr>
              <w:rPr>
                <w:rFonts w:ascii="Calibri" w:hAnsi="Calibri" w:cs="Calibri"/>
                <w:sz w:val="20"/>
                <w:lang w:val="es-ES"/>
              </w:rPr>
            </w:pPr>
            <w:r w:rsidRPr="00BD5908">
              <w:rPr>
                <w:rFonts w:ascii="Calibri" w:hAnsi="Calibri" w:cs="Calibri"/>
                <w:sz w:val="20"/>
                <w:lang w:val="es-ES"/>
              </w:rPr>
              <w:t>BENEFICIARI</w:t>
            </w:r>
            <w:r>
              <w:rPr>
                <w:rFonts w:ascii="Calibri" w:hAnsi="Calibri" w:cs="Calibri"/>
                <w:sz w:val="20"/>
                <w:lang w:val="es-ES"/>
              </w:rPr>
              <w:t>O</w:t>
            </w:r>
            <w:r w:rsidRPr="00BD5908">
              <w:rPr>
                <w:rFonts w:ascii="Calibri" w:hAnsi="Calibri" w:cs="Calibri"/>
                <w:sz w:val="20"/>
                <w:lang w:val="es-ES"/>
              </w:rPr>
              <w:t>:</w:t>
            </w:r>
          </w:p>
        </w:tc>
        <w:tc>
          <w:tcPr>
            <w:tcW w:w="43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FF1E92" w14:textId="1B9433C7" w:rsidR="009D2606" w:rsidRPr="00BD5908" w:rsidRDefault="009D2606" w:rsidP="009D2606">
            <w:pPr>
              <w:rPr>
                <w:rFonts w:ascii="Calibri" w:hAnsi="Calibri" w:cs="Calibri"/>
                <w:sz w:val="20"/>
                <w:lang w:val="es-ES"/>
              </w:rPr>
            </w:pPr>
          </w:p>
        </w:tc>
        <w:tc>
          <w:tcPr>
            <w:tcW w:w="57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44927E" w14:textId="7B0708A6" w:rsidR="009D2606" w:rsidRPr="00BD5908" w:rsidRDefault="009D260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  <w:r>
              <w:rPr>
                <w:rFonts w:ascii="Calibri" w:hAnsi="Calibri" w:cs="Calibri"/>
                <w:sz w:val="20"/>
                <w:lang w:val="es-ES"/>
              </w:rPr>
              <w:t>DNI: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F92AB1" w14:textId="05BCA7F7" w:rsidR="009D2606" w:rsidRPr="00BD5908" w:rsidRDefault="009D2606" w:rsidP="009D2606">
            <w:pPr>
              <w:rPr>
                <w:rFonts w:ascii="Calibri" w:hAnsi="Calibri" w:cs="Calibri"/>
                <w:sz w:val="20"/>
                <w:lang w:val="es-ES"/>
              </w:rPr>
            </w:pPr>
          </w:p>
        </w:tc>
      </w:tr>
    </w:tbl>
    <w:p w14:paraId="0691092E" w14:textId="77777777" w:rsidR="007E1D69" w:rsidRPr="0066431E" w:rsidRDefault="007E1D69" w:rsidP="00BB3260">
      <w:pPr>
        <w:jc w:val="center"/>
        <w:rPr>
          <w:rFonts w:ascii="Calibri" w:hAnsi="Calibri" w:cs="Calibri"/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269"/>
      </w:tblGrid>
      <w:tr w:rsidR="00BD5908" w:rsidRPr="00BD5908" w14:paraId="55E100CA" w14:textId="77777777" w:rsidTr="007D26B4">
        <w:trPr>
          <w:trHeight w:val="276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E50B05" w14:textId="5F93F7BB" w:rsidR="005A1539" w:rsidRPr="00BD5908" w:rsidRDefault="005A1539" w:rsidP="005A1539">
            <w:pPr>
              <w:rPr>
                <w:rFonts w:ascii="Calibri" w:hAnsi="Calibri" w:cs="Calibri"/>
                <w:sz w:val="20"/>
                <w:lang w:val="es-ES"/>
              </w:rPr>
            </w:pPr>
            <w:bookmarkStart w:id="0" w:name="_Hlk38031799"/>
            <w:r w:rsidRPr="00BD5908">
              <w:rPr>
                <w:rFonts w:ascii="Calibri" w:hAnsi="Calibri" w:cs="Calibri"/>
                <w:sz w:val="20"/>
                <w:lang w:val="es-ES"/>
              </w:rPr>
              <w:t>Nº DE EXPEDIENTE</w:t>
            </w:r>
            <w:r w:rsidR="00134355" w:rsidRPr="00BD5908">
              <w:rPr>
                <w:rFonts w:ascii="Calibri" w:hAnsi="Calibri" w:cs="Calibri"/>
                <w:sz w:val="20"/>
                <w:lang w:val="es-ES"/>
              </w:rPr>
              <w:t>:</w:t>
            </w:r>
          </w:p>
        </w:tc>
        <w:tc>
          <w:tcPr>
            <w:tcW w:w="6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E492D0" w14:textId="77777777" w:rsidR="005A1539" w:rsidRPr="00BD5908" w:rsidRDefault="005A1539" w:rsidP="009D2606">
            <w:pPr>
              <w:rPr>
                <w:rFonts w:ascii="Calibri" w:hAnsi="Calibri" w:cs="Calibri"/>
                <w:sz w:val="20"/>
                <w:lang w:val="es-ES"/>
              </w:rPr>
            </w:pPr>
          </w:p>
        </w:tc>
      </w:tr>
      <w:bookmarkEnd w:id="0"/>
      <w:tr w:rsidR="00BD5908" w:rsidRPr="00BD5908" w14:paraId="5A5EE912" w14:textId="77777777" w:rsidTr="007D26B4">
        <w:tc>
          <w:tcPr>
            <w:tcW w:w="23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E82D4F" w14:textId="77777777" w:rsidR="005A1539" w:rsidRPr="00BD5908" w:rsidRDefault="005A1539" w:rsidP="00BD5908">
            <w:pPr>
              <w:jc w:val="center"/>
              <w:rPr>
                <w:rFonts w:ascii="Calibri" w:hAnsi="Calibri" w:cs="Calibri"/>
                <w:sz w:val="10"/>
                <w:szCs w:val="10"/>
                <w:lang w:val="es-ES"/>
              </w:rPr>
            </w:pPr>
          </w:p>
        </w:tc>
        <w:tc>
          <w:tcPr>
            <w:tcW w:w="626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1F0710" w14:textId="77777777" w:rsidR="005A1539" w:rsidRPr="00BD5908" w:rsidRDefault="005A1539" w:rsidP="00BD5908">
            <w:pPr>
              <w:jc w:val="center"/>
              <w:rPr>
                <w:rFonts w:ascii="Calibri" w:hAnsi="Calibri" w:cs="Calibri"/>
                <w:sz w:val="10"/>
                <w:szCs w:val="10"/>
                <w:lang w:val="es-ES"/>
              </w:rPr>
            </w:pPr>
          </w:p>
        </w:tc>
      </w:tr>
      <w:tr w:rsidR="00D009F9" w:rsidRPr="00BD5908" w14:paraId="11744E58" w14:textId="77777777" w:rsidTr="007D26B4">
        <w:tc>
          <w:tcPr>
            <w:tcW w:w="2376" w:type="dxa"/>
            <w:shd w:val="clear" w:color="auto" w:fill="F2F2F2" w:themeFill="background1" w:themeFillShade="F2"/>
            <w:vAlign w:val="center"/>
          </w:tcPr>
          <w:p w14:paraId="66C6D89F" w14:textId="6CE12A87" w:rsidR="00D009F9" w:rsidRPr="00BD5908" w:rsidRDefault="00D009F9" w:rsidP="00D009F9">
            <w:pPr>
              <w:rPr>
                <w:rFonts w:ascii="Calibri" w:hAnsi="Calibri" w:cs="Calibri"/>
                <w:sz w:val="20"/>
                <w:lang w:val="es-ES"/>
              </w:rPr>
            </w:pPr>
            <w:bookmarkStart w:id="1" w:name="_Hlk38031990"/>
            <w:r w:rsidRPr="00BD5908">
              <w:rPr>
                <w:rFonts w:ascii="Calibri" w:hAnsi="Calibri" w:cs="Calibri"/>
                <w:sz w:val="20"/>
                <w:lang w:val="es-ES"/>
              </w:rPr>
              <w:t>NOMBRE DEL PRO</w:t>
            </w:r>
            <w:r w:rsidR="007E1CBB" w:rsidRPr="00BD5908">
              <w:rPr>
                <w:rFonts w:ascii="Calibri" w:hAnsi="Calibri" w:cs="Calibri"/>
                <w:sz w:val="20"/>
                <w:lang w:val="es-ES"/>
              </w:rPr>
              <w:t>Y</w:t>
            </w:r>
            <w:r w:rsidRPr="00BD5908">
              <w:rPr>
                <w:rFonts w:ascii="Calibri" w:hAnsi="Calibri" w:cs="Calibri"/>
                <w:sz w:val="20"/>
                <w:lang w:val="es-ES"/>
              </w:rPr>
              <w:t>E</w:t>
            </w:r>
            <w:r w:rsidR="007E1CBB" w:rsidRPr="00BD5908">
              <w:rPr>
                <w:rFonts w:ascii="Calibri" w:hAnsi="Calibri" w:cs="Calibri"/>
                <w:sz w:val="20"/>
                <w:lang w:val="es-ES"/>
              </w:rPr>
              <w:t>C</w:t>
            </w:r>
            <w:r w:rsidRPr="00BD5908">
              <w:rPr>
                <w:rFonts w:ascii="Calibri" w:hAnsi="Calibri" w:cs="Calibri"/>
                <w:sz w:val="20"/>
                <w:lang w:val="es-ES"/>
              </w:rPr>
              <w:t>TO</w:t>
            </w:r>
            <w:r w:rsidR="00134355" w:rsidRPr="00BD5908">
              <w:rPr>
                <w:rFonts w:ascii="Calibri" w:hAnsi="Calibri" w:cs="Calibri"/>
                <w:sz w:val="20"/>
                <w:lang w:val="es-ES"/>
              </w:rPr>
              <w:t>:</w:t>
            </w:r>
          </w:p>
        </w:tc>
        <w:tc>
          <w:tcPr>
            <w:tcW w:w="6269" w:type="dxa"/>
            <w:shd w:val="clear" w:color="auto" w:fill="auto"/>
            <w:vAlign w:val="center"/>
          </w:tcPr>
          <w:p w14:paraId="3061C539" w14:textId="77777777" w:rsidR="00D009F9" w:rsidRDefault="00D009F9" w:rsidP="009D2606">
            <w:pPr>
              <w:jc w:val="both"/>
              <w:rPr>
                <w:rFonts w:ascii="Calibri" w:hAnsi="Calibri" w:cs="Calibri"/>
                <w:sz w:val="20"/>
                <w:lang w:val="es-ES"/>
              </w:rPr>
            </w:pPr>
          </w:p>
          <w:p w14:paraId="75712A65" w14:textId="50C35DC1" w:rsidR="007B0E74" w:rsidRPr="00BD5908" w:rsidRDefault="007B0E74" w:rsidP="00104AA2">
            <w:pPr>
              <w:rPr>
                <w:rFonts w:ascii="Calibri" w:hAnsi="Calibri" w:cs="Calibri"/>
                <w:sz w:val="20"/>
                <w:lang w:val="es-ES"/>
              </w:rPr>
            </w:pPr>
          </w:p>
        </w:tc>
      </w:tr>
      <w:bookmarkEnd w:id="1"/>
    </w:tbl>
    <w:p w14:paraId="4D050393" w14:textId="77777777" w:rsidR="007E1D69" w:rsidRPr="00C50A56" w:rsidRDefault="007E1D69" w:rsidP="00BB3260">
      <w:pPr>
        <w:jc w:val="center"/>
        <w:rPr>
          <w:rFonts w:ascii="Calibri" w:hAnsi="Calibri" w:cs="Calibri"/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269"/>
      </w:tblGrid>
      <w:tr w:rsidR="00BD5908" w:rsidRPr="00BD5908" w14:paraId="36B124D5" w14:textId="77777777" w:rsidTr="007D26B4">
        <w:tc>
          <w:tcPr>
            <w:tcW w:w="2376" w:type="dxa"/>
            <w:shd w:val="clear" w:color="auto" w:fill="F2F2F2" w:themeFill="background1" w:themeFillShade="F2"/>
            <w:vAlign w:val="center"/>
          </w:tcPr>
          <w:p w14:paraId="4DBC4C32" w14:textId="07AFA142" w:rsidR="0066431E" w:rsidRPr="00BD5908" w:rsidRDefault="003D6969" w:rsidP="00C63240">
            <w:pPr>
              <w:rPr>
                <w:rFonts w:ascii="Calibri" w:hAnsi="Calibri" w:cs="Calibri"/>
                <w:sz w:val="20"/>
                <w:lang w:val="es-ES"/>
              </w:rPr>
            </w:pPr>
            <w:r w:rsidRPr="00BD5908">
              <w:rPr>
                <w:rFonts w:ascii="Calibri" w:hAnsi="Calibri" w:cs="Calibri"/>
                <w:sz w:val="20"/>
                <w:lang w:val="es-ES"/>
              </w:rPr>
              <w:t>LOCALIZACIÓN DE LA ACTUACIÓN</w:t>
            </w:r>
            <w:r w:rsidR="0066431E" w:rsidRPr="00BD5908">
              <w:rPr>
                <w:rFonts w:ascii="Calibri" w:hAnsi="Calibri" w:cs="Calibri"/>
                <w:sz w:val="20"/>
                <w:lang w:val="es-ES"/>
              </w:rPr>
              <w:t>:</w:t>
            </w:r>
          </w:p>
        </w:tc>
        <w:tc>
          <w:tcPr>
            <w:tcW w:w="6269" w:type="dxa"/>
            <w:shd w:val="clear" w:color="auto" w:fill="auto"/>
            <w:vAlign w:val="center"/>
          </w:tcPr>
          <w:p w14:paraId="4BC3EEE8" w14:textId="77777777" w:rsidR="0066431E" w:rsidRPr="00BD5908" w:rsidRDefault="0066431E" w:rsidP="009D2606">
            <w:pPr>
              <w:rPr>
                <w:rFonts w:ascii="Calibri" w:hAnsi="Calibri" w:cs="Calibri"/>
                <w:sz w:val="20"/>
                <w:lang w:val="es-ES"/>
              </w:rPr>
            </w:pPr>
          </w:p>
        </w:tc>
      </w:tr>
    </w:tbl>
    <w:p w14:paraId="0CB8BAEC" w14:textId="77777777" w:rsidR="007E1D69" w:rsidRDefault="007E1D69" w:rsidP="00BB3260">
      <w:pPr>
        <w:jc w:val="center"/>
        <w:rPr>
          <w:rFonts w:ascii="Calibri" w:hAnsi="Calibri" w:cs="Calibri"/>
          <w:sz w:val="20"/>
          <w:lang w:val="es-ES"/>
        </w:rPr>
      </w:pPr>
    </w:p>
    <w:p w14:paraId="664ED23A" w14:textId="7F29C9A3" w:rsidR="007E1D69" w:rsidRDefault="007E1D69" w:rsidP="00BB3260">
      <w:pPr>
        <w:jc w:val="center"/>
        <w:rPr>
          <w:rFonts w:ascii="Calibri" w:hAnsi="Calibri" w:cs="Calibri"/>
          <w:sz w:val="20"/>
          <w:lang w:val="es-ES"/>
        </w:rPr>
      </w:pPr>
    </w:p>
    <w:p w14:paraId="01298142" w14:textId="77777777" w:rsidR="009D2606" w:rsidRDefault="009D2606" w:rsidP="00BB3260">
      <w:pPr>
        <w:jc w:val="center"/>
        <w:rPr>
          <w:rFonts w:ascii="Calibri" w:hAnsi="Calibri" w:cs="Calibri"/>
          <w:sz w:val="20"/>
          <w:lang w:val="es-ES"/>
        </w:rPr>
      </w:pPr>
    </w:p>
    <w:p w14:paraId="21712EE8" w14:textId="0A75D479" w:rsidR="00D415B3" w:rsidRPr="00BD5908" w:rsidRDefault="00D415B3" w:rsidP="00C32493">
      <w:pPr>
        <w:rPr>
          <w:rFonts w:ascii="Calibri" w:hAnsi="Calibri" w:cs="Calibri"/>
          <w:sz w:val="18"/>
          <w:szCs w:val="18"/>
          <w:lang w:val="en-US"/>
        </w:rPr>
      </w:pPr>
      <w:r w:rsidRPr="00BD5908">
        <w:rPr>
          <w:rFonts w:ascii="Calibri" w:hAnsi="Calibri" w:cs="Calibri"/>
          <w:sz w:val="18"/>
          <w:szCs w:val="18"/>
          <w:lang w:val="en-US"/>
        </w:rPr>
        <w:t>OBSERVACIONES:</w:t>
      </w:r>
    </w:p>
    <w:p w14:paraId="07D275D4" w14:textId="6C86538F" w:rsidR="0092374C" w:rsidRPr="00BD5908" w:rsidRDefault="0092374C" w:rsidP="00D415B3">
      <w:pPr>
        <w:ind w:left="1418"/>
        <w:jc w:val="both"/>
        <w:rPr>
          <w:rFonts w:ascii="Calibri" w:hAnsi="Calibri" w:cs="Calibri"/>
          <w:sz w:val="18"/>
          <w:szCs w:val="18"/>
          <w:lang w:val="en-US"/>
        </w:rPr>
      </w:pPr>
      <w:r w:rsidRPr="00BD5908">
        <w:rPr>
          <w:rFonts w:ascii="Calibri" w:hAnsi="Calibri" w:cs="Calibri"/>
          <w:sz w:val="18"/>
          <w:szCs w:val="18"/>
          <w:lang w:val="en-US"/>
        </w:rPr>
        <w:t xml:space="preserve">La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redacción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de</w:t>
      </w:r>
      <w:r w:rsidR="00AD19CB" w:rsidRPr="00BD5908">
        <w:rPr>
          <w:rFonts w:ascii="Calibri" w:hAnsi="Calibri" w:cs="Calibri"/>
          <w:sz w:val="18"/>
          <w:szCs w:val="18"/>
          <w:lang w:val="en-US"/>
        </w:rPr>
        <w:t xml:space="preserve"> </w:t>
      </w:r>
      <w:r w:rsidRPr="00BD5908">
        <w:rPr>
          <w:rFonts w:ascii="Calibri" w:hAnsi="Calibri" w:cs="Calibri"/>
          <w:sz w:val="18"/>
          <w:szCs w:val="18"/>
          <w:lang w:val="en-US"/>
        </w:rPr>
        <w:t>l</w:t>
      </w:r>
      <w:r w:rsidR="00AD19CB" w:rsidRPr="00BD5908">
        <w:rPr>
          <w:rFonts w:ascii="Calibri" w:hAnsi="Calibri" w:cs="Calibri"/>
          <w:sz w:val="18"/>
          <w:szCs w:val="18"/>
          <w:lang w:val="en-US"/>
        </w:rPr>
        <w:t xml:space="preserve">a </w:t>
      </w:r>
      <w:proofErr w:type="spellStart"/>
      <w:r w:rsidR="00AD19CB" w:rsidRPr="00BD5908">
        <w:rPr>
          <w:rFonts w:ascii="Calibri" w:hAnsi="Calibri" w:cs="Calibri"/>
          <w:sz w:val="18"/>
          <w:szCs w:val="18"/>
          <w:lang w:val="en-US"/>
        </w:rPr>
        <w:t>memoria</w:t>
      </w:r>
      <w:proofErr w:type="spellEnd"/>
      <w:r w:rsidR="00AD19CB" w:rsidRPr="00BD5908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="00AD19CB" w:rsidRPr="00BD5908">
        <w:rPr>
          <w:rFonts w:ascii="Calibri" w:hAnsi="Calibri" w:cs="Calibri"/>
          <w:sz w:val="18"/>
          <w:szCs w:val="18"/>
          <w:lang w:val="en-US"/>
        </w:rPr>
        <w:t>técnica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seguirá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el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índice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establecido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en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este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documento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y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deberá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responder,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como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mínimo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, a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los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contenidos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que se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detallan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en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 el </w:t>
      </w:r>
      <w:proofErr w:type="spellStart"/>
      <w:r w:rsidRPr="00BD5908">
        <w:rPr>
          <w:rFonts w:ascii="Calibri" w:hAnsi="Calibri" w:cs="Calibri"/>
          <w:sz w:val="18"/>
          <w:szCs w:val="18"/>
          <w:lang w:val="en-US"/>
        </w:rPr>
        <w:t>mismo</w:t>
      </w:r>
      <w:proofErr w:type="spellEnd"/>
      <w:r w:rsidRPr="00BD5908">
        <w:rPr>
          <w:rFonts w:ascii="Calibri" w:hAnsi="Calibri" w:cs="Calibri"/>
          <w:sz w:val="18"/>
          <w:szCs w:val="18"/>
          <w:lang w:val="en-US"/>
        </w:rPr>
        <w:t xml:space="preserve">. </w:t>
      </w:r>
    </w:p>
    <w:p w14:paraId="50E06657" w14:textId="42525736" w:rsidR="0027445A" w:rsidRDefault="00AD19CB" w:rsidP="008D20D6">
      <w:pPr>
        <w:ind w:left="1418"/>
        <w:jc w:val="both"/>
        <w:rPr>
          <w:rFonts w:ascii="Calibri" w:hAnsi="Calibri" w:cs="Calibri"/>
          <w:sz w:val="18"/>
          <w:szCs w:val="18"/>
          <w:lang w:val="en-US"/>
        </w:rPr>
      </w:pPr>
      <w:r w:rsidRPr="00BD5908">
        <w:rPr>
          <w:rFonts w:ascii="Calibri" w:hAnsi="Calibri" w:cs="Calibri"/>
          <w:sz w:val="18"/>
          <w:szCs w:val="18"/>
          <w:lang w:val="en-US"/>
        </w:rPr>
        <w:t xml:space="preserve">La </w:t>
      </w:r>
      <w:proofErr w:type="spellStart"/>
      <w:r w:rsidR="00C76BCE" w:rsidRPr="00BD5908">
        <w:rPr>
          <w:rFonts w:ascii="Calibri" w:hAnsi="Calibri" w:cs="Calibri"/>
          <w:sz w:val="18"/>
          <w:szCs w:val="18"/>
          <w:lang w:val="en-US"/>
        </w:rPr>
        <w:t>memoria</w:t>
      </w:r>
      <w:proofErr w:type="spellEnd"/>
      <w:r w:rsidR="00C76BCE" w:rsidRPr="00BD5908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="00C76BCE" w:rsidRPr="00BD5908">
        <w:rPr>
          <w:rFonts w:ascii="Calibri" w:hAnsi="Calibri" w:cs="Calibri"/>
          <w:sz w:val="18"/>
          <w:szCs w:val="18"/>
          <w:lang w:val="en-US"/>
        </w:rPr>
        <w:t>técnica</w:t>
      </w:r>
      <w:proofErr w:type="spellEnd"/>
      <w:r w:rsidR="00C76BCE" w:rsidRPr="00BD5908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="008D20D6">
        <w:rPr>
          <w:rFonts w:ascii="Calibri" w:hAnsi="Calibri" w:cs="Calibri"/>
          <w:sz w:val="18"/>
          <w:szCs w:val="18"/>
          <w:lang w:val="en-US"/>
        </w:rPr>
        <w:t>debe</w:t>
      </w:r>
      <w:proofErr w:type="spellEnd"/>
      <w:r w:rsidR="008D20D6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="008D20D6">
        <w:rPr>
          <w:rFonts w:ascii="Calibri" w:hAnsi="Calibri" w:cs="Calibri"/>
          <w:sz w:val="18"/>
          <w:szCs w:val="18"/>
          <w:lang w:val="en-US"/>
        </w:rPr>
        <w:t>estar</w:t>
      </w:r>
      <w:proofErr w:type="spellEnd"/>
      <w:r w:rsidR="008D20D6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="008D20D6" w:rsidRPr="008D20D6">
        <w:rPr>
          <w:rFonts w:ascii="Calibri" w:hAnsi="Calibri" w:cs="Calibri"/>
          <w:sz w:val="18"/>
          <w:szCs w:val="18"/>
          <w:lang w:val="en-US"/>
        </w:rPr>
        <w:t>realizada</w:t>
      </w:r>
      <w:proofErr w:type="spellEnd"/>
      <w:r w:rsidR="008D20D6" w:rsidRPr="008D20D6">
        <w:rPr>
          <w:rFonts w:ascii="Calibri" w:hAnsi="Calibri" w:cs="Calibri"/>
          <w:sz w:val="18"/>
          <w:szCs w:val="18"/>
          <w:lang w:val="en-US"/>
        </w:rPr>
        <w:t xml:space="preserve"> y </w:t>
      </w:r>
      <w:proofErr w:type="spellStart"/>
      <w:r w:rsidR="008D20D6" w:rsidRPr="008D20D6">
        <w:rPr>
          <w:rFonts w:ascii="Calibri" w:hAnsi="Calibri" w:cs="Calibri"/>
          <w:sz w:val="18"/>
          <w:szCs w:val="18"/>
          <w:lang w:val="en-US"/>
        </w:rPr>
        <w:t>suscrita</w:t>
      </w:r>
      <w:proofErr w:type="spellEnd"/>
      <w:r w:rsidR="008D20D6" w:rsidRPr="008D20D6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="008D20D6" w:rsidRPr="008D20D6">
        <w:rPr>
          <w:rFonts w:ascii="Calibri" w:hAnsi="Calibri" w:cs="Calibri"/>
          <w:sz w:val="18"/>
          <w:szCs w:val="18"/>
          <w:lang w:val="en-US"/>
        </w:rPr>
        <w:t>por</w:t>
      </w:r>
      <w:proofErr w:type="spellEnd"/>
      <w:r w:rsidR="008D20D6" w:rsidRPr="008D20D6">
        <w:rPr>
          <w:rFonts w:ascii="Calibri" w:hAnsi="Calibri" w:cs="Calibri"/>
          <w:sz w:val="18"/>
          <w:szCs w:val="18"/>
          <w:lang w:val="en-US"/>
        </w:rPr>
        <w:t xml:space="preserve"> </w:t>
      </w:r>
      <w:r w:rsidR="00C01C19">
        <w:rPr>
          <w:rFonts w:ascii="Calibri" w:hAnsi="Calibri" w:cs="Calibri"/>
          <w:sz w:val="18"/>
          <w:szCs w:val="18"/>
          <w:lang w:val="en-US"/>
        </w:rPr>
        <w:t xml:space="preserve">persona </w:t>
      </w:r>
      <w:proofErr w:type="spellStart"/>
      <w:r w:rsidR="008D20D6" w:rsidRPr="008D20D6">
        <w:rPr>
          <w:rFonts w:ascii="Calibri" w:hAnsi="Calibri" w:cs="Calibri"/>
          <w:sz w:val="18"/>
          <w:szCs w:val="18"/>
          <w:lang w:val="en-US"/>
        </w:rPr>
        <w:t>técnic</w:t>
      </w:r>
      <w:r w:rsidR="00344086">
        <w:rPr>
          <w:rFonts w:ascii="Calibri" w:hAnsi="Calibri" w:cs="Calibri"/>
          <w:sz w:val="18"/>
          <w:szCs w:val="18"/>
          <w:lang w:val="en-US"/>
        </w:rPr>
        <w:t>a</w:t>
      </w:r>
      <w:proofErr w:type="spellEnd"/>
      <w:r w:rsidR="008D20D6" w:rsidRPr="008D20D6">
        <w:rPr>
          <w:rFonts w:ascii="Calibri" w:hAnsi="Calibri" w:cs="Calibri"/>
          <w:sz w:val="18"/>
          <w:szCs w:val="18"/>
          <w:lang w:val="en-US"/>
        </w:rPr>
        <w:t xml:space="preserve"> </w:t>
      </w:r>
      <w:r w:rsidR="00C01C19">
        <w:rPr>
          <w:rFonts w:ascii="Calibri" w:hAnsi="Calibri" w:cs="Calibri"/>
          <w:sz w:val="18"/>
          <w:szCs w:val="18"/>
          <w:lang w:val="en-US"/>
        </w:rPr>
        <w:t xml:space="preserve">con </w:t>
      </w:r>
      <w:proofErr w:type="spellStart"/>
      <w:r w:rsidR="008D20D6" w:rsidRPr="008D20D6">
        <w:rPr>
          <w:rFonts w:ascii="Calibri" w:hAnsi="Calibri" w:cs="Calibri"/>
          <w:sz w:val="18"/>
          <w:szCs w:val="18"/>
          <w:lang w:val="en-US"/>
        </w:rPr>
        <w:t>titula</w:t>
      </w:r>
      <w:r w:rsidR="00C01C19">
        <w:rPr>
          <w:rFonts w:ascii="Calibri" w:hAnsi="Calibri" w:cs="Calibri"/>
          <w:sz w:val="18"/>
          <w:szCs w:val="18"/>
          <w:lang w:val="en-US"/>
        </w:rPr>
        <w:t>ción</w:t>
      </w:r>
      <w:proofErr w:type="spellEnd"/>
      <w:r w:rsidR="008D20D6" w:rsidRPr="008D20D6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="008D20D6" w:rsidRPr="008D20D6">
        <w:rPr>
          <w:rFonts w:ascii="Calibri" w:hAnsi="Calibri" w:cs="Calibri"/>
          <w:sz w:val="18"/>
          <w:szCs w:val="18"/>
          <w:lang w:val="en-US"/>
        </w:rPr>
        <w:t>competente</w:t>
      </w:r>
      <w:proofErr w:type="spellEnd"/>
      <w:r w:rsidR="008D20D6" w:rsidRPr="008D20D6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="008D20D6" w:rsidRPr="008D20D6">
        <w:rPr>
          <w:rFonts w:ascii="Calibri" w:hAnsi="Calibri" w:cs="Calibri"/>
          <w:sz w:val="18"/>
          <w:szCs w:val="18"/>
          <w:lang w:val="en-US"/>
        </w:rPr>
        <w:t>autor</w:t>
      </w:r>
      <w:r w:rsidR="00344086">
        <w:rPr>
          <w:rFonts w:ascii="Calibri" w:hAnsi="Calibri" w:cs="Calibri"/>
          <w:sz w:val="18"/>
          <w:szCs w:val="18"/>
          <w:lang w:val="en-US"/>
        </w:rPr>
        <w:t>a</w:t>
      </w:r>
      <w:proofErr w:type="spellEnd"/>
      <w:r w:rsidR="008D20D6" w:rsidRPr="008D20D6">
        <w:rPr>
          <w:rFonts w:ascii="Calibri" w:hAnsi="Calibri" w:cs="Calibri"/>
          <w:sz w:val="18"/>
          <w:szCs w:val="18"/>
          <w:lang w:val="en-US"/>
        </w:rPr>
        <w:t xml:space="preserve"> del </w:t>
      </w:r>
      <w:proofErr w:type="spellStart"/>
      <w:r w:rsidR="008D20D6" w:rsidRPr="008D20D6">
        <w:rPr>
          <w:rFonts w:ascii="Calibri" w:hAnsi="Calibri" w:cs="Calibri"/>
          <w:sz w:val="18"/>
          <w:szCs w:val="18"/>
          <w:lang w:val="en-US"/>
        </w:rPr>
        <w:t>proyecto</w:t>
      </w:r>
      <w:proofErr w:type="spellEnd"/>
      <w:r w:rsidR="008D20D6" w:rsidRPr="008D20D6">
        <w:rPr>
          <w:rFonts w:ascii="Calibri" w:hAnsi="Calibri" w:cs="Calibri"/>
          <w:sz w:val="18"/>
          <w:szCs w:val="18"/>
          <w:lang w:val="en-US"/>
        </w:rPr>
        <w:t xml:space="preserve"> o de la </w:t>
      </w:r>
      <w:proofErr w:type="spellStart"/>
      <w:r w:rsidR="008D20D6" w:rsidRPr="008D20D6">
        <w:rPr>
          <w:rFonts w:ascii="Calibri" w:hAnsi="Calibri" w:cs="Calibri"/>
          <w:sz w:val="18"/>
          <w:szCs w:val="18"/>
          <w:lang w:val="en-US"/>
        </w:rPr>
        <w:t>dirección</w:t>
      </w:r>
      <w:proofErr w:type="spellEnd"/>
      <w:r w:rsidR="008D20D6" w:rsidRPr="008D20D6">
        <w:rPr>
          <w:rFonts w:ascii="Calibri" w:hAnsi="Calibri" w:cs="Calibri"/>
          <w:sz w:val="18"/>
          <w:szCs w:val="18"/>
          <w:lang w:val="en-US"/>
        </w:rPr>
        <w:t xml:space="preserve"> de la</w:t>
      </w:r>
      <w:r w:rsidR="008D20D6">
        <w:rPr>
          <w:rFonts w:ascii="Calibri" w:hAnsi="Calibri" w:cs="Calibri"/>
          <w:sz w:val="18"/>
          <w:szCs w:val="18"/>
          <w:lang w:val="en-US"/>
        </w:rPr>
        <w:t xml:space="preserve"> </w:t>
      </w:r>
      <w:proofErr w:type="spellStart"/>
      <w:r w:rsidR="008D20D6" w:rsidRPr="008D20D6">
        <w:rPr>
          <w:rFonts w:ascii="Calibri" w:hAnsi="Calibri" w:cs="Calibri"/>
          <w:sz w:val="18"/>
          <w:szCs w:val="18"/>
          <w:lang w:val="en-US"/>
        </w:rPr>
        <w:t>ejecución</w:t>
      </w:r>
      <w:proofErr w:type="spellEnd"/>
      <w:r w:rsidR="008D20D6" w:rsidRPr="008D20D6">
        <w:rPr>
          <w:rFonts w:ascii="Calibri" w:hAnsi="Calibri" w:cs="Calibri"/>
          <w:sz w:val="18"/>
          <w:szCs w:val="18"/>
          <w:lang w:val="en-US"/>
        </w:rPr>
        <w:t xml:space="preserve"> de la </w:t>
      </w:r>
      <w:proofErr w:type="spellStart"/>
      <w:r w:rsidR="008D20D6" w:rsidRPr="008D20D6">
        <w:rPr>
          <w:rFonts w:ascii="Calibri" w:hAnsi="Calibri" w:cs="Calibri"/>
          <w:sz w:val="18"/>
          <w:szCs w:val="18"/>
          <w:lang w:val="en-US"/>
        </w:rPr>
        <w:t>actuación</w:t>
      </w:r>
      <w:proofErr w:type="spellEnd"/>
      <w:r w:rsidR="008D20D6" w:rsidRPr="008D20D6">
        <w:rPr>
          <w:rFonts w:ascii="Calibri" w:hAnsi="Calibri" w:cs="Calibri"/>
          <w:sz w:val="18"/>
          <w:szCs w:val="18"/>
          <w:lang w:val="en-US"/>
        </w:rPr>
        <w:t>.</w:t>
      </w:r>
    </w:p>
    <w:p w14:paraId="25D1578A" w14:textId="6B17FE41" w:rsidR="0023039A" w:rsidRDefault="0023039A" w:rsidP="008D20D6">
      <w:pPr>
        <w:ind w:left="1418"/>
        <w:jc w:val="both"/>
        <w:rPr>
          <w:rFonts w:ascii="Calibri" w:hAnsi="Calibri" w:cs="Calibri"/>
          <w:sz w:val="18"/>
          <w:szCs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5"/>
      </w:tblGrid>
      <w:tr w:rsidR="00E93FDA" w:rsidRPr="00BD5908" w14:paraId="506CE81A" w14:textId="77777777" w:rsidTr="007D26B4">
        <w:trPr>
          <w:trHeight w:val="367"/>
        </w:trPr>
        <w:tc>
          <w:tcPr>
            <w:tcW w:w="8645" w:type="dxa"/>
            <w:shd w:val="clear" w:color="auto" w:fill="F2F2F2" w:themeFill="background1" w:themeFillShade="F2"/>
            <w:vAlign w:val="center"/>
          </w:tcPr>
          <w:p w14:paraId="785E3039" w14:textId="526AFA7A" w:rsidR="00E93FDA" w:rsidRPr="007D26B4" w:rsidRDefault="007D26B4" w:rsidP="007D26B4">
            <w:pPr>
              <w:numPr>
                <w:ilvl w:val="0"/>
                <w:numId w:val="3"/>
              </w:numPr>
              <w:rPr>
                <w:rFonts w:ascii="Calibri" w:hAnsi="Calibri" w:cs="Calibri"/>
                <w:i/>
                <w:iCs/>
                <w:sz w:val="20"/>
                <w:lang w:val="es-ES"/>
              </w:rPr>
            </w:pPr>
            <w:r w:rsidRPr="007D26B4">
              <w:rPr>
                <w:rFonts w:ascii="Calibri" w:hAnsi="Calibri" w:cs="Calibri"/>
                <w:i/>
                <w:iCs/>
                <w:sz w:val="20"/>
                <w:lang w:val="es-ES"/>
              </w:rPr>
              <w:lastRenderedPageBreak/>
              <w:t xml:space="preserve">IDENTIFICACIÓN Y DESCRIPCIÓN DE LAS ACTUACIONES </w:t>
            </w:r>
            <w:r w:rsidRPr="00873B53">
              <w:rPr>
                <w:rFonts w:ascii="Calibri" w:hAnsi="Calibri" w:cs="Calibri"/>
                <w:b/>
                <w:i/>
                <w:iCs/>
                <w:color w:val="FF0000"/>
                <w:sz w:val="20"/>
                <w:lang w:val="es-ES"/>
              </w:rPr>
              <w:t>(a)</w:t>
            </w:r>
          </w:p>
        </w:tc>
      </w:tr>
      <w:tr w:rsidR="00E93FDA" w:rsidRPr="00BD5908" w14:paraId="56D06AB7" w14:textId="77777777" w:rsidTr="007D26B4">
        <w:trPr>
          <w:trHeight w:val="10621"/>
        </w:trPr>
        <w:tc>
          <w:tcPr>
            <w:tcW w:w="8645" w:type="dxa"/>
            <w:shd w:val="clear" w:color="auto" w:fill="auto"/>
          </w:tcPr>
          <w:p w14:paraId="7AF49831" w14:textId="77777777" w:rsidR="00E93FDA" w:rsidRPr="00BD5908" w:rsidRDefault="00E93FDA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0C544AD5" w14:textId="77777777" w:rsidR="00C6075A" w:rsidRPr="00BD5908" w:rsidRDefault="00C6075A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3A4DB038" w14:textId="77777777" w:rsidR="00C6075A" w:rsidRPr="00BD5908" w:rsidRDefault="00C6075A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0C10E5B0" w14:textId="6F1FAC47" w:rsidR="00C6075A" w:rsidRDefault="00C6075A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2D2104A6" w14:textId="66BC1AA9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5957B4BD" w14:textId="14BD8D5B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65BFE595" w14:textId="77777777" w:rsidR="00230E16" w:rsidRPr="00BD5908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13417F00" w14:textId="77777777" w:rsidR="00C6075A" w:rsidRPr="00BD5908" w:rsidRDefault="00C6075A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0D947FF1" w14:textId="77777777" w:rsidR="00C6075A" w:rsidRPr="00BD5908" w:rsidRDefault="00C6075A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473601B3" w14:textId="77777777" w:rsidR="00C6075A" w:rsidRPr="00BD5908" w:rsidRDefault="00C6075A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60B9B88C" w14:textId="1B18F4D0" w:rsidR="00C6075A" w:rsidRDefault="00C6075A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27748164" w14:textId="3B94AB27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5176B821" w14:textId="5282B655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7B99CDBE" w14:textId="5676DD52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291570D3" w14:textId="369626EB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395FDE29" w14:textId="34DB780E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629979FD" w14:textId="77777777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3955E1CE" w14:textId="2EC464D1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3F5C7C9E" w14:textId="5A25994E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6F77325B" w14:textId="09933F95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70FAF1DF" w14:textId="77777777" w:rsidR="00264A4F" w:rsidRDefault="00264A4F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365D245E" w14:textId="2E48F321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3FA40FAE" w14:textId="13FA661F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082C79EC" w14:textId="2D4E113A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26F7A448" w14:textId="138E2515" w:rsidR="00230E16" w:rsidRDefault="00230E1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4F3149E1" w14:textId="30EC1FDF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6D8F6D66" w14:textId="3264D585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616025B5" w14:textId="40937B27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74E85E4F" w14:textId="1176E00F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187E4D88" w14:textId="40712915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5041D9D4" w14:textId="094E73A2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21B6CA9F" w14:textId="7C87F526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06D4A646" w14:textId="26FB7B76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18BC21E8" w14:textId="046D7210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75BD8CCD" w14:textId="5F88A602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18558D4B" w14:textId="77777777" w:rsidR="00E27EF6" w:rsidRDefault="00E27EF6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4CB2CC2A" w14:textId="024F45AC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363085DE" w14:textId="7E8C59D5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695F3C75" w14:textId="059F4CEB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328D1E4D" w14:textId="6AD04DDB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7093D847" w14:textId="72DD0A62" w:rsidR="00C51419" w:rsidRDefault="00C51419" w:rsidP="00BD5908">
            <w:pPr>
              <w:jc w:val="center"/>
              <w:rPr>
                <w:rFonts w:ascii="Calibri" w:hAnsi="Calibri" w:cs="Calibri"/>
                <w:sz w:val="20"/>
                <w:lang w:val="es-ES"/>
              </w:rPr>
            </w:pPr>
          </w:p>
          <w:p w14:paraId="15B3E858" w14:textId="77777777" w:rsidR="00C6075A" w:rsidRDefault="00C6075A" w:rsidP="00AD6112">
            <w:pPr>
              <w:rPr>
                <w:rFonts w:ascii="Calibri" w:hAnsi="Calibri" w:cs="Calibri"/>
                <w:sz w:val="20"/>
                <w:lang w:val="es-ES"/>
              </w:rPr>
            </w:pPr>
          </w:p>
          <w:p w14:paraId="20065333" w14:textId="77777777" w:rsidR="00E27EF6" w:rsidRDefault="00E27EF6" w:rsidP="00AD6112">
            <w:pPr>
              <w:rPr>
                <w:rFonts w:ascii="Calibri" w:hAnsi="Calibri" w:cs="Calibri"/>
                <w:sz w:val="20"/>
                <w:lang w:val="es-ES"/>
              </w:rPr>
            </w:pPr>
          </w:p>
          <w:p w14:paraId="143BD7BF" w14:textId="0D90E401" w:rsidR="00E27EF6" w:rsidRPr="00BD5908" w:rsidRDefault="00E27EF6" w:rsidP="00AD6112">
            <w:pPr>
              <w:rPr>
                <w:rFonts w:ascii="Calibri" w:hAnsi="Calibri" w:cs="Calibri"/>
                <w:sz w:val="20"/>
                <w:lang w:val="es-ES"/>
              </w:rPr>
            </w:pPr>
          </w:p>
        </w:tc>
      </w:tr>
    </w:tbl>
    <w:p w14:paraId="62AC73CC" w14:textId="2FCD2A6E" w:rsidR="00D521CA" w:rsidRDefault="007D26B4" w:rsidP="007D26B4">
      <w:pPr>
        <w:numPr>
          <w:ilvl w:val="0"/>
          <w:numId w:val="5"/>
        </w:numPr>
        <w:jc w:val="both"/>
        <w:rPr>
          <w:rFonts w:ascii="Calibri" w:hAnsi="Calibri" w:cs="Calibri"/>
          <w:i/>
          <w:iCs/>
          <w:sz w:val="16"/>
          <w:szCs w:val="16"/>
          <w:lang w:val="en-US"/>
        </w:rPr>
      </w:pP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Identificar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y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describir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cada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una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de las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actuaciones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realizadas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por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separado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(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segun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la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tipologia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>)</w:t>
      </w:r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,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describiendo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los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trabajos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realizados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en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cada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una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de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ellas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.</w:t>
      </w:r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Tipologias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de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actuacion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: </w:t>
      </w:r>
    </w:p>
    <w:p w14:paraId="7A512BA8" w14:textId="335F07C9" w:rsidR="007D26B4" w:rsidRDefault="007D26B4" w:rsidP="007D26B4">
      <w:pPr>
        <w:numPr>
          <w:ilvl w:val="1"/>
          <w:numId w:val="5"/>
        </w:numPr>
        <w:jc w:val="both"/>
        <w:rPr>
          <w:rFonts w:ascii="Calibri" w:hAnsi="Calibri" w:cs="Calibri"/>
          <w:i/>
          <w:iCs/>
          <w:sz w:val="16"/>
          <w:szCs w:val="16"/>
          <w:lang w:val="en-US"/>
        </w:rPr>
      </w:pP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Tipo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1.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Mejora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de la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eficiencia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energética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de la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envolvente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térmica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.</w:t>
      </w:r>
    </w:p>
    <w:p w14:paraId="5FBA7C84" w14:textId="08C953D0" w:rsidR="007D26B4" w:rsidRDefault="007D26B4" w:rsidP="007D26B4">
      <w:pPr>
        <w:numPr>
          <w:ilvl w:val="1"/>
          <w:numId w:val="5"/>
        </w:numPr>
        <w:jc w:val="both"/>
        <w:rPr>
          <w:rFonts w:ascii="Calibri" w:hAnsi="Calibri" w:cs="Calibri"/>
          <w:i/>
          <w:iCs/>
          <w:sz w:val="16"/>
          <w:szCs w:val="16"/>
          <w:lang w:val="en-US"/>
        </w:rPr>
      </w:pP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Tipo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2.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Mejora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de la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eficiencia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energética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de las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instalaciones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térmicas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.</w:t>
      </w:r>
    </w:p>
    <w:p w14:paraId="2EA10943" w14:textId="554B06B8" w:rsidR="007D26B4" w:rsidRDefault="007D26B4" w:rsidP="007D26B4">
      <w:pPr>
        <w:numPr>
          <w:ilvl w:val="1"/>
          <w:numId w:val="5"/>
        </w:numPr>
        <w:jc w:val="both"/>
        <w:rPr>
          <w:rFonts w:ascii="Calibri" w:hAnsi="Calibri" w:cs="Calibri"/>
          <w:i/>
          <w:iCs/>
          <w:sz w:val="16"/>
          <w:szCs w:val="16"/>
          <w:lang w:val="en-US"/>
        </w:rPr>
      </w:pP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Tipo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3.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Mejora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de la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eficiencia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energética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de las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instalaciones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 xml:space="preserve"> de </w:t>
      </w:r>
      <w:proofErr w:type="spellStart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iluminación</w:t>
      </w:r>
      <w:proofErr w:type="spellEnd"/>
      <w:r w:rsidRPr="007D26B4">
        <w:rPr>
          <w:rFonts w:ascii="Calibri" w:hAnsi="Calibri" w:cs="Calibri"/>
          <w:i/>
          <w:iCs/>
          <w:sz w:val="16"/>
          <w:szCs w:val="16"/>
          <w:lang w:val="en-US"/>
        </w:rPr>
        <w:t>.</w:t>
      </w:r>
    </w:p>
    <w:p w14:paraId="3A4DAF97" w14:textId="71143558" w:rsidR="009F7F39" w:rsidRDefault="009F7F39">
      <w:pPr>
        <w:rPr>
          <w:rFonts w:ascii="Calibri" w:hAnsi="Calibri" w:cs="Calibri"/>
          <w:i/>
          <w:iCs/>
          <w:sz w:val="16"/>
          <w:szCs w:val="16"/>
          <w:lang w:val="en-US"/>
        </w:rPr>
      </w:pPr>
      <w:r>
        <w:rPr>
          <w:rFonts w:ascii="Calibri" w:hAnsi="Calibri" w:cs="Calibri"/>
          <w:i/>
          <w:iCs/>
          <w:sz w:val="16"/>
          <w:szCs w:val="16"/>
          <w:lang w:val="en-U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495"/>
      </w:tblGrid>
      <w:tr w:rsidR="00BD5908" w:rsidRPr="00BD5908" w14:paraId="6AF668FC" w14:textId="77777777" w:rsidTr="00D9736C">
        <w:trPr>
          <w:trHeight w:val="337"/>
        </w:trPr>
        <w:tc>
          <w:tcPr>
            <w:tcW w:w="8495" w:type="dxa"/>
            <w:shd w:val="clear" w:color="auto" w:fill="F2F2F2" w:themeFill="background1" w:themeFillShade="F2"/>
            <w:vAlign w:val="center"/>
          </w:tcPr>
          <w:p w14:paraId="409338CA" w14:textId="60B6D47F" w:rsidR="00102986" w:rsidRPr="00BD5908" w:rsidRDefault="00252042" w:rsidP="00E27EF6">
            <w:pPr>
              <w:numPr>
                <w:ilvl w:val="0"/>
                <w:numId w:val="3"/>
              </w:numPr>
              <w:rPr>
                <w:rFonts w:ascii="Calibri" w:hAnsi="Calibri" w:cs="Calibri"/>
                <w:sz w:val="20"/>
                <w:lang w:val="es-ES"/>
              </w:rPr>
            </w:pPr>
            <w:bookmarkStart w:id="2" w:name="_Hlk38269825"/>
            <w:r>
              <w:rPr>
                <w:rFonts w:ascii="Calibri" w:hAnsi="Calibri" w:cs="Calibri"/>
                <w:i/>
                <w:iCs/>
                <w:sz w:val="20"/>
                <w:lang w:val="es-ES"/>
              </w:rPr>
              <w:lastRenderedPageBreak/>
              <w:t>FACTURAS ASOCIADAS:</w:t>
            </w:r>
          </w:p>
        </w:tc>
      </w:tr>
    </w:tbl>
    <w:p w14:paraId="6B296FAC" w14:textId="68FAFF32" w:rsidR="00102986" w:rsidRPr="00102986" w:rsidRDefault="00102986" w:rsidP="00E27EF6">
      <w:pPr>
        <w:ind w:left="360"/>
        <w:jc w:val="both"/>
        <w:rPr>
          <w:rFonts w:ascii="Calibri" w:hAnsi="Calibri" w:cs="Calibri"/>
          <w:i/>
          <w:iCs/>
          <w:sz w:val="16"/>
          <w:szCs w:val="16"/>
          <w:lang w:val="en-US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34"/>
        <w:gridCol w:w="1134"/>
        <w:gridCol w:w="1134"/>
        <w:gridCol w:w="1134"/>
        <w:gridCol w:w="1134"/>
        <w:gridCol w:w="1134"/>
        <w:gridCol w:w="1134"/>
      </w:tblGrid>
      <w:tr w:rsidR="009150BB" w:rsidRPr="000F0117" w14:paraId="3C21537E" w14:textId="77777777" w:rsidTr="00252042">
        <w:trPr>
          <w:cantSplit/>
          <w:trHeight w:val="1187"/>
        </w:trPr>
        <w:tc>
          <w:tcPr>
            <w:tcW w:w="534" w:type="dxa"/>
            <w:shd w:val="clear" w:color="auto" w:fill="F2F2F2" w:themeFill="background1" w:themeFillShade="F2"/>
            <w:textDirection w:val="btLr"/>
            <w:vAlign w:val="center"/>
          </w:tcPr>
          <w:bookmarkEnd w:id="2"/>
          <w:p w14:paraId="64B7A179" w14:textId="77777777" w:rsidR="002B774D" w:rsidRPr="00252042" w:rsidRDefault="002B774D" w:rsidP="00252042">
            <w:pPr>
              <w:ind w:left="113" w:right="113"/>
              <w:jc w:val="center"/>
              <w:rPr>
                <w:rFonts w:ascii="Calibri" w:hAnsi="Calibri" w:cs="Calibri"/>
                <w:b/>
                <w:sz w:val="14"/>
                <w:szCs w:val="14"/>
                <w:lang w:val="en-US"/>
              </w:rPr>
            </w:pPr>
            <w:r w:rsidRPr="00252042">
              <w:rPr>
                <w:rFonts w:ascii="Calibri" w:hAnsi="Calibri" w:cs="Calibri"/>
                <w:b/>
                <w:sz w:val="14"/>
                <w:szCs w:val="14"/>
                <w:lang w:val="en-US"/>
              </w:rPr>
              <w:t>FECHA DE PAGO</w:t>
            </w:r>
            <w:r w:rsidR="00252042">
              <w:rPr>
                <w:rFonts w:ascii="Calibri" w:hAnsi="Calibri" w:cs="Calibri"/>
                <w:b/>
                <w:sz w:val="14"/>
                <w:szCs w:val="14"/>
                <w:lang w:val="en-US"/>
              </w:rPr>
              <w:t xml:space="preserve"> </w:t>
            </w:r>
            <w:r w:rsidR="00252042" w:rsidRPr="00873B53">
              <w:rPr>
                <w:rFonts w:ascii="Calibri" w:hAnsi="Calibri" w:cs="Calibri"/>
                <w:b/>
                <w:color w:val="FF0000"/>
                <w:sz w:val="14"/>
                <w:szCs w:val="14"/>
                <w:lang w:val="en-US"/>
              </w:rPr>
              <w:t>(c)</w:t>
            </w:r>
          </w:p>
        </w:tc>
        <w:tc>
          <w:tcPr>
            <w:tcW w:w="1734" w:type="dxa"/>
            <w:shd w:val="clear" w:color="auto" w:fill="auto"/>
            <w:textDirection w:val="btLr"/>
          </w:tcPr>
          <w:p w14:paraId="73BA94E4" w14:textId="491A6899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57EEEB48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035D6932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5321AD9B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5867D204" w14:textId="6416A0BF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14:paraId="4FC91903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</w:tcPr>
          <w:p w14:paraId="03C51E20" w14:textId="5955E899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9150BB" w:rsidRPr="000F0117" w14:paraId="6A523B0F" w14:textId="77777777" w:rsidTr="00252042">
        <w:trPr>
          <w:cantSplit/>
          <w:trHeight w:val="1535"/>
        </w:trPr>
        <w:tc>
          <w:tcPr>
            <w:tcW w:w="534" w:type="dxa"/>
            <w:shd w:val="clear" w:color="auto" w:fill="F2F2F2" w:themeFill="background1" w:themeFillShade="F2"/>
            <w:textDirection w:val="btLr"/>
            <w:vAlign w:val="center"/>
          </w:tcPr>
          <w:p w14:paraId="658CE682" w14:textId="43735605" w:rsidR="002B774D" w:rsidRPr="00252042" w:rsidRDefault="00E27EF6" w:rsidP="00252042">
            <w:pPr>
              <w:ind w:left="113" w:right="113"/>
              <w:jc w:val="center"/>
              <w:rPr>
                <w:rFonts w:ascii="Calibri" w:hAnsi="Calibri" w:cs="Calibri"/>
                <w:b/>
                <w:iCs/>
                <w:sz w:val="14"/>
                <w:szCs w:val="14"/>
                <w:lang w:val="en-US"/>
              </w:rPr>
            </w:pPr>
            <w:r w:rsidRPr="00252042">
              <w:rPr>
                <w:rFonts w:ascii="Calibri" w:hAnsi="Calibri" w:cs="Calibri"/>
                <w:b/>
                <w:iCs/>
                <w:sz w:val="14"/>
                <w:szCs w:val="14"/>
                <w:lang w:val="en-US"/>
              </w:rPr>
              <w:t>IMPORTE CON IVA</w:t>
            </w:r>
            <w:r w:rsidR="002B774D" w:rsidRPr="00252042">
              <w:rPr>
                <w:rFonts w:ascii="Calibri" w:hAnsi="Calibri" w:cs="Calibri"/>
                <w:b/>
                <w:iCs/>
                <w:sz w:val="14"/>
                <w:szCs w:val="14"/>
                <w:lang w:val="en-US"/>
              </w:rPr>
              <w:t xml:space="preserve"> (€)</w:t>
            </w:r>
          </w:p>
        </w:tc>
        <w:tc>
          <w:tcPr>
            <w:tcW w:w="1734" w:type="dxa"/>
            <w:shd w:val="clear" w:color="auto" w:fill="auto"/>
            <w:textDirection w:val="btLr"/>
          </w:tcPr>
          <w:p w14:paraId="6973EBFB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1F30E576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1BC6A2B9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428D916B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253906DC" w14:textId="396DC0E3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3C9CE8F9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extDirection w:val="btLr"/>
          </w:tcPr>
          <w:p w14:paraId="31DF9B36" w14:textId="655302BD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9150BB" w:rsidRPr="000F0117" w14:paraId="48E125F3" w14:textId="77777777" w:rsidTr="00252042">
        <w:trPr>
          <w:cantSplit/>
          <w:trHeight w:val="1418"/>
        </w:trPr>
        <w:tc>
          <w:tcPr>
            <w:tcW w:w="534" w:type="dxa"/>
            <w:shd w:val="clear" w:color="auto" w:fill="F2F2F2" w:themeFill="background1" w:themeFillShade="F2"/>
            <w:textDirection w:val="btLr"/>
            <w:vAlign w:val="center"/>
          </w:tcPr>
          <w:p w14:paraId="6FB0A37C" w14:textId="537A21DF" w:rsidR="002B774D" w:rsidRPr="00252042" w:rsidRDefault="002B774D" w:rsidP="00252042">
            <w:pPr>
              <w:ind w:left="113" w:right="113"/>
              <w:jc w:val="center"/>
              <w:rPr>
                <w:rFonts w:ascii="Calibri" w:hAnsi="Calibri" w:cs="Calibri"/>
                <w:b/>
                <w:sz w:val="14"/>
                <w:szCs w:val="14"/>
                <w:lang w:val="en-US"/>
              </w:rPr>
            </w:pPr>
            <w:r w:rsidRPr="00252042">
              <w:rPr>
                <w:rFonts w:ascii="Calibri" w:hAnsi="Calibri" w:cs="Calibri"/>
                <w:b/>
                <w:sz w:val="14"/>
                <w:szCs w:val="14"/>
                <w:lang w:val="en-US"/>
              </w:rPr>
              <w:t>BASE IMPONIBLE (€)</w:t>
            </w:r>
          </w:p>
        </w:tc>
        <w:tc>
          <w:tcPr>
            <w:tcW w:w="1734" w:type="dxa"/>
            <w:shd w:val="clear" w:color="auto" w:fill="auto"/>
            <w:textDirection w:val="btLr"/>
          </w:tcPr>
          <w:p w14:paraId="667CC19B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5B1C575C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27B4357B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3D533AE9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18023054" w14:textId="31A26040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27E5C074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69504E85" w14:textId="01A812CC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9150BB" w:rsidRPr="000F0117" w14:paraId="3A5D3A85" w14:textId="77777777" w:rsidTr="00D9736C">
        <w:trPr>
          <w:cantSplit/>
          <w:trHeight w:val="1287"/>
        </w:trPr>
        <w:tc>
          <w:tcPr>
            <w:tcW w:w="534" w:type="dxa"/>
            <w:shd w:val="clear" w:color="auto" w:fill="F2F2F2" w:themeFill="background1" w:themeFillShade="F2"/>
            <w:textDirection w:val="btLr"/>
            <w:vAlign w:val="center"/>
          </w:tcPr>
          <w:p w14:paraId="0079A8C2" w14:textId="4C3BE655" w:rsidR="002B774D" w:rsidRPr="00252042" w:rsidRDefault="002B774D" w:rsidP="00252042">
            <w:pPr>
              <w:ind w:left="113" w:right="113"/>
              <w:jc w:val="center"/>
              <w:rPr>
                <w:rFonts w:ascii="Calibri" w:hAnsi="Calibri" w:cs="Calibri"/>
                <w:b/>
                <w:sz w:val="14"/>
                <w:szCs w:val="14"/>
                <w:lang w:val="en-US"/>
              </w:rPr>
            </w:pPr>
            <w:r w:rsidRPr="00252042">
              <w:rPr>
                <w:rFonts w:ascii="Calibri" w:hAnsi="Calibri" w:cs="Calibri"/>
                <w:b/>
                <w:sz w:val="14"/>
                <w:szCs w:val="14"/>
                <w:lang w:val="en-US"/>
              </w:rPr>
              <w:t>NIF DEL EMISOR</w:t>
            </w:r>
          </w:p>
        </w:tc>
        <w:tc>
          <w:tcPr>
            <w:tcW w:w="1734" w:type="dxa"/>
            <w:shd w:val="clear" w:color="auto" w:fill="auto"/>
            <w:textDirection w:val="btLr"/>
          </w:tcPr>
          <w:p w14:paraId="564BC6E8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341AA779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62896B62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6360BE40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04BA7D8D" w14:textId="39E00D08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14:paraId="5B86AFD6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</w:tcPr>
          <w:p w14:paraId="7D978F31" w14:textId="719F1195" w:rsidR="002B774D" w:rsidRPr="009150BB" w:rsidRDefault="00FE1154" w:rsidP="009150BB">
            <w:pPr>
              <w:ind w:left="113" w:right="113"/>
              <w:rPr>
                <w:rFonts w:ascii="Calibri" w:hAnsi="Calibri" w:cs="Calibri"/>
                <w:b/>
                <w:bCs/>
                <w:sz w:val="20"/>
                <w:lang w:val="en-US"/>
              </w:rPr>
            </w:pPr>
            <w:r w:rsidRPr="00D9736C">
              <w:rPr>
                <w:rFonts w:ascii="Calibri" w:hAnsi="Calibri" w:cs="Calibri"/>
                <w:b/>
                <w:bCs/>
                <w:sz w:val="18"/>
                <w:lang w:val="en-US"/>
              </w:rPr>
              <w:t>SUMATORIO</w:t>
            </w:r>
            <w:r w:rsidR="00040D1D" w:rsidRPr="009150BB">
              <w:rPr>
                <w:rFonts w:ascii="Calibri" w:hAnsi="Calibri" w:cs="Calibri"/>
                <w:b/>
                <w:bCs/>
                <w:sz w:val="20"/>
                <w:lang w:val="en-US"/>
              </w:rPr>
              <w:t>:</w:t>
            </w:r>
          </w:p>
        </w:tc>
      </w:tr>
      <w:tr w:rsidR="009150BB" w:rsidRPr="000F0117" w14:paraId="733C78E1" w14:textId="77777777" w:rsidTr="00252042">
        <w:trPr>
          <w:cantSplit/>
          <w:trHeight w:val="1418"/>
        </w:trPr>
        <w:tc>
          <w:tcPr>
            <w:tcW w:w="534" w:type="dxa"/>
            <w:shd w:val="clear" w:color="auto" w:fill="F2F2F2" w:themeFill="background1" w:themeFillShade="F2"/>
            <w:textDirection w:val="btLr"/>
            <w:vAlign w:val="center"/>
          </w:tcPr>
          <w:p w14:paraId="259AD390" w14:textId="412D090C" w:rsidR="002B774D" w:rsidRPr="00252042" w:rsidRDefault="002B774D" w:rsidP="00252042">
            <w:pPr>
              <w:ind w:left="113" w:right="113"/>
              <w:jc w:val="center"/>
              <w:rPr>
                <w:rFonts w:ascii="Calibri" w:hAnsi="Calibri" w:cs="Calibri"/>
                <w:b/>
                <w:sz w:val="14"/>
                <w:szCs w:val="14"/>
                <w:lang w:val="en-US"/>
              </w:rPr>
            </w:pPr>
            <w:r w:rsidRPr="00252042">
              <w:rPr>
                <w:rFonts w:ascii="Calibri" w:hAnsi="Calibri" w:cs="Calibri"/>
                <w:b/>
                <w:sz w:val="14"/>
                <w:szCs w:val="14"/>
                <w:lang w:val="en-US"/>
              </w:rPr>
              <w:t>EMISOR  FACTURA</w:t>
            </w:r>
          </w:p>
        </w:tc>
        <w:tc>
          <w:tcPr>
            <w:tcW w:w="1734" w:type="dxa"/>
            <w:shd w:val="clear" w:color="auto" w:fill="auto"/>
            <w:textDirection w:val="btLr"/>
          </w:tcPr>
          <w:p w14:paraId="3FB30D96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531CF7E7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5D52C278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1A7177BC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45979869" w14:textId="082BFC0F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14:paraId="1E5F915D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</w:tcPr>
          <w:p w14:paraId="195F2C8A" w14:textId="0ACABA73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9150BB" w:rsidRPr="000F0117" w14:paraId="418DBB54" w14:textId="77777777" w:rsidTr="00D9736C">
        <w:trPr>
          <w:cantSplit/>
          <w:trHeight w:val="1242"/>
        </w:trPr>
        <w:tc>
          <w:tcPr>
            <w:tcW w:w="534" w:type="dxa"/>
            <w:shd w:val="clear" w:color="auto" w:fill="F2F2F2" w:themeFill="background1" w:themeFillShade="F2"/>
            <w:textDirection w:val="btLr"/>
            <w:vAlign w:val="center"/>
          </w:tcPr>
          <w:p w14:paraId="4EA0FA43" w14:textId="2899EEED" w:rsidR="002B774D" w:rsidRPr="00252042" w:rsidRDefault="002B774D" w:rsidP="00252042">
            <w:pPr>
              <w:ind w:left="113" w:right="113"/>
              <w:jc w:val="center"/>
              <w:rPr>
                <w:rFonts w:ascii="Calibri" w:hAnsi="Calibri" w:cs="Calibri"/>
                <w:b/>
                <w:sz w:val="14"/>
                <w:szCs w:val="14"/>
                <w:lang w:val="en-US"/>
              </w:rPr>
            </w:pPr>
            <w:r w:rsidRPr="00252042">
              <w:rPr>
                <w:rFonts w:ascii="Calibri" w:hAnsi="Calibri" w:cs="Calibri"/>
                <w:b/>
                <w:sz w:val="14"/>
                <w:szCs w:val="14"/>
                <w:lang w:val="en-US"/>
              </w:rPr>
              <w:t>FECHA FACTURA</w:t>
            </w:r>
          </w:p>
        </w:tc>
        <w:tc>
          <w:tcPr>
            <w:tcW w:w="1734" w:type="dxa"/>
            <w:shd w:val="clear" w:color="auto" w:fill="auto"/>
            <w:textDirection w:val="btLr"/>
          </w:tcPr>
          <w:p w14:paraId="10ADBC67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742169A5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403926E8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70DD85C3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17A6E4B7" w14:textId="0246CAC4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14:paraId="4B02DC1A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</w:tcPr>
          <w:p w14:paraId="40DEE1EB" w14:textId="64AFE576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9150BB" w:rsidRPr="000F0117" w14:paraId="1C558D66" w14:textId="77777777" w:rsidTr="00D9736C">
        <w:trPr>
          <w:cantSplit/>
          <w:trHeight w:val="1117"/>
        </w:trPr>
        <w:tc>
          <w:tcPr>
            <w:tcW w:w="534" w:type="dxa"/>
            <w:shd w:val="clear" w:color="auto" w:fill="F2F2F2" w:themeFill="background1" w:themeFillShade="F2"/>
            <w:textDirection w:val="btLr"/>
            <w:vAlign w:val="center"/>
          </w:tcPr>
          <w:p w14:paraId="39641277" w14:textId="400C42D8" w:rsidR="002B774D" w:rsidRPr="00252042" w:rsidRDefault="002B774D" w:rsidP="00252042">
            <w:pPr>
              <w:ind w:left="113" w:right="113"/>
              <w:jc w:val="center"/>
              <w:rPr>
                <w:rFonts w:ascii="Calibri" w:hAnsi="Calibri" w:cs="Calibri"/>
                <w:b/>
                <w:sz w:val="14"/>
                <w:szCs w:val="14"/>
                <w:lang w:val="en-US"/>
              </w:rPr>
            </w:pPr>
            <w:r w:rsidRPr="00252042">
              <w:rPr>
                <w:rFonts w:ascii="Calibri" w:hAnsi="Calibri" w:cs="Calibri"/>
                <w:b/>
                <w:sz w:val="14"/>
                <w:szCs w:val="14"/>
                <w:lang w:val="en-US"/>
              </w:rPr>
              <w:t xml:space="preserve">CONCEPTO </w:t>
            </w:r>
            <w:r w:rsidR="00E27EF6" w:rsidRPr="00252042">
              <w:rPr>
                <w:rFonts w:ascii="Calibri" w:hAnsi="Calibri" w:cs="Calibri"/>
                <w:b/>
                <w:sz w:val="14"/>
                <w:szCs w:val="14"/>
                <w:lang w:val="en-US"/>
              </w:rPr>
              <w:t>DE</w:t>
            </w:r>
            <w:r w:rsidRPr="00252042">
              <w:rPr>
                <w:rFonts w:ascii="Calibri" w:hAnsi="Calibri" w:cs="Calibri"/>
                <w:b/>
                <w:sz w:val="14"/>
                <w:szCs w:val="14"/>
                <w:lang w:val="en-US"/>
              </w:rPr>
              <w:t xml:space="preserve"> LA FACTURA</w:t>
            </w:r>
          </w:p>
        </w:tc>
        <w:tc>
          <w:tcPr>
            <w:tcW w:w="1734" w:type="dxa"/>
            <w:shd w:val="clear" w:color="auto" w:fill="auto"/>
            <w:textDirection w:val="btLr"/>
          </w:tcPr>
          <w:p w14:paraId="4F2534CC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61676095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55ED2CD9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2FCCA914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7AF19F03" w14:textId="547F3979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14:paraId="564C1316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</w:tcPr>
          <w:p w14:paraId="55F1123D" w14:textId="22C40DA4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9150BB" w:rsidRPr="000F0117" w14:paraId="3A733EE8" w14:textId="77777777" w:rsidTr="00D9736C">
        <w:trPr>
          <w:cantSplit/>
          <w:trHeight w:val="1001"/>
        </w:trPr>
        <w:tc>
          <w:tcPr>
            <w:tcW w:w="534" w:type="dxa"/>
            <w:shd w:val="clear" w:color="auto" w:fill="F2F2F2" w:themeFill="background1" w:themeFillShade="F2"/>
            <w:textDirection w:val="btLr"/>
            <w:vAlign w:val="center"/>
          </w:tcPr>
          <w:p w14:paraId="352DAE45" w14:textId="7436D280" w:rsidR="002B774D" w:rsidRPr="00252042" w:rsidRDefault="002B774D" w:rsidP="00252042">
            <w:pPr>
              <w:ind w:left="113" w:right="113"/>
              <w:jc w:val="center"/>
              <w:rPr>
                <w:rFonts w:ascii="Calibri" w:hAnsi="Calibri" w:cs="Calibri"/>
                <w:b/>
                <w:sz w:val="14"/>
                <w:szCs w:val="14"/>
                <w:lang w:val="en-US"/>
              </w:rPr>
            </w:pPr>
            <w:r w:rsidRPr="00252042">
              <w:rPr>
                <w:rFonts w:ascii="Calibri" w:hAnsi="Calibri" w:cs="Calibri"/>
                <w:b/>
                <w:sz w:val="14"/>
                <w:szCs w:val="14"/>
                <w:lang w:val="en-US"/>
              </w:rPr>
              <w:t>Nº FACTURA</w:t>
            </w:r>
          </w:p>
        </w:tc>
        <w:tc>
          <w:tcPr>
            <w:tcW w:w="1734" w:type="dxa"/>
            <w:shd w:val="clear" w:color="auto" w:fill="auto"/>
            <w:textDirection w:val="btLr"/>
          </w:tcPr>
          <w:p w14:paraId="34835B5E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2E54F7DF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60666E02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765C123D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6D2556D6" w14:textId="23BBCAB4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14:paraId="14BBAC01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</w:tcPr>
          <w:p w14:paraId="0CB5EDDF" w14:textId="5EF5BF60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9150BB" w:rsidRPr="000F0117" w14:paraId="5471B7ED" w14:textId="77777777" w:rsidTr="00252042">
        <w:trPr>
          <w:cantSplit/>
          <w:trHeight w:val="1171"/>
        </w:trPr>
        <w:tc>
          <w:tcPr>
            <w:tcW w:w="534" w:type="dxa"/>
            <w:shd w:val="clear" w:color="auto" w:fill="F2F2F2" w:themeFill="background1" w:themeFillShade="F2"/>
            <w:textDirection w:val="btLr"/>
            <w:vAlign w:val="center"/>
          </w:tcPr>
          <w:p w14:paraId="0A47FF78" w14:textId="46688DF1" w:rsidR="002B774D" w:rsidRPr="00252042" w:rsidRDefault="002B774D" w:rsidP="00252042">
            <w:pPr>
              <w:ind w:left="113" w:right="113"/>
              <w:jc w:val="center"/>
              <w:rPr>
                <w:rFonts w:ascii="Calibri" w:hAnsi="Calibri" w:cs="Calibri"/>
                <w:b/>
                <w:sz w:val="14"/>
                <w:szCs w:val="14"/>
                <w:lang w:val="en-US"/>
              </w:rPr>
            </w:pPr>
            <w:r w:rsidRPr="00252042">
              <w:rPr>
                <w:rFonts w:ascii="Calibri" w:hAnsi="Calibri" w:cs="Calibri"/>
                <w:b/>
                <w:sz w:val="14"/>
                <w:szCs w:val="14"/>
                <w:lang w:val="en-US"/>
              </w:rPr>
              <w:t>ACTUACIÓN</w:t>
            </w:r>
            <w:r w:rsidR="00252042">
              <w:rPr>
                <w:rFonts w:ascii="Calibri" w:hAnsi="Calibri" w:cs="Calibri"/>
                <w:b/>
                <w:sz w:val="14"/>
                <w:szCs w:val="14"/>
                <w:lang w:val="en-US"/>
              </w:rPr>
              <w:t xml:space="preserve"> </w:t>
            </w:r>
            <w:r w:rsidR="00252042" w:rsidRPr="00873B53">
              <w:rPr>
                <w:rFonts w:ascii="Calibri" w:hAnsi="Calibri" w:cs="Calibri"/>
                <w:b/>
                <w:color w:val="FF0000"/>
                <w:sz w:val="14"/>
                <w:szCs w:val="14"/>
                <w:lang w:val="en-US"/>
              </w:rPr>
              <w:t>(b)</w:t>
            </w:r>
          </w:p>
        </w:tc>
        <w:tc>
          <w:tcPr>
            <w:tcW w:w="1734" w:type="dxa"/>
            <w:shd w:val="clear" w:color="auto" w:fill="auto"/>
            <w:textDirection w:val="btLr"/>
          </w:tcPr>
          <w:p w14:paraId="072052BF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7E132D0B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556D604B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618EA193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14:paraId="500F758A" w14:textId="0D71CB3D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14:paraId="44312C7C" w14:textId="77777777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</w:tcPr>
          <w:p w14:paraId="40B40006" w14:textId="2756B381" w:rsidR="002B774D" w:rsidRPr="009150BB" w:rsidRDefault="002B774D" w:rsidP="009150BB">
            <w:pPr>
              <w:ind w:left="113" w:right="113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</w:tbl>
    <w:p w14:paraId="66E72E60" w14:textId="7FCD6F7A" w:rsidR="00E273F3" w:rsidRPr="00A724D1" w:rsidRDefault="00252042" w:rsidP="004C6E7B">
      <w:pPr>
        <w:numPr>
          <w:ilvl w:val="0"/>
          <w:numId w:val="5"/>
        </w:numPr>
        <w:jc w:val="both"/>
        <w:rPr>
          <w:rFonts w:ascii="Calibri" w:hAnsi="Calibri" w:cs="Calibri"/>
          <w:i/>
          <w:iCs/>
          <w:sz w:val="18"/>
          <w:szCs w:val="16"/>
          <w:lang w:val="en-US"/>
        </w:rPr>
      </w:pPr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Las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factur</w:t>
      </w:r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>as</w:t>
      </w:r>
      <w:proofErr w:type="spellEnd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se </w:t>
      </w:r>
      <w:proofErr w:type="spellStart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>deberan</w:t>
      </w:r>
      <w:proofErr w:type="spellEnd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>clasificar</w:t>
      </w:r>
      <w:proofErr w:type="spellEnd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>segun</w:t>
      </w:r>
      <w:proofErr w:type="spellEnd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el </w:t>
      </w:r>
      <w:proofErr w:type="spellStart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>tipo</w:t>
      </w:r>
      <w:proofErr w:type="spellEnd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>actuacion</w:t>
      </w:r>
      <w:proofErr w:type="spellEnd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al que se </w:t>
      </w:r>
      <w:proofErr w:type="spellStart"/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>hayan</w:t>
      </w:r>
      <w:proofErr w:type="spellEnd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>destinado</w:t>
      </w:r>
      <w:proofErr w:type="spellEnd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. Los </w:t>
      </w:r>
      <w:proofErr w:type="spellStart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>tipos</w:t>
      </w:r>
      <w:proofErr w:type="spellEnd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>actuacion</w:t>
      </w:r>
      <w:proofErr w:type="spellEnd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con </w:t>
      </w:r>
      <w:proofErr w:type="spellStart"/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>c</w:t>
      </w:r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>aracter</w:t>
      </w:r>
      <w:proofErr w:type="spellEnd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general </w:t>
      </w:r>
      <w:proofErr w:type="spellStart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>podran</w:t>
      </w:r>
      <w:proofErr w:type="spellEnd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>ser</w:t>
      </w:r>
      <w:proofErr w:type="spellEnd"/>
      <w:r w:rsidR="00E273F3" w:rsidRPr="00A724D1">
        <w:rPr>
          <w:rFonts w:ascii="Calibri" w:hAnsi="Calibri" w:cs="Calibri"/>
          <w:i/>
          <w:iCs/>
          <w:sz w:val="18"/>
          <w:szCs w:val="16"/>
          <w:lang w:val="en-US"/>
        </w:rPr>
        <w:t>:</w:t>
      </w:r>
    </w:p>
    <w:p w14:paraId="363FF822" w14:textId="2595E2E5" w:rsidR="00E273F3" w:rsidRPr="00A724D1" w:rsidRDefault="00E273F3" w:rsidP="004C6E7B">
      <w:pPr>
        <w:numPr>
          <w:ilvl w:val="1"/>
          <w:numId w:val="5"/>
        </w:numPr>
        <w:jc w:val="both"/>
        <w:rPr>
          <w:rFonts w:ascii="Calibri" w:hAnsi="Calibri" w:cs="Calibri"/>
          <w:i/>
          <w:iCs/>
          <w:sz w:val="18"/>
          <w:szCs w:val="16"/>
          <w:lang w:val="en-US"/>
        </w:rPr>
      </w:pP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Tipo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1. (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Mejora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de la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eficiencia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energética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de la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envolvente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térmica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.)</w:t>
      </w:r>
    </w:p>
    <w:p w14:paraId="4F1F0731" w14:textId="0E9F604A" w:rsidR="00E273F3" w:rsidRPr="00A724D1" w:rsidRDefault="00E273F3" w:rsidP="004C6E7B">
      <w:pPr>
        <w:numPr>
          <w:ilvl w:val="1"/>
          <w:numId w:val="5"/>
        </w:numPr>
        <w:jc w:val="both"/>
        <w:rPr>
          <w:rFonts w:ascii="Calibri" w:hAnsi="Calibri" w:cs="Calibri"/>
          <w:i/>
          <w:iCs/>
          <w:sz w:val="18"/>
          <w:szCs w:val="16"/>
          <w:lang w:val="en-US"/>
        </w:rPr>
      </w:pP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Tipo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2. (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Mejora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de la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eficiencia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energética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de las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instalaciones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térmicas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.)</w:t>
      </w:r>
    </w:p>
    <w:p w14:paraId="237AAE20" w14:textId="5DC3E819" w:rsidR="00E273F3" w:rsidRPr="00A724D1" w:rsidRDefault="00E273F3" w:rsidP="004C6E7B">
      <w:pPr>
        <w:numPr>
          <w:ilvl w:val="1"/>
          <w:numId w:val="5"/>
        </w:numPr>
        <w:jc w:val="both"/>
        <w:rPr>
          <w:rFonts w:ascii="Calibri" w:hAnsi="Calibri" w:cs="Calibri"/>
          <w:i/>
          <w:iCs/>
          <w:sz w:val="18"/>
          <w:szCs w:val="16"/>
          <w:lang w:val="en-US"/>
        </w:rPr>
      </w:pP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Tipo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3. (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Mejora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de la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eficiencia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energética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de las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instalaciones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iluminación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.)</w:t>
      </w:r>
    </w:p>
    <w:p w14:paraId="1563CF45" w14:textId="7863B280" w:rsidR="00E273F3" w:rsidRPr="00A724D1" w:rsidRDefault="00E273F3" w:rsidP="004C6E7B">
      <w:pPr>
        <w:numPr>
          <w:ilvl w:val="1"/>
          <w:numId w:val="5"/>
        </w:numPr>
        <w:jc w:val="both"/>
        <w:rPr>
          <w:rFonts w:ascii="Calibri" w:hAnsi="Calibri" w:cs="Calibri"/>
          <w:i/>
          <w:iCs/>
          <w:sz w:val="18"/>
          <w:szCs w:val="16"/>
          <w:lang w:val="en-US"/>
        </w:rPr>
      </w:pP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Actuaciones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preparatorias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(Proyecto,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memorias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tecnicas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,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certificados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…)</w:t>
      </w:r>
    </w:p>
    <w:p w14:paraId="1E7569A7" w14:textId="77777777" w:rsidR="009F7F39" w:rsidRDefault="00E273F3" w:rsidP="00666505">
      <w:pPr>
        <w:numPr>
          <w:ilvl w:val="1"/>
          <w:numId w:val="5"/>
        </w:numPr>
        <w:jc w:val="both"/>
        <w:rPr>
          <w:rFonts w:ascii="Calibri" w:hAnsi="Calibri" w:cs="Calibri"/>
          <w:i/>
          <w:iCs/>
          <w:sz w:val="18"/>
          <w:szCs w:val="16"/>
          <w:lang w:val="en-US"/>
        </w:rPr>
      </w:pP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Gastos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gestion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solicitud</w:t>
      </w:r>
      <w:proofErr w:type="spellEnd"/>
    </w:p>
    <w:p w14:paraId="05902E37" w14:textId="55FB22DD" w:rsidR="00E273F3" w:rsidRPr="009F7F39" w:rsidRDefault="00E273F3" w:rsidP="00666505">
      <w:pPr>
        <w:numPr>
          <w:ilvl w:val="1"/>
          <w:numId w:val="5"/>
        </w:numPr>
        <w:jc w:val="both"/>
        <w:rPr>
          <w:rFonts w:ascii="Calibri" w:hAnsi="Calibri" w:cs="Calibri"/>
          <w:i/>
          <w:iCs/>
          <w:sz w:val="18"/>
          <w:szCs w:val="16"/>
          <w:lang w:val="en-US"/>
        </w:rPr>
      </w:pP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Gastos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gestion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justificacion</w:t>
      </w:r>
      <w:proofErr w:type="spellEnd"/>
    </w:p>
    <w:p w14:paraId="25577DB2" w14:textId="77777777" w:rsidR="00E273F3" w:rsidRPr="00A724D1" w:rsidRDefault="00E273F3" w:rsidP="004C6E7B">
      <w:pPr>
        <w:ind w:left="360"/>
        <w:jc w:val="both"/>
        <w:rPr>
          <w:rFonts w:ascii="Calibri" w:hAnsi="Calibri" w:cs="Calibri"/>
          <w:i/>
          <w:iCs/>
          <w:sz w:val="18"/>
          <w:szCs w:val="16"/>
          <w:lang w:val="en-US"/>
        </w:rPr>
      </w:pPr>
    </w:p>
    <w:p w14:paraId="2CA13131" w14:textId="47529E35" w:rsidR="009F7F39" w:rsidRDefault="009F7F39" w:rsidP="009F7F39">
      <w:pPr>
        <w:ind w:left="360"/>
        <w:jc w:val="both"/>
        <w:rPr>
          <w:rFonts w:ascii="Calibri" w:hAnsi="Calibri" w:cs="Calibri"/>
          <w:i/>
          <w:iCs/>
          <w:sz w:val="18"/>
          <w:szCs w:val="16"/>
          <w:lang w:val="en-US"/>
        </w:rPr>
      </w:pPr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Dado  el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carácter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incentivador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de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estas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ayudas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 solo  se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admitirán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actuaciones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por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parte  de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los</w:t>
      </w:r>
      <w:proofErr w:type="spellEnd"/>
      <w:r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destinatarios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últimos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las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ayudas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iniciadas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con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posterioridad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a la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fecha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registro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la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solicitud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la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ayuda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no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considerándose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elegible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ningún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coste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relativo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a la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ejecución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la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actuación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que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haya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sido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facturado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con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anterioridad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 sin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perjuicio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de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los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costes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correspondientes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a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actuaciones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preparatorias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que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sean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necesarios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para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presentar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la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solicitud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o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llevar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cabo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las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correspondientes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inversiones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como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pueden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ser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proyecto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memorias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técnicas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certificados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 etc.,  que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sí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podrán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ser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considerados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subvencionables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aun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cuando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hubieran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sido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facturados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con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anterioridad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siempre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que,</w:t>
      </w:r>
      <w:r w:rsidR="0028092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todo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caso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estas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actuaciones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preparatorias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se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hubieran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iniciado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con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fecha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posterior a la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fecha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</w:t>
      </w:r>
      <w:r w:rsidR="0028092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entrada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vigor del RD 691/2021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establecida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el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artículo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4 del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mismo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(5 de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agosto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2021). </w:t>
      </w:r>
    </w:p>
    <w:p w14:paraId="03E95E9E" w14:textId="77777777" w:rsidR="00280929" w:rsidRPr="009F7F39" w:rsidRDefault="00280929" w:rsidP="009F7F39">
      <w:pPr>
        <w:ind w:left="360"/>
        <w:jc w:val="both"/>
        <w:rPr>
          <w:rFonts w:ascii="Calibri" w:hAnsi="Calibri" w:cs="Calibri"/>
          <w:i/>
          <w:iCs/>
          <w:sz w:val="18"/>
          <w:szCs w:val="16"/>
          <w:lang w:val="en-US"/>
        </w:rPr>
      </w:pPr>
    </w:p>
    <w:p w14:paraId="236B3FD9" w14:textId="638DE1A0" w:rsidR="00E273F3" w:rsidRPr="00A724D1" w:rsidRDefault="009F7F39" w:rsidP="009F7F39">
      <w:pPr>
        <w:ind w:left="360"/>
        <w:jc w:val="both"/>
        <w:rPr>
          <w:rFonts w:ascii="Calibri" w:hAnsi="Calibri" w:cs="Calibri"/>
          <w:i/>
          <w:iCs/>
          <w:sz w:val="18"/>
          <w:szCs w:val="16"/>
          <w:lang w:val="en-US"/>
        </w:rPr>
      </w:pPr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efectos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cumplir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con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este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carácter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incentivador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las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ayudas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el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caso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destinatarios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últimos</w:t>
      </w:r>
      <w:proofErr w:type="spellEnd"/>
      <w:r w:rsidR="0028092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de las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ayudas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sujetos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a la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normativa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materia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contratación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pública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se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tomará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como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fecha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referencia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para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determinar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la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elegibilidad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de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los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costes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correspondientes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a  las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mismas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 la  de  la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publicación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los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pliegos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licitación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de la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respectiva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actuación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no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considerándose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elegible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ningún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coste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facturado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con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anterioridad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,  sin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perjuicio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de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los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costes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correspondientes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 a  las 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actuaciones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preparatorias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especificados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en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el </w:t>
      </w:r>
      <w:proofErr w:type="spellStart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>párrafo</w:t>
      </w:r>
      <w:proofErr w:type="spellEnd"/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r w:rsidR="00C711BF">
        <w:rPr>
          <w:rFonts w:ascii="Calibri" w:hAnsi="Calibri" w:cs="Calibri"/>
          <w:i/>
          <w:iCs/>
          <w:sz w:val="18"/>
          <w:szCs w:val="16"/>
          <w:lang w:val="en-US"/>
        </w:rPr>
        <w:t>anterior</w:t>
      </w:r>
      <w:r w:rsidRPr="009F7F39">
        <w:rPr>
          <w:rFonts w:ascii="Calibri" w:hAnsi="Calibri" w:cs="Calibri"/>
          <w:i/>
          <w:iCs/>
          <w:sz w:val="18"/>
          <w:szCs w:val="16"/>
          <w:lang w:val="en-US"/>
        </w:rPr>
        <w:t xml:space="preserve">. </w:t>
      </w:r>
    </w:p>
    <w:p w14:paraId="7C8EEAF3" w14:textId="50D71901" w:rsidR="00E27EF6" w:rsidRPr="00A724D1" w:rsidRDefault="00E273F3" w:rsidP="004C6E7B">
      <w:pPr>
        <w:ind w:left="360"/>
        <w:jc w:val="both"/>
        <w:rPr>
          <w:rFonts w:ascii="Calibri" w:hAnsi="Calibri" w:cs="Calibri"/>
          <w:i/>
          <w:iCs/>
          <w:sz w:val="18"/>
          <w:szCs w:val="16"/>
          <w:lang w:val="en-US"/>
        </w:rPr>
      </w:pPr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</w:p>
    <w:p w14:paraId="061D1A64" w14:textId="04355473" w:rsidR="0004557F" w:rsidRPr="00A724D1" w:rsidRDefault="00E273F3" w:rsidP="004C6E7B">
      <w:pPr>
        <w:numPr>
          <w:ilvl w:val="0"/>
          <w:numId w:val="5"/>
        </w:numPr>
        <w:jc w:val="both"/>
        <w:rPr>
          <w:rFonts w:ascii="Calibri" w:hAnsi="Calibri" w:cs="Calibri"/>
          <w:i/>
          <w:iCs/>
          <w:sz w:val="18"/>
          <w:szCs w:val="16"/>
          <w:lang w:val="en-US"/>
        </w:rPr>
      </w:pP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Cuando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el </w:t>
      </w:r>
      <w:proofErr w:type="spellStart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>abono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>completo</w:t>
      </w:r>
      <w:proofErr w:type="spellEnd"/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de </w:t>
      </w:r>
      <w:proofErr w:type="spellStart"/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>alguna</w:t>
      </w:r>
      <w:proofErr w:type="spellEnd"/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>factura</w:t>
      </w:r>
      <w:proofErr w:type="spellEnd"/>
      <w:r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se </w:t>
      </w:r>
      <w:proofErr w:type="spellStart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>haya</w:t>
      </w:r>
      <w:proofErr w:type="spellEnd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>realizado</w:t>
      </w:r>
      <w:proofErr w:type="spellEnd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>mediante</w:t>
      </w:r>
      <w:proofErr w:type="spellEnd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>pagos</w:t>
      </w:r>
      <w:proofErr w:type="spellEnd"/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>parciales</w:t>
      </w:r>
      <w:proofErr w:type="spellEnd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, </w:t>
      </w:r>
      <w:proofErr w:type="spellStart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>debera</w:t>
      </w:r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>n</w:t>
      </w:r>
      <w:proofErr w:type="spellEnd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>quedar</w:t>
      </w:r>
      <w:proofErr w:type="spellEnd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>reflejadas</w:t>
      </w:r>
      <w:proofErr w:type="spellEnd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las </w:t>
      </w:r>
      <w:proofErr w:type="spellStart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>fechas</w:t>
      </w:r>
      <w:proofErr w:type="spellEnd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de </w:t>
      </w:r>
      <w:proofErr w:type="spellStart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>todos</w:t>
      </w:r>
      <w:proofErr w:type="spellEnd"/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>los</w:t>
      </w:r>
      <w:proofErr w:type="spellEnd"/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 xml:space="preserve"> </w:t>
      </w:r>
      <w:proofErr w:type="spellStart"/>
      <w:r w:rsidR="00A724D1" w:rsidRPr="00A724D1">
        <w:rPr>
          <w:rFonts w:ascii="Calibri" w:hAnsi="Calibri" w:cs="Calibri"/>
          <w:i/>
          <w:iCs/>
          <w:sz w:val="18"/>
          <w:szCs w:val="16"/>
          <w:lang w:val="en-US"/>
        </w:rPr>
        <w:t>movimientos</w:t>
      </w:r>
      <w:proofErr w:type="spellEnd"/>
      <w:r w:rsidR="0004557F" w:rsidRPr="00A724D1">
        <w:rPr>
          <w:rFonts w:ascii="Calibri" w:hAnsi="Calibri" w:cs="Calibri"/>
          <w:i/>
          <w:iCs/>
          <w:sz w:val="18"/>
          <w:szCs w:val="16"/>
          <w:lang w:val="en-US"/>
        </w:rPr>
        <w:t>.</w:t>
      </w:r>
    </w:p>
    <w:p w14:paraId="53D542EE" w14:textId="0A86EB82" w:rsidR="0004557F" w:rsidRDefault="0004557F" w:rsidP="0004557F">
      <w:pPr>
        <w:rPr>
          <w:rFonts w:ascii="Calibri" w:hAnsi="Calibri" w:cs="Calibri"/>
          <w:i/>
          <w:iCs/>
          <w:sz w:val="16"/>
          <w:szCs w:val="16"/>
          <w:lang w:val="en-US"/>
        </w:rPr>
      </w:pPr>
    </w:p>
    <w:p w14:paraId="2295C16D" w14:textId="070B7EB8" w:rsidR="0004557F" w:rsidRDefault="0004557F" w:rsidP="0004557F">
      <w:pPr>
        <w:rPr>
          <w:rFonts w:ascii="Calibri" w:hAnsi="Calibri" w:cs="Calibri"/>
          <w:i/>
          <w:iCs/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5"/>
      </w:tblGrid>
      <w:tr w:rsidR="0004557F" w:rsidRPr="0004557F" w14:paraId="0F337F04" w14:textId="77777777" w:rsidTr="0004557F">
        <w:trPr>
          <w:trHeight w:val="285"/>
        </w:trPr>
        <w:tc>
          <w:tcPr>
            <w:tcW w:w="8645" w:type="dxa"/>
            <w:shd w:val="clear" w:color="auto" w:fill="F2F2F2" w:themeFill="background1" w:themeFillShade="F2"/>
            <w:vAlign w:val="center"/>
          </w:tcPr>
          <w:p w14:paraId="7C4C1E4E" w14:textId="30BFC778" w:rsidR="0004557F" w:rsidRPr="0004557F" w:rsidRDefault="00F67A75" w:rsidP="00F67A75">
            <w:pPr>
              <w:numPr>
                <w:ilvl w:val="0"/>
                <w:numId w:val="3"/>
              </w:numPr>
              <w:rPr>
                <w:rFonts w:ascii="Calibri" w:hAnsi="Calibri" w:cs="Calibri"/>
                <w:i/>
                <w:iCs/>
                <w:sz w:val="20"/>
                <w:lang w:val="es-ES"/>
              </w:rPr>
            </w:pPr>
            <w:r w:rsidRPr="00F67A75">
              <w:rPr>
                <w:rFonts w:ascii="Calibri" w:hAnsi="Calibri" w:cs="Calibri"/>
                <w:i/>
                <w:iCs/>
                <w:sz w:val="20"/>
                <w:lang w:val="es-ES"/>
              </w:rPr>
              <w:t xml:space="preserve">VERIFICACIÓN DE ADECUACIÓN ENTRE PRESUPUESTO APROBADO Y </w:t>
            </w:r>
            <w:r w:rsidR="0005600E">
              <w:rPr>
                <w:rFonts w:ascii="Calibri" w:hAnsi="Calibri" w:cs="Calibri"/>
                <w:i/>
                <w:iCs/>
                <w:sz w:val="20"/>
                <w:lang w:val="es-ES"/>
              </w:rPr>
              <w:t xml:space="preserve">LA </w:t>
            </w:r>
            <w:r w:rsidRPr="00F67A75">
              <w:rPr>
                <w:rFonts w:ascii="Calibri" w:hAnsi="Calibri" w:cs="Calibri"/>
                <w:i/>
                <w:iCs/>
                <w:sz w:val="20"/>
                <w:lang w:val="es-ES"/>
              </w:rPr>
              <w:t>CERTIFICACIÓN FINAL</w:t>
            </w:r>
          </w:p>
        </w:tc>
      </w:tr>
      <w:tr w:rsidR="0004557F" w:rsidRPr="00C54631" w14:paraId="1F5301CC" w14:textId="77777777" w:rsidTr="001254AA">
        <w:tc>
          <w:tcPr>
            <w:tcW w:w="8645" w:type="dxa"/>
            <w:shd w:val="clear" w:color="auto" w:fill="auto"/>
          </w:tcPr>
          <w:p w14:paraId="459C667D" w14:textId="77777777" w:rsidR="0004557F" w:rsidRDefault="0004557F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7C2AA42E" w14:textId="77777777" w:rsidR="00F67A75" w:rsidRDefault="00F67A75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61A62FFD" w14:textId="77777777" w:rsidR="00F67A75" w:rsidRDefault="00F67A75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69020D3F" w14:textId="77777777" w:rsidR="00F67A75" w:rsidRDefault="00F67A75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47C653B9" w14:textId="77777777" w:rsidR="00F67A75" w:rsidRDefault="00F67A75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22B0B67A" w14:textId="77777777" w:rsidR="00F67A75" w:rsidRDefault="00F67A75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1A675A0E" w14:textId="77777777" w:rsidR="00F67A75" w:rsidRDefault="00F67A75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310B7341" w14:textId="34DC5154" w:rsidR="00E71B77" w:rsidRDefault="00E71B77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0328DA5D" w14:textId="2E4937C9" w:rsidR="00E71B77" w:rsidRDefault="00E71B77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49EDDC55" w14:textId="7695112F" w:rsidR="00E71B77" w:rsidRDefault="00E71B77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4FC13B0C" w14:textId="77777777" w:rsidR="00E71B77" w:rsidRDefault="00E71B77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0CE66EC4" w14:textId="77777777" w:rsidR="00F67A75" w:rsidRDefault="00F67A75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5AE5DCA1" w14:textId="77777777" w:rsidR="00F67A75" w:rsidRDefault="00F67A75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2697B5B1" w14:textId="77777777" w:rsidR="00F67A75" w:rsidRDefault="00F67A75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704A4782" w14:textId="77777777" w:rsidR="00F67A75" w:rsidRDefault="00F67A75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370E048F" w14:textId="77777777" w:rsidR="00F67A75" w:rsidRDefault="00F67A75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404EF284" w14:textId="32B724DD" w:rsidR="0004557F" w:rsidRDefault="0004557F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  <w:r w:rsidRPr="00834974">
              <w:rPr>
                <w:rFonts w:ascii="Calibri" w:hAnsi="Calibri" w:cs="Calibri"/>
                <w:sz w:val="20"/>
                <w:lang w:val="es-ES"/>
              </w:rPr>
              <w:tab/>
            </w:r>
          </w:p>
          <w:p w14:paraId="2FBA7624" w14:textId="77777777" w:rsidR="0004557F" w:rsidRPr="00C54631" w:rsidRDefault="0004557F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</w:tc>
      </w:tr>
    </w:tbl>
    <w:p w14:paraId="2B2F2F89" w14:textId="77777777" w:rsidR="00C87450" w:rsidRDefault="00C87450" w:rsidP="004C6E7B">
      <w:pPr>
        <w:jc w:val="both"/>
        <w:rPr>
          <w:rFonts w:ascii="Calibri" w:hAnsi="Calibri" w:cs="Calibri"/>
          <w:sz w:val="18"/>
        </w:rPr>
      </w:pPr>
    </w:p>
    <w:p w14:paraId="48701D1A" w14:textId="683743C1" w:rsidR="00F67A75" w:rsidRPr="00A724D1" w:rsidRDefault="00F67A75" w:rsidP="004C6E7B">
      <w:pPr>
        <w:jc w:val="both"/>
        <w:rPr>
          <w:rFonts w:ascii="Calibri" w:hAnsi="Calibri" w:cs="Calibri"/>
          <w:sz w:val="18"/>
        </w:rPr>
      </w:pPr>
      <w:r w:rsidRPr="00A724D1">
        <w:rPr>
          <w:rFonts w:ascii="Calibri" w:hAnsi="Calibri" w:cs="Calibri"/>
          <w:sz w:val="18"/>
        </w:rPr>
        <w:t xml:space="preserve">Se </w:t>
      </w:r>
      <w:proofErr w:type="spellStart"/>
      <w:r w:rsidRPr="00A724D1">
        <w:rPr>
          <w:rFonts w:ascii="Calibri" w:hAnsi="Calibri" w:cs="Calibri"/>
          <w:sz w:val="18"/>
        </w:rPr>
        <w:t>deberan</w:t>
      </w:r>
      <w:proofErr w:type="spellEnd"/>
      <w:r w:rsidRPr="00A724D1">
        <w:rPr>
          <w:rFonts w:ascii="Calibri" w:hAnsi="Calibri" w:cs="Calibri"/>
          <w:sz w:val="18"/>
        </w:rPr>
        <w:t xml:space="preserve"> describir las discrepancias que, en su caso, se hayan encontrado entre el presupuesto aprobado en la resolución de la ayuda y la certificación final de obra. Identificando la partida, el motivo de la discrepancia (cambio en la medición, cambio de la solución, si corresponde con una nueva partida…), la variación del importe y las o las facturas asociadas.</w:t>
      </w:r>
    </w:p>
    <w:p w14:paraId="38A19286" w14:textId="04D00AA2" w:rsidR="00F67A75" w:rsidRPr="00A724D1" w:rsidRDefault="00F67A75" w:rsidP="004C6E7B">
      <w:pPr>
        <w:jc w:val="both"/>
        <w:rPr>
          <w:rFonts w:ascii="Calibri" w:hAnsi="Calibri" w:cs="Calibri"/>
          <w:sz w:val="18"/>
        </w:rPr>
      </w:pPr>
    </w:p>
    <w:p w14:paraId="10194B23" w14:textId="0F3571F9" w:rsidR="00F67A75" w:rsidRDefault="00F67A75" w:rsidP="004C6E7B">
      <w:pPr>
        <w:jc w:val="both"/>
        <w:rPr>
          <w:rFonts w:ascii="Calibri" w:hAnsi="Calibri" w:cs="Calibri"/>
          <w:sz w:val="18"/>
        </w:rPr>
      </w:pPr>
      <w:proofErr w:type="spellStart"/>
      <w:r w:rsidRPr="00A724D1">
        <w:rPr>
          <w:rFonts w:ascii="Calibri" w:hAnsi="Calibri" w:cs="Calibri"/>
          <w:sz w:val="18"/>
        </w:rPr>
        <w:t>Tambien</w:t>
      </w:r>
      <w:proofErr w:type="spellEnd"/>
      <w:r w:rsidRPr="00A724D1">
        <w:rPr>
          <w:rFonts w:ascii="Calibri" w:hAnsi="Calibri" w:cs="Calibri"/>
          <w:sz w:val="18"/>
        </w:rPr>
        <w:t xml:space="preserve"> se </w:t>
      </w:r>
      <w:proofErr w:type="spellStart"/>
      <w:r w:rsidRPr="00A724D1">
        <w:rPr>
          <w:rFonts w:ascii="Calibri" w:hAnsi="Calibri" w:cs="Calibri"/>
          <w:sz w:val="18"/>
        </w:rPr>
        <w:t>debera</w:t>
      </w:r>
      <w:proofErr w:type="spellEnd"/>
      <w:r w:rsidRPr="00A724D1">
        <w:rPr>
          <w:rFonts w:ascii="Calibri" w:hAnsi="Calibri" w:cs="Calibri"/>
          <w:sz w:val="18"/>
        </w:rPr>
        <w:t xml:space="preserve"> de dejar constancia de todas aquellas modificaciones que haya podido sufrir el proyecto respecto de las soluciones aprobadas en la resolución de la ayuda (por ejemplo, </w:t>
      </w:r>
      <w:r w:rsidR="00A724D1">
        <w:rPr>
          <w:rFonts w:ascii="Calibri" w:hAnsi="Calibri" w:cs="Calibri"/>
          <w:sz w:val="18"/>
        </w:rPr>
        <w:t xml:space="preserve">cambio en el tipo de instalación </w:t>
      </w:r>
      <w:proofErr w:type="spellStart"/>
      <w:r w:rsidR="00A724D1">
        <w:rPr>
          <w:rFonts w:ascii="Calibri" w:hAnsi="Calibri" w:cs="Calibri"/>
          <w:sz w:val="18"/>
        </w:rPr>
        <w:t>termica</w:t>
      </w:r>
      <w:proofErr w:type="spellEnd"/>
      <w:r w:rsidR="00E71B77" w:rsidRPr="00A724D1">
        <w:rPr>
          <w:rFonts w:ascii="Calibri" w:hAnsi="Calibri" w:cs="Calibri"/>
          <w:sz w:val="18"/>
        </w:rPr>
        <w:t xml:space="preserve">, o </w:t>
      </w:r>
      <w:r w:rsidR="00A724D1">
        <w:rPr>
          <w:rFonts w:ascii="Calibri" w:hAnsi="Calibri" w:cs="Calibri"/>
          <w:sz w:val="18"/>
        </w:rPr>
        <w:t>en el tipo de solución para aislar térmicamente la envolvente</w:t>
      </w:r>
      <w:r w:rsidR="00E71B77" w:rsidRPr="00A724D1">
        <w:rPr>
          <w:rFonts w:ascii="Calibri" w:hAnsi="Calibri" w:cs="Calibri"/>
          <w:sz w:val="18"/>
        </w:rPr>
        <w:t>…</w:t>
      </w:r>
      <w:r w:rsidRPr="00A724D1">
        <w:rPr>
          <w:rFonts w:ascii="Calibri" w:hAnsi="Calibri" w:cs="Calibri"/>
          <w:sz w:val="18"/>
        </w:rPr>
        <w:t>)</w:t>
      </w:r>
      <w:r w:rsidR="00A724D1">
        <w:rPr>
          <w:rFonts w:ascii="Calibri" w:hAnsi="Calibri" w:cs="Calibri"/>
          <w:sz w:val="18"/>
        </w:rPr>
        <w:t>.</w:t>
      </w:r>
    </w:p>
    <w:p w14:paraId="106214FC" w14:textId="7341E39E" w:rsidR="001D2BA0" w:rsidRDefault="001D2BA0" w:rsidP="00F67A75">
      <w:pPr>
        <w:rPr>
          <w:rFonts w:ascii="Calibri" w:hAnsi="Calibri" w:cs="Calibri"/>
          <w:sz w:val="18"/>
        </w:rPr>
      </w:pPr>
    </w:p>
    <w:p w14:paraId="41C62A98" w14:textId="06A44E61" w:rsidR="001D2BA0" w:rsidRPr="001D2BA0" w:rsidRDefault="001D2BA0" w:rsidP="00F67A75">
      <w:pPr>
        <w:rPr>
          <w:rFonts w:ascii="Calibri" w:hAnsi="Calibri" w:cs="Calibri"/>
          <w:sz w:val="18"/>
        </w:rPr>
      </w:pPr>
      <w:r w:rsidRPr="001D2BA0">
        <w:rPr>
          <w:rFonts w:ascii="Calibri" w:hAnsi="Calibri" w:cs="Calibri"/>
          <w:sz w:val="18"/>
        </w:rPr>
        <w:t xml:space="preserve">Se </w:t>
      </w:r>
      <w:proofErr w:type="spellStart"/>
      <w:r w:rsidRPr="001D2BA0">
        <w:rPr>
          <w:rFonts w:ascii="Calibri" w:hAnsi="Calibri" w:cs="Calibri"/>
          <w:sz w:val="18"/>
        </w:rPr>
        <w:t>debera</w:t>
      </w:r>
      <w:proofErr w:type="spellEnd"/>
      <w:r w:rsidRPr="001D2BA0">
        <w:rPr>
          <w:rFonts w:ascii="Calibri" w:hAnsi="Calibri" w:cs="Calibri"/>
          <w:sz w:val="18"/>
        </w:rPr>
        <w:t xml:space="preserve"> anexar copia de la certificación final desglosada por partidas.</w:t>
      </w:r>
    </w:p>
    <w:p w14:paraId="0448D1A1" w14:textId="0A45C335" w:rsidR="00280929" w:rsidRDefault="00280929">
      <w:pPr>
        <w:rPr>
          <w:rFonts w:ascii="Calibri" w:hAnsi="Calibri" w:cs="Calibri"/>
          <w:i/>
          <w:iCs/>
          <w:sz w:val="16"/>
          <w:szCs w:val="16"/>
          <w:lang w:val="en-US"/>
        </w:rPr>
      </w:pPr>
      <w:r>
        <w:rPr>
          <w:rFonts w:ascii="Calibri" w:hAnsi="Calibri" w:cs="Calibri"/>
          <w:i/>
          <w:iCs/>
          <w:sz w:val="16"/>
          <w:szCs w:val="16"/>
          <w:lang w:val="en-U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2"/>
        <w:gridCol w:w="703"/>
      </w:tblGrid>
      <w:tr w:rsidR="00AD6112" w:rsidRPr="00E71B77" w14:paraId="3D2C8128" w14:textId="77777777" w:rsidTr="00D9736C">
        <w:trPr>
          <w:trHeight w:val="319"/>
        </w:trPr>
        <w:tc>
          <w:tcPr>
            <w:tcW w:w="8495" w:type="dxa"/>
            <w:gridSpan w:val="2"/>
            <w:shd w:val="clear" w:color="auto" w:fill="F2F2F2" w:themeFill="background1" w:themeFillShade="F2"/>
            <w:vAlign w:val="center"/>
          </w:tcPr>
          <w:p w14:paraId="07F42B44" w14:textId="0D59DEB9" w:rsidR="00AD6112" w:rsidRPr="00E71B77" w:rsidRDefault="00BF6E7F" w:rsidP="00E71B77">
            <w:pPr>
              <w:numPr>
                <w:ilvl w:val="0"/>
                <w:numId w:val="3"/>
              </w:numPr>
              <w:rPr>
                <w:rFonts w:ascii="Calibri" w:hAnsi="Calibri" w:cs="Calibri"/>
                <w:i/>
                <w:iCs/>
                <w:sz w:val="20"/>
                <w:lang w:val="es-ES"/>
              </w:rPr>
            </w:pPr>
            <w:r>
              <w:lastRenderedPageBreak/>
              <w:br w:type="page"/>
            </w:r>
            <w:bookmarkStart w:id="3" w:name="_Hlk38271035"/>
            <w:r w:rsidR="00735814" w:rsidRPr="00E71B77">
              <w:rPr>
                <w:rFonts w:ascii="Calibri" w:hAnsi="Calibri" w:cs="Calibri"/>
                <w:i/>
                <w:iCs/>
                <w:sz w:val="20"/>
                <w:lang w:val="es-ES"/>
              </w:rPr>
              <w:t>RESULTADOS ENERGÉTICOS</w:t>
            </w:r>
            <w:r w:rsidR="00AD6112" w:rsidRPr="00E71B77">
              <w:rPr>
                <w:rFonts w:ascii="Calibri" w:hAnsi="Calibri" w:cs="Calibri"/>
                <w:i/>
                <w:iCs/>
                <w:sz w:val="20"/>
                <w:lang w:val="es-ES"/>
              </w:rPr>
              <w:t xml:space="preserve">: </w:t>
            </w:r>
          </w:p>
        </w:tc>
      </w:tr>
      <w:tr w:rsidR="00C54631" w:rsidRPr="00C54631" w14:paraId="224B3E0A" w14:textId="77777777" w:rsidTr="004C6E7B">
        <w:trPr>
          <w:trHeight w:val="1848"/>
        </w:trPr>
        <w:tc>
          <w:tcPr>
            <w:tcW w:w="84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A4428C7" w14:textId="77777777" w:rsidR="00C54631" w:rsidRDefault="00C54631" w:rsidP="00C54631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4FE3BEB9" w14:textId="2A13FBBE" w:rsidR="00834974" w:rsidRPr="009E4624" w:rsidRDefault="00E71B77" w:rsidP="00834974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  <w:r w:rsidRPr="009E4624">
              <w:rPr>
                <w:rFonts w:ascii="Calibri" w:hAnsi="Calibri" w:cs="Calibri"/>
                <w:sz w:val="20"/>
                <w:lang w:val="es-ES"/>
              </w:rPr>
              <w:t>Consumo de energía final en el estado inicial [</w:t>
            </w:r>
            <w:proofErr w:type="spellStart"/>
            <w:r w:rsidRPr="009E4624">
              <w:rPr>
                <w:rFonts w:ascii="Calibri" w:hAnsi="Calibri" w:cs="Calibri"/>
                <w:sz w:val="20"/>
                <w:lang w:val="es-ES"/>
              </w:rPr>
              <w:t>kWh</w:t>
            </w:r>
            <w:proofErr w:type="spellEnd"/>
            <w:r w:rsidRPr="009E4624">
              <w:rPr>
                <w:rFonts w:ascii="Calibri" w:hAnsi="Calibri" w:cs="Calibri"/>
                <w:sz w:val="20"/>
                <w:lang w:val="es-ES"/>
              </w:rPr>
              <w:t xml:space="preserve">/año]: </w:t>
            </w:r>
          </w:p>
          <w:p w14:paraId="22D181D5" w14:textId="6CD7B497" w:rsidR="00E71B77" w:rsidRPr="009E4624" w:rsidRDefault="00E71B77" w:rsidP="00E71B77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  <w:r w:rsidRPr="009E4624">
              <w:rPr>
                <w:rFonts w:ascii="Calibri" w:hAnsi="Calibri" w:cs="Calibri"/>
                <w:sz w:val="20"/>
                <w:lang w:val="es-ES"/>
              </w:rPr>
              <w:t xml:space="preserve">Consumo de energía final </w:t>
            </w:r>
            <w:r w:rsidR="009E4624" w:rsidRPr="009E4624">
              <w:rPr>
                <w:rFonts w:ascii="Calibri" w:hAnsi="Calibri" w:cs="Calibri"/>
                <w:sz w:val="20"/>
                <w:lang w:val="es-ES"/>
              </w:rPr>
              <w:t>una vez realizada la actuación</w:t>
            </w:r>
            <w:r w:rsidRPr="009E4624">
              <w:rPr>
                <w:rFonts w:ascii="Calibri" w:hAnsi="Calibri" w:cs="Calibri"/>
                <w:sz w:val="20"/>
                <w:lang w:val="es-ES"/>
              </w:rPr>
              <w:t xml:space="preserve"> [</w:t>
            </w:r>
            <w:proofErr w:type="spellStart"/>
            <w:r w:rsidRPr="009E4624">
              <w:rPr>
                <w:rFonts w:ascii="Calibri" w:hAnsi="Calibri" w:cs="Calibri"/>
                <w:sz w:val="20"/>
                <w:lang w:val="es-ES"/>
              </w:rPr>
              <w:t>kWh</w:t>
            </w:r>
            <w:proofErr w:type="spellEnd"/>
            <w:r w:rsidRPr="009E4624">
              <w:rPr>
                <w:rFonts w:ascii="Calibri" w:hAnsi="Calibri" w:cs="Calibri"/>
                <w:sz w:val="20"/>
                <w:lang w:val="es-ES"/>
              </w:rPr>
              <w:t xml:space="preserve">/año]: </w:t>
            </w:r>
          </w:p>
          <w:p w14:paraId="46E839CC" w14:textId="2C71D2A5" w:rsidR="00B670DF" w:rsidRPr="009E4624" w:rsidRDefault="009E4624" w:rsidP="00E71B77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  <w:r>
              <w:rPr>
                <w:rFonts w:ascii="Calibri" w:hAnsi="Calibri" w:cs="Calibri"/>
                <w:sz w:val="20"/>
                <w:lang w:val="es-ES"/>
              </w:rPr>
              <w:t>Porcentaje (</w:t>
            </w:r>
            <w:r w:rsidR="00B670DF" w:rsidRPr="009E4624">
              <w:rPr>
                <w:rFonts w:ascii="Calibri" w:hAnsi="Calibri" w:cs="Calibri"/>
                <w:sz w:val="20"/>
                <w:lang w:val="es-ES"/>
              </w:rPr>
              <w:t>%</w:t>
            </w:r>
            <w:r>
              <w:rPr>
                <w:rFonts w:ascii="Calibri" w:hAnsi="Calibri" w:cs="Calibri"/>
                <w:sz w:val="20"/>
                <w:lang w:val="es-ES"/>
              </w:rPr>
              <w:t>) de</w:t>
            </w:r>
            <w:r w:rsidR="00B670DF" w:rsidRPr="009E4624">
              <w:rPr>
                <w:rFonts w:ascii="Calibri" w:hAnsi="Calibri" w:cs="Calibri"/>
                <w:sz w:val="20"/>
                <w:lang w:val="es-ES"/>
              </w:rPr>
              <w:t xml:space="preserve"> ahorro de energía final:</w:t>
            </w:r>
          </w:p>
          <w:p w14:paraId="011754EC" w14:textId="0A70DA20" w:rsidR="00280929" w:rsidRPr="009E4624" w:rsidRDefault="00280929" w:rsidP="00280929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  <w:r w:rsidRPr="009E4624">
              <w:rPr>
                <w:rFonts w:ascii="Calibri" w:hAnsi="Calibri" w:cs="Calibri"/>
                <w:sz w:val="20"/>
                <w:lang w:val="es-ES"/>
              </w:rPr>
              <w:t>Consumo de energía primaria no renovable en el estado inicial [</w:t>
            </w:r>
            <w:proofErr w:type="spellStart"/>
            <w:r w:rsidRPr="009E4624">
              <w:rPr>
                <w:rFonts w:ascii="Calibri" w:hAnsi="Calibri" w:cs="Calibri"/>
                <w:sz w:val="20"/>
                <w:lang w:val="es-ES"/>
              </w:rPr>
              <w:t>kWh</w:t>
            </w:r>
            <w:proofErr w:type="spellEnd"/>
            <w:r w:rsidRPr="009E4624">
              <w:rPr>
                <w:rFonts w:ascii="Calibri" w:hAnsi="Calibri" w:cs="Calibri"/>
                <w:sz w:val="20"/>
                <w:lang w:val="es-ES"/>
              </w:rPr>
              <w:t xml:space="preserve">/año]: </w:t>
            </w:r>
          </w:p>
          <w:p w14:paraId="526029AF" w14:textId="314E2E01" w:rsidR="00280929" w:rsidRDefault="00280929" w:rsidP="00280929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  <w:r w:rsidRPr="009E4624">
              <w:rPr>
                <w:rFonts w:ascii="Calibri" w:hAnsi="Calibri" w:cs="Calibri"/>
                <w:sz w:val="20"/>
                <w:lang w:val="es-ES"/>
              </w:rPr>
              <w:t xml:space="preserve">Consumo de energía primaria no renovable </w:t>
            </w:r>
            <w:r w:rsidR="009E4624" w:rsidRPr="009E4624">
              <w:rPr>
                <w:rFonts w:ascii="Calibri" w:hAnsi="Calibri" w:cs="Calibri"/>
                <w:sz w:val="20"/>
                <w:lang w:val="es-ES"/>
              </w:rPr>
              <w:t xml:space="preserve">una vez realizada la actuación </w:t>
            </w:r>
            <w:r w:rsidRPr="009E4624">
              <w:rPr>
                <w:rFonts w:ascii="Calibri" w:hAnsi="Calibri" w:cs="Calibri"/>
                <w:sz w:val="20"/>
                <w:lang w:val="es-ES"/>
              </w:rPr>
              <w:t>[</w:t>
            </w:r>
            <w:proofErr w:type="spellStart"/>
            <w:r w:rsidRPr="00E71B77">
              <w:rPr>
                <w:rFonts w:ascii="Calibri" w:hAnsi="Calibri" w:cs="Calibri"/>
                <w:sz w:val="20"/>
                <w:lang w:val="es-ES"/>
              </w:rPr>
              <w:t>kWh</w:t>
            </w:r>
            <w:proofErr w:type="spellEnd"/>
            <w:r w:rsidRPr="00E71B77">
              <w:rPr>
                <w:rFonts w:ascii="Calibri" w:hAnsi="Calibri" w:cs="Calibri"/>
                <w:sz w:val="20"/>
                <w:lang w:val="es-ES"/>
              </w:rPr>
              <w:t>/año]</w:t>
            </w:r>
            <w:r>
              <w:rPr>
                <w:rFonts w:ascii="Calibri" w:hAnsi="Calibri" w:cs="Calibri"/>
                <w:sz w:val="20"/>
                <w:lang w:val="es-ES"/>
              </w:rPr>
              <w:t xml:space="preserve">: </w:t>
            </w:r>
          </w:p>
          <w:p w14:paraId="6E7505B2" w14:textId="43FC7AAC" w:rsidR="00280929" w:rsidRDefault="009E4624" w:rsidP="00280929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  <w:r>
              <w:rPr>
                <w:rFonts w:ascii="Calibri" w:hAnsi="Calibri" w:cs="Calibri"/>
                <w:sz w:val="20"/>
                <w:lang w:val="es-ES"/>
              </w:rPr>
              <w:t>Porcentaje (</w:t>
            </w:r>
            <w:r w:rsidRPr="009E4624">
              <w:rPr>
                <w:rFonts w:ascii="Calibri" w:hAnsi="Calibri" w:cs="Calibri"/>
                <w:sz w:val="20"/>
                <w:lang w:val="es-ES"/>
              </w:rPr>
              <w:t>%</w:t>
            </w:r>
            <w:r>
              <w:rPr>
                <w:rFonts w:ascii="Calibri" w:hAnsi="Calibri" w:cs="Calibri"/>
                <w:sz w:val="20"/>
                <w:lang w:val="es-ES"/>
              </w:rPr>
              <w:t>) de</w:t>
            </w:r>
            <w:r w:rsidRPr="009E4624">
              <w:rPr>
                <w:rFonts w:ascii="Calibri" w:hAnsi="Calibri" w:cs="Calibri"/>
                <w:sz w:val="20"/>
                <w:lang w:val="es-ES"/>
              </w:rPr>
              <w:t xml:space="preserve"> </w:t>
            </w:r>
            <w:r w:rsidR="00280929">
              <w:rPr>
                <w:rFonts w:ascii="Calibri" w:hAnsi="Calibri" w:cs="Calibri"/>
                <w:sz w:val="20"/>
                <w:lang w:val="es-ES"/>
              </w:rPr>
              <w:t>ahorro de energía primaria no renovable:</w:t>
            </w:r>
          </w:p>
          <w:p w14:paraId="14346763" w14:textId="77777777" w:rsidR="00280929" w:rsidRDefault="00280929" w:rsidP="00DA3882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693A9FF4" w14:textId="36128285" w:rsidR="00E71B77" w:rsidRPr="00B670DF" w:rsidRDefault="00E71B77" w:rsidP="00DA3882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  <w:r w:rsidRPr="00B670DF">
              <w:rPr>
                <w:rFonts w:ascii="Calibri" w:hAnsi="Calibri" w:cs="Calibri"/>
                <w:sz w:val="20"/>
                <w:lang w:val="es-ES"/>
              </w:rPr>
              <w:t xml:space="preserve">Emisiones de dióxido de carbono </w:t>
            </w:r>
            <w:r>
              <w:rPr>
                <w:rFonts w:ascii="Calibri" w:hAnsi="Calibri" w:cs="Calibri"/>
                <w:sz w:val="20"/>
                <w:lang w:val="es-ES"/>
              </w:rPr>
              <w:t xml:space="preserve">en el estado inicial </w:t>
            </w:r>
            <w:r w:rsidRPr="00B670DF">
              <w:rPr>
                <w:rFonts w:ascii="Calibri" w:hAnsi="Calibri" w:cs="Calibri"/>
                <w:sz w:val="20"/>
                <w:lang w:val="es-ES"/>
              </w:rPr>
              <w:t>[kgCO2/m²</w:t>
            </w:r>
            <w:r w:rsidR="009E4624">
              <w:rPr>
                <w:rFonts w:ascii="Calibri" w:hAnsi="Calibri" w:cs="Calibri"/>
                <w:sz w:val="20"/>
                <w:lang w:val="es-ES"/>
              </w:rPr>
              <w:t>·</w:t>
            </w:r>
            <w:r w:rsidRPr="00B670DF">
              <w:rPr>
                <w:rFonts w:ascii="Calibri" w:hAnsi="Calibri" w:cs="Calibri"/>
                <w:sz w:val="20"/>
                <w:lang w:val="es-ES"/>
              </w:rPr>
              <w:t>año]</w:t>
            </w:r>
            <w:r w:rsidR="00B670DF" w:rsidRPr="00B670DF">
              <w:rPr>
                <w:rFonts w:ascii="Calibri" w:hAnsi="Calibri" w:cs="Calibri"/>
                <w:sz w:val="20"/>
                <w:lang w:val="es-ES"/>
              </w:rPr>
              <w:t>:                  Letra:</w:t>
            </w:r>
          </w:p>
          <w:p w14:paraId="30F5E5FE" w14:textId="33EBCA56" w:rsidR="00DA3882" w:rsidRDefault="00E71B77" w:rsidP="00DA3882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  <w:r w:rsidRPr="00B670DF">
              <w:rPr>
                <w:rFonts w:ascii="Calibri" w:hAnsi="Calibri" w:cs="Calibri"/>
                <w:sz w:val="20"/>
                <w:lang w:val="es-ES"/>
              </w:rPr>
              <w:t xml:space="preserve">Emisiones de dióxido de carbono </w:t>
            </w:r>
            <w:r>
              <w:rPr>
                <w:rFonts w:ascii="Calibri" w:hAnsi="Calibri" w:cs="Calibri"/>
                <w:sz w:val="20"/>
                <w:lang w:val="es-ES"/>
              </w:rPr>
              <w:t xml:space="preserve">en el estado </w:t>
            </w:r>
            <w:r w:rsidR="00B670DF">
              <w:rPr>
                <w:rFonts w:ascii="Calibri" w:hAnsi="Calibri" w:cs="Calibri"/>
                <w:sz w:val="20"/>
                <w:lang w:val="es-ES"/>
              </w:rPr>
              <w:t>final</w:t>
            </w:r>
            <w:r>
              <w:rPr>
                <w:rFonts w:ascii="Calibri" w:hAnsi="Calibri" w:cs="Calibri"/>
                <w:sz w:val="20"/>
                <w:lang w:val="es-ES"/>
              </w:rPr>
              <w:t xml:space="preserve"> </w:t>
            </w:r>
            <w:r w:rsidR="009E4624">
              <w:rPr>
                <w:rFonts w:ascii="Calibri" w:hAnsi="Calibri" w:cs="Calibri"/>
                <w:sz w:val="20"/>
                <w:lang w:val="es-ES"/>
              </w:rPr>
              <w:t>[kgCO2/m²·</w:t>
            </w:r>
            <w:r w:rsidRPr="00B670DF">
              <w:rPr>
                <w:rFonts w:ascii="Calibri" w:hAnsi="Calibri" w:cs="Calibri"/>
                <w:sz w:val="20"/>
                <w:lang w:val="es-ES"/>
              </w:rPr>
              <w:t>año]</w:t>
            </w:r>
            <w:r w:rsidR="00B670DF" w:rsidRPr="00B670DF">
              <w:rPr>
                <w:rFonts w:ascii="Calibri" w:hAnsi="Calibri" w:cs="Calibri"/>
                <w:sz w:val="20"/>
                <w:lang w:val="es-ES"/>
              </w:rPr>
              <w:t>:</w:t>
            </w:r>
            <w:r w:rsidR="00DA3882" w:rsidRPr="00834974">
              <w:rPr>
                <w:rFonts w:ascii="Calibri" w:hAnsi="Calibri" w:cs="Calibri"/>
                <w:sz w:val="20"/>
                <w:lang w:val="es-ES"/>
              </w:rPr>
              <w:tab/>
            </w:r>
            <w:r w:rsidR="00B670DF">
              <w:rPr>
                <w:rFonts w:ascii="Calibri" w:hAnsi="Calibri" w:cs="Calibri"/>
                <w:sz w:val="20"/>
                <w:lang w:val="es-ES"/>
              </w:rPr>
              <w:t xml:space="preserve">           </w:t>
            </w:r>
            <w:r w:rsidR="00B670DF" w:rsidRPr="00B670DF">
              <w:rPr>
                <w:rFonts w:ascii="Calibri" w:hAnsi="Calibri" w:cs="Calibri"/>
                <w:sz w:val="20"/>
                <w:lang w:val="es-ES"/>
              </w:rPr>
              <w:t>Letra:</w:t>
            </w:r>
          </w:p>
          <w:p w14:paraId="423C6714" w14:textId="33DD424B" w:rsidR="00C54631" w:rsidRPr="00C54631" w:rsidRDefault="00C54631" w:rsidP="00C54631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</w:tc>
      </w:tr>
      <w:tr w:rsidR="004D708D" w:rsidRPr="00C54631" w14:paraId="5B375649" w14:textId="77777777" w:rsidTr="004D708D">
        <w:tc>
          <w:tcPr>
            <w:tcW w:w="77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5CD52B" w14:textId="42B025EF" w:rsidR="00886E3E" w:rsidRPr="00B670DF" w:rsidRDefault="00886E3E" w:rsidP="00886E3E">
            <w:pPr>
              <w:ind w:left="426"/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</w:pPr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La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obtención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del “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Consumo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energía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final [kWh/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año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]” se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realizará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sumando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: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los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valores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Emisiones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CO2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por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consumo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eléctrico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[kgCO2/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a</w:t>
            </w:r>
            <w:r w:rsidR="00C711B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ñ</w:t>
            </w:r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]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divido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por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el factor de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paso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eléctrico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(0,331 kg CO2/kWh final) +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Emisiones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CO2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por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otros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combustibles [kgCO2/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a</w:t>
            </w:r>
            <w:r w:rsidR="00C711B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ñ</w:t>
            </w:r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]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dividido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por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el factor de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paso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del combustible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utilizado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En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caso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existir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más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de un combustible se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podrá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simplificar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optando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por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el combustible que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en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%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más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demanda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haya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cubierto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.</w:t>
            </w:r>
          </w:p>
          <w:p w14:paraId="6AE7D443" w14:textId="13B1A433" w:rsidR="00886E3E" w:rsidRDefault="00886E3E" w:rsidP="00886E3E">
            <w:pPr>
              <w:ind w:left="426"/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</w:pPr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Los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factores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paso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a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utilizar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serán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los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Documento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Reconocido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del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Reglamento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Instalaciones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Térmicas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en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los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Edificios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(RITE) “FACTORES DE EMISIÓN DE CO2 y COEFICIENTES DE PASO A ENERGÍA PRIMARIA DE DIFERENTES FUENTES DE ENERGÍA FINAL CONSUMIDAS EN EL SECTOR DE EDIFICIOS EN ESPAÑA” que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serán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los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siguientes</w:t>
            </w:r>
            <w:proofErr w:type="spellEnd"/>
            <w:r w:rsidRPr="00B670DF"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  <w:t>:</w:t>
            </w:r>
          </w:p>
          <w:p w14:paraId="5AC70147" w14:textId="77777777" w:rsidR="00886E3E" w:rsidRDefault="00886E3E" w:rsidP="00886E3E">
            <w:pPr>
              <w:ind w:left="426"/>
              <w:jc w:val="center"/>
              <w:rPr>
                <w:rFonts w:ascii="Calibri" w:hAnsi="Calibri" w:cs="Calibri"/>
                <w:i/>
                <w:iCs/>
                <w:sz w:val="16"/>
                <w:szCs w:val="16"/>
                <w:lang w:val="en-US"/>
              </w:rPr>
            </w:pPr>
            <w:r w:rsidRPr="000D3793">
              <w:rPr>
                <w:noProof/>
                <w:lang w:val="es-ES" w:eastAsia="es-ES"/>
              </w:rPr>
              <w:drawing>
                <wp:inline distT="0" distB="0" distL="0" distR="0" wp14:anchorId="1F88F336" wp14:editId="63E7201A">
                  <wp:extent cx="2665730" cy="1412875"/>
                  <wp:effectExtent l="0" t="0" r="0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26296" w14:textId="1ACB98E0" w:rsidR="00886E3E" w:rsidRPr="004D708D" w:rsidRDefault="00886E3E" w:rsidP="004D708D">
            <w:pPr>
              <w:ind w:left="426"/>
              <w:rPr>
                <w:rFonts w:ascii="Calibri" w:hAnsi="Calibri" w:cs="Calibri"/>
                <w:b/>
                <w:sz w:val="20"/>
                <w:lang w:val="es-ES"/>
              </w:rPr>
            </w:pPr>
          </w:p>
        </w:tc>
        <w:tc>
          <w:tcPr>
            <w:tcW w:w="7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0FCBEFA" w14:textId="77777777" w:rsidR="004D708D" w:rsidRPr="004D708D" w:rsidRDefault="004D708D" w:rsidP="004D708D">
            <w:pPr>
              <w:ind w:left="-150" w:right="-108"/>
              <w:jc w:val="center"/>
              <w:rPr>
                <w:rFonts w:ascii="Calibri" w:hAnsi="Calibri" w:cs="Calibri"/>
                <w:b/>
                <w:sz w:val="20"/>
                <w:lang w:val="es-ES"/>
              </w:rPr>
            </w:pPr>
          </w:p>
        </w:tc>
      </w:tr>
      <w:tr w:rsidR="004D708D" w:rsidRPr="00C54631" w14:paraId="1F29E75D" w14:textId="77777777" w:rsidTr="004D708D">
        <w:tc>
          <w:tcPr>
            <w:tcW w:w="7792" w:type="dxa"/>
            <w:shd w:val="clear" w:color="auto" w:fill="F2F2F2" w:themeFill="background1" w:themeFillShade="F2"/>
            <w:vAlign w:val="center"/>
          </w:tcPr>
          <w:p w14:paraId="112729DF" w14:textId="3410FD15" w:rsidR="004D708D" w:rsidRPr="00886E3E" w:rsidRDefault="004D708D" w:rsidP="00886E3E">
            <w:pPr>
              <w:pStyle w:val="Prrafodelista"/>
              <w:numPr>
                <w:ilvl w:val="0"/>
                <w:numId w:val="3"/>
              </w:numPr>
              <w:rPr>
                <w:i/>
                <w:sz w:val="20"/>
              </w:rPr>
            </w:pPr>
            <w:r w:rsidRPr="00886E3E">
              <w:rPr>
                <w:i/>
                <w:sz w:val="20"/>
              </w:rPr>
              <w:t xml:space="preserve">LAS ACTUACIONES CUMPLEN CON LA LEGISLACIÓN VIGENTE QUE LE ES DE APLICACIÓN Y EN PARTICULAR: 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14:paraId="2AF8A049" w14:textId="40623C90" w:rsidR="004D708D" w:rsidRPr="004D708D" w:rsidRDefault="004D708D" w:rsidP="004D708D">
            <w:pPr>
              <w:ind w:left="-150" w:right="-108"/>
              <w:jc w:val="center"/>
              <w:rPr>
                <w:rFonts w:ascii="Calibri" w:hAnsi="Calibri" w:cs="Calibri"/>
                <w:sz w:val="20"/>
                <w:lang w:val="es-ES"/>
              </w:rPr>
            </w:pPr>
            <w:r w:rsidRPr="004D708D">
              <w:rPr>
                <w:rFonts w:ascii="Calibri" w:hAnsi="Calibri" w:cs="Calibri"/>
                <w:sz w:val="20"/>
                <w:lang w:val="es-ES"/>
              </w:rPr>
              <w:t>SI/NO</w:t>
            </w:r>
          </w:p>
        </w:tc>
      </w:tr>
      <w:tr w:rsidR="004D708D" w:rsidRPr="00C54631" w14:paraId="42DDD025" w14:textId="77777777" w:rsidTr="004C6E7B">
        <w:trPr>
          <w:trHeight w:val="770"/>
        </w:trPr>
        <w:tc>
          <w:tcPr>
            <w:tcW w:w="7792" w:type="dxa"/>
            <w:shd w:val="clear" w:color="auto" w:fill="auto"/>
            <w:vAlign w:val="center"/>
          </w:tcPr>
          <w:p w14:paraId="58F5AF95" w14:textId="453B75E6" w:rsidR="004D708D" w:rsidRDefault="004D708D" w:rsidP="004C6E7B">
            <w:pPr>
              <w:ind w:left="426"/>
              <w:jc w:val="both"/>
              <w:rPr>
                <w:rFonts w:ascii="Calibri" w:hAnsi="Calibri" w:cs="Calibri"/>
                <w:sz w:val="20"/>
                <w:lang w:val="es-ES"/>
              </w:rPr>
            </w:pPr>
            <w:r w:rsidRPr="004D708D">
              <w:rPr>
                <w:rFonts w:ascii="Calibri" w:hAnsi="Calibri" w:cs="Calibri"/>
                <w:sz w:val="20"/>
                <w:lang w:val="es-ES"/>
              </w:rPr>
              <w:t>a) El Documento Básico de Ahorro de Energía HE del Código Técnico de la Edificación en lo relativo a los requisitos aplica</w:t>
            </w:r>
            <w:r w:rsidR="00886E3E">
              <w:rPr>
                <w:rFonts w:ascii="Calibri" w:hAnsi="Calibri" w:cs="Calibri"/>
                <w:sz w:val="20"/>
                <w:lang w:val="es-ES"/>
              </w:rPr>
              <w:t xml:space="preserve">bles a los edificios existentes y que sean de aplicación en la </w:t>
            </w:r>
            <w:proofErr w:type="spellStart"/>
            <w:r w:rsidR="00886E3E">
              <w:rPr>
                <w:rFonts w:ascii="Calibri" w:hAnsi="Calibri" w:cs="Calibri"/>
                <w:sz w:val="20"/>
                <w:lang w:val="es-ES"/>
              </w:rPr>
              <w:t>actuacion</w:t>
            </w:r>
            <w:proofErr w:type="spellEnd"/>
            <w:r w:rsidR="00886E3E">
              <w:rPr>
                <w:rFonts w:ascii="Calibri" w:hAnsi="Calibri" w:cs="Calibri"/>
                <w:sz w:val="20"/>
                <w:lang w:val="es-ES"/>
              </w:rPr>
              <w:t xml:space="preserve"> realizada.</w:t>
            </w:r>
            <w:r w:rsidRPr="004D708D">
              <w:rPr>
                <w:rFonts w:ascii="Calibri" w:hAnsi="Calibri" w:cs="Calibri"/>
                <w:sz w:val="20"/>
                <w:lang w:val="es-ES"/>
              </w:rPr>
              <w:t xml:space="preserve"> 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1A2EFFE" w14:textId="49DDB1AA" w:rsidR="004D708D" w:rsidRDefault="004D708D" w:rsidP="004D708D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</w:tc>
      </w:tr>
      <w:tr w:rsidR="004D708D" w:rsidRPr="00C54631" w14:paraId="785F05D1" w14:textId="77777777" w:rsidTr="004D708D">
        <w:trPr>
          <w:trHeight w:val="696"/>
        </w:trPr>
        <w:tc>
          <w:tcPr>
            <w:tcW w:w="7792" w:type="dxa"/>
            <w:shd w:val="clear" w:color="auto" w:fill="auto"/>
            <w:vAlign w:val="center"/>
          </w:tcPr>
          <w:p w14:paraId="546A28CE" w14:textId="777076E2" w:rsidR="004D708D" w:rsidRPr="004D708D" w:rsidRDefault="004D708D" w:rsidP="00280929">
            <w:pPr>
              <w:ind w:left="426"/>
              <w:jc w:val="both"/>
              <w:rPr>
                <w:rFonts w:ascii="Calibri" w:hAnsi="Calibri" w:cs="Calibri"/>
                <w:sz w:val="20"/>
                <w:lang w:val="es-ES"/>
              </w:rPr>
            </w:pPr>
            <w:r>
              <w:rPr>
                <w:rFonts w:ascii="Calibri" w:hAnsi="Calibri" w:cs="Calibri"/>
                <w:sz w:val="20"/>
                <w:lang w:val="es-ES"/>
              </w:rPr>
              <w:t>b</w:t>
            </w:r>
            <w:r w:rsidRPr="004D708D">
              <w:rPr>
                <w:rFonts w:ascii="Calibri" w:hAnsi="Calibri" w:cs="Calibri"/>
                <w:sz w:val="20"/>
                <w:lang w:val="es-ES"/>
              </w:rPr>
              <w:t>) Se acredita una reducción del consumo de energía</w:t>
            </w:r>
            <w:r w:rsidR="00280929">
              <w:rPr>
                <w:rFonts w:ascii="Calibri" w:hAnsi="Calibri" w:cs="Calibri"/>
                <w:sz w:val="20"/>
                <w:lang w:val="es-ES"/>
              </w:rPr>
              <w:t xml:space="preserve"> primaria no renovable </w:t>
            </w:r>
            <w:r w:rsidRPr="004D708D">
              <w:rPr>
                <w:rFonts w:ascii="Calibri" w:hAnsi="Calibri" w:cs="Calibri"/>
                <w:sz w:val="20"/>
                <w:lang w:val="es-ES"/>
              </w:rPr>
              <w:t xml:space="preserve">de al menos un </w:t>
            </w:r>
            <w:r w:rsidR="00280929">
              <w:rPr>
                <w:rFonts w:ascii="Calibri" w:hAnsi="Calibri" w:cs="Calibri"/>
                <w:sz w:val="20"/>
                <w:lang w:val="es-ES"/>
              </w:rPr>
              <w:t>treinta por</w:t>
            </w:r>
            <w:r w:rsidRPr="004D708D">
              <w:rPr>
                <w:rFonts w:ascii="Calibri" w:hAnsi="Calibri" w:cs="Calibri"/>
                <w:sz w:val="20"/>
                <w:lang w:val="es-ES"/>
              </w:rPr>
              <w:t xml:space="preserve"> ciento (</w:t>
            </w:r>
            <w:r w:rsidR="00280929">
              <w:rPr>
                <w:rFonts w:ascii="Calibri" w:hAnsi="Calibri" w:cs="Calibri"/>
                <w:sz w:val="20"/>
                <w:lang w:val="es-ES"/>
              </w:rPr>
              <w:t>3</w:t>
            </w:r>
            <w:r w:rsidRPr="004D708D">
              <w:rPr>
                <w:rFonts w:ascii="Calibri" w:hAnsi="Calibri" w:cs="Calibri"/>
                <w:sz w:val="20"/>
                <w:lang w:val="es-ES"/>
              </w:rPr>
              <w:t>0%) con respecto a su situación de partida</w:t>
            </w:r>
            <w:r>
              <w:rPr>
                <w:rFonts w:ascii="Calibri" w:hAnsi="Calibri" w:cs="Calibri"/>
                <w:sz w:val="20"/>
                <w:lang w:val="es-ES"/>
              </w:rPr>
              <w:t>.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7AC4EFD" w14:textId="77777777" w:rsidR="004D708D" w:rsidRDefault="004D708D" w:rsidP="004D708D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</w:tc>
      </w:tr>
      <w:tr w:rsidR="004D708D" w:rsidRPr="00C54631" w14:paraId="0886FDBB" w14:textId="77777777" w:rsidTr="004D708D">
        <w:trPr>
          <w:trHeight w:val="1556"/>
        </w:trPr>
        <w:tc>
          <w:tcPr>
            <w:tcW w:w="7792" w:type="dxa"/>
            <w:shd w:val="clear" w:color="auto" w:fill="auto"/>
            <w:vAlign w:val="center"/>
          </w:tcPr>
          <w:p w14:paraId="77882EC1" w14:textId="02BA080B" w:rsidR="004D708D" w:rsidRDefault="004D708D" w:rsidP="004C6E7B">
            <w:pPr>
              <w:ind w:left="426"/>
              <w:jc w:val="both"/>
              <w:rPr>
                <w:rFonts w:ascii="Calibri" w:hAnsi="Calibri" w:cs="Calibri"/>
                <w:sz w:val="20"/>
                <w:lang w:val="es-ES"/>
              </w:rPr>
            </w:pPr>
            <w:r>
              <w:rPr>
                <w:rFonts w:ascii="Calibri" w:hAnsi="Calibri" w:cs="Calibri"/>
                <w:sz w:val="20"/>
                <w:lang w:val="es-ES"/>
              </w:rPr>
              <w:t>c</w:t>
            </w:r>
            <w:r w:rsidRPr="004D708D">
              <w:rPr>
                <w:rFonts w:ascii="Calibri" w:hAnsi="Calibri" w:cs="Calibri"/>
                <w:sz w:val="20"/>
                <w:lang w:val="es-ES"/>
              </w:rPr>
              <w:t xml:space="preserve">) Se acredita la mejora de al menos 1 letra en la calificación energética en emisiones de CO2 del edificio, según el Procedimiento básico para la certificación de la eficiencia energética de los edificios regulado por el </w:t>
            </w:r>
            <w:r w:rsidR="00280929" w:rsidRPr="00280929">
              <w:rPr>
                <w:rFonts w:ascii="Calibri" w:hAnsi="Calibri" w:cs="Calibri"/>
                <w:sz w:val="20"/>
                <w:lang w:val="es-ES"/>
              </w:rPr>
              <w:t>Real Decreto 390/2021, de 1 de junio</w:t>
            </w:r>
            <w:r w:rsidRPr="004D708D">
              <w:rPr>
                <w:rFonts w:ascii="Calibri" w:hAnsi="Calibri" w:cs="Calibri"/>
                <w:sz w:val="20"/>
                <w:lang w:val="es-ES"/>
              </w:rPr>
              <w:t>, para lo cual se aporta el Certificado de eficiencia energética del edificio existente en su estado inicial y el Certificado energético del edificio que se ha alcanzado tras la reforma realizada.</w:t>
            </w:r>
            <w:r>
              <w:rPr>
                <w:rFonts w:ascii="Calibri" w:hAnsi="Calibri" w:cs="Calibri"/>
                <w:sz w:val="20"/>
                <w:lang w:val="es-ES"/>
              </w:rPr>
              <w:t xml:space="preserve"> </w:t>
            </w:r>
            <w:r w:rsidRPr="00873B53">
              <w:rPr>
                <w:rFonts w:ascii="Calibri" w:hAnsi="Calibri" w:cs="Calibri"/>
                <w:b/>
                <w:i/>
                <w:color w:val="FF0000"/>
                <w:sz w:val="20"/>
                <w:lang w:val="es-ES"/>
              </w:rPr>
              <w:t>(d)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6222F8D" w14:textId="5EE0F79D" w:rsidR="004D708D" w:rsidRDefault="004D708D" w:rsidP="004D708D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</w:tc>
      </w:tr>
      <w:tr w:rsidR="004C6E7B" w:rsidRPr="00C54631" w14:paraId="04C41EB8" w14:textId="77777777" w:rsidTr="004C6E7B">
        <w:trPr>
          <w:trHeight w:val="631"/>
        </w:trPr>
        <w:tc>
          <w:tcPr>
            <w:tcW w:w="7792" w:type="dxa"/>
            <w:shd w:val="clear" w:color="auto" w:fill="auto"/>
            <w:vAlign w:val="center"/>
          </w:tcPr>
          <w:p w14:paraId="4483D080" w14:textId="621279DA" w:rsidR="004C6E7B" w:rsidRDefault="004C6E7B" w:rsidP="004C6E7B">
            <w:pPr>
              <w:ind w:left="426"/>
              <w:jc w:val="both"/>
              <w:rPr>
                <w:rFonts w:ascii="Calibri" w:hAnsi="Calibri" w:cs="Calibri"/>
                <w:sz w:val="20"/>
                <w:lang w:val="es-ES"/>
              </w:rPr>
            </w:pPr>
            <w:r>
              <w:rPr>
                <w:rFonts w:ascii="Calibri" w:hAnsi="Calibri" w:cs="Calibri"/>
                <w:sz w:val="20"/>
                <w:lang w:val="es-ES"/>
              </w:rPr>
              <w:t>d) Que las actuaciones realizadas cumplen con las especificaciones técnicas requeridas en las bases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FE2A442" w14:textId="77777777" w:rsidR="004C6E7B" w:rsidRDefault="004C6E7B" w:rsidP="004D708D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</w:tc>
      </w:tr>
      <w:tr w:rsidR="00280929" w:rsidRPr="00C54631" w14:paraId="1467B68E" w14:textId="77777777" w:rsidTr="004C6E7B">
        <w:trPr>
          <w:trHeight w:val="631"/>
        </w:trPr>
        <w:tc>
          <w:tcPr>
            <w:tcW w:w="7792" w:type="dxa"/>
            <w:shd w:val="clear" w:color="auto" w:fill="auto"/>
            <w:vAlign w:val="center"/>
          </w:tcPr>
          <w:p w14:paraId="5F521C96" w14:textId="48375753" w:rsidR="00280929" w:rsidRDefault="00280929" w:rsidP="009E4624">
            <w:pPr>
              <w:ind w:left="426"/>
              <w:jc w:val="both"/>
              <w:rPr>
                <w:rFonts w:ascii="Calibri" w:hAnsi="Calibri" w:cs="Calibri"/>
                <w:sz w:val="20"/>
                <w:lang w:val="es-ES"/>
              </w:rPr>
            </w:pPr>
            <w:r>
              <w:rPr>
                <w:rFonts w:ascii="Calibri" w:hAnsi="Calibri" w:cs="Calibri"/>
                <w:sz w:val="20"/>
                <w:lang w:val="es-ES"/>
              </w:rPr>
              <w:t xml:space="preserve">e) </w:t>
            </w:r>
            <w:r w:rsidR="00B0323B">
              <w:rPr>
                <w:rFonts w:ascii="Calibri" w:hAnsi="Calibri" w:cs="Calibri"/>
                <w:sz w:val="20"/>
                <w:lang w:val="es-ES"/>
              </w:rPr>
              <w:t>A</w:t>
            </w:r>
            <w:r w:rsidRPr="00280929">
              <w:rPr>
                <w:rFonts w:ascii="Calibri" w:hAnsi="Calibri" w:cs="Calibri"/>
                <w:sz w:val="20"/>
                <w:lang w:val="es-ES"/>
              </w:rPr>
              <w:t xml:space="preserve">l  menos  el  70%  (en  peso)  de  los  residuos  de  construcción  y  demolición  no  peligrosos generados  en  el  sitio  de  construcción se </w:t>
            </w:r>
            <w:r w:rsidR="00B0323B">
              <w:rPr>
                <w:rFonts w:ascii="Calibri" w:hAnsi="Calibri" w:cs="Calibri"/>
                <w:sz w:val="20"/>
                <w:lang w:val="es-ES"/>
              </w:rPr>
              <w:t xml:space="preserve">ha </w:t>
            </w:r>
            <w:r w:rsidRPr="00280929">
              <w:rPr>
                <w:rFonts w:ascii="Calibri" w:hAnsi="Calibri" w:cs="Calibri"/>
                <w:sz w:val="20"/>
                <w:lang w:val="es-ES"/>
              </w:rPr>
              <w:t>prepara</w:t>
            </w:r>
            <w:r w:rsidR="00B0323B">
              <w:rPr>
                <w:rFonts w:ascii="Calibri" w:hAnsi="Calibri" w:cs="Calibri"/>
                <w:sz w:val="20"/>
                <w:lang w:val="es-ES"/>
              </w:rPr>
              <w:t>do</w:t>
            </w:r>
            <w:r w:rsidRPr="00280929">
              <w:rPr>
                <w:rFonts w:ascii="Calibri" w:hAnsi="Calibri" w:cs="Calibri"/>
                <w:sz w:val="20"/>
                <w:lang w:val="es-ES"/>
              </w:rPr>
              <w:t xml:space="preserve"> para su reutilización, reciclaje y valorización</w:t>
            </w:r>
            <w:r w:rsidR="00B0323B">
              <w:rPr>
                <w:rFonts w:ascii="Calibri" w:hAnsi="Calibri" w:cs="Calibri"/>
                <w:sz w:val="20"/>
                <w:lang w:val="es-ES"/>
              </w:rPr>
              <w:t>, de acuerdo a lo establecido en la base 4.6 del programa de ayudas.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C1FA0C6" w14:textId="77777777" w:rsidR="00280929" w:rsidRDefault="00280929" w:rsidP="004D708D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</w:tc>
      </w:tr>
    </w:tbl>
    <w:bookmarkEnd w:id="3"/>
    <w:p w14:paraId="35B9A8FD" w14:textId="60846F0A" w:rsidR="004D708D" w:rsidRPr="00B0323B" w:rsidRDefault="001933DA" w:rsidP="00A23C15">
      <w:pPr>
        <w:numPr>
          <w:ilvl w:val="0"/>
          <w:numId w:val="5"/>
        </w:numPr>
        <w:rPr>
          <w:rFonts w:ascii="Calibri" w:hAnsi="Calibri" w:cs="Calibri"/>
          <w:i/>
          <w:iCs/>
          <w:sz w:val="16"/>
          <w:szCs w:val="16"/>
          <w:lang w:val="en-US"/>
        </w:rPr>
      </w:pPr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Se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debera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acreditar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que el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proyecto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que 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ha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solicita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>do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ayuda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permite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dar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un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salto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en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, al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menos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,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una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026990" w:rsidRPr="00B0323B">
        <w:rPr>
          <w:rFonts w:ascii="Calibri" w:hAnsi="Calibri" w:cs="Calibri"/>
          <w:i/>
          <w:iCs/>
          <w:sz w:val="16"/>
          <w:szCs w:val="16"/>
          <w:lang w:val="en-US"/>
        </w:rPr>
        <w:t>(1)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letra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medida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en</w:t>
      </w:r>
      <w:proofErr w:type="spellEnd"/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la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escala</w:t>
      </w:r>
      <w:proofErr w:type="spellEnd"/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de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emisiones</w:t>
      </w:r>
      <w:proofErr w:type="spellEnd"/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de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dióxido</w:t>
      </w:r>
      <w:proofErr w:type="spellEnd"/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de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carbono</w:t>
      </w:r>
      <w:proofErr w:type="spellEnd"/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(kg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CO2/m2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año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),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y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se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consigue</w:t>
      </w:r>
      <w:proofErr w:type="spellEnd"/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un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ahorro</w:t>
      </w:r>
      <w:proofErr w:type="spellEnd"/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mínimo</w:t>
      </w:r>
      <w:proofErr w:type="spellEnd"/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de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energía</w:t>
      </w:r>
      <w:proofErr w:type="spellEnd"/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primaria</w:t>
      </w:r>
      <w:proofErr w:type="spellEnd"/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no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renovable</w:t>
      </w:r>
      <w:proofErr w:type="spellEnd"/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del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30%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con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respecto</w:t>
      </w:r>
      <w:proofErr w:type="spellEnd"/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a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la</w:t>
      </w:r>
      <w:r w:rsidR="00026990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calificación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energética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inicial</w:t>
      </w:r>
      <w:proofErr w:type="spellEnd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 xml:space="preserve"> del </w:t>
      </w:r>
      <w:proofErr w:type="spellStart"/>
      <w:r w:rsidR="00B0323B" w:rsidRPr="00B0323B">
        <w:rPr>
          <w:rFonts w:ascii="Calibri" w:hAnsi="Calibri" w:cs="Calibri"/>
          <w:i/>
          <w:iCs/>
          <w:sz w:val="16"/>
          <w:szCs w:val="16"/>
          <w:lang w:val="en-US"/>
        </w:rPr>
        <w:t>edificio</w:t>
      </w:r>
      <w:proofErr w:type="spellEnd"/>
      <w:r w:rsidR="00B0323B" w:rsidRPr="001933DA">
        <w:rPr>
          <w:rFonts w:ascii="Calibri" w:hAnsi="Calibri" w:cs="Calibri"/>
          <w:i/>
          <w:iCs/>
          <w:sz w:val="16"/>
          <w:szCs w:val="16"/>
          <w:u w:val="single"/>
          <w:lang w:val="en-US"/>
        </w:rPr>
        <w:t xml:space="preserve">, </w:t>
      </w:r>
      <w:proofErr w:type="spellStart"/>
      <w:r w:rsidR="00B0323B" w:rsidRPr="001933DA">
        <w:rPr>
          <w:rFonts w:ascii="Calibri" w:hAnsi="Calibri" w:cs="Calibri"/>
          <w:i/>
          <w:iCs/>
          <w:sz w:val="16"/>
          <w:szCs w:val="16"/>
          <w:u w:val="single"/>
          <w:lang w:val="en-US"/>
        </w:rPr>
        <w:t>exclusivamente</w:t>
      </w:r>
      <w:proofErr w:type="spellEnd"/>
      <w:r w:rsidR="00B0323B" w:rsidRPr="001933DA">
        <w:rPr>
          <w:rFonts w:ascii="Calibri" w:hAnsi="Calibri" w:cs="Calibri"/>
          <w:i/>
          <w:iCs/>
          <w:sz w:val="16"/>
          <w:szCs w:val="16"/>
          <w:u w:val="single"/>
          <w:lang w:val="en-US"/>
        </w:rPr>
        <w:t xml:space="preserve"> con las </w:t>
      </w:r>
      <w:proofErr w:type="spellStart"/>
      <w:r w:rsidR="00B0323B" w:rsidRPr="001933DA">
        <w:rPr>
          <w:rFonts w:ascii="Calibri" w:hAnsi="Calibri" w:cs="Calibri"/>
          <w:i/>
          <w:iCs/>
          <w:sz w:val="16"/>
          <w:szCs w:val="16"/>
          <w:u w:val="single"/>
          <w:lang w:val="en-US"/>
        </w:rPr>
        <w:t>medidas</w:t>
      </w:r>
      <w:proofErr w:type="spellEnd"/>
      <w:r w:rsidR="00B0323B" w:rsidRPr="001933DA">
        <w:rPr>
          <w:rFonts w:ascii="Calibri" w:hAnsi="Calibri" w:cs="Calibri"/>
          <w:i/>
          <w:iCs/>
          <w:sz w:val="16"/>
          <w:szCs w:val="16"/>
          <w:u w:val="single"/>
          <w:lang w:val="en-US"/>
        </w:rPr>
        <w:t xml:space="preserve"> para las que </w:t>
      </w:r>
      <w:proofErr w:type="spellStart"/>
      <w:r w:rsidR="00B0323B" w:rsidRPr="001933DA">
        <w:rPr>
          <w:rFonts w:ascii="Calibri" w:hAnsi="Calibri" w:cs="Calibri"/>
          <w:i/>
          <w:iCs/>
          <w:sz w:val="16"/>
          <w:szCs w:val="16"/>
          <w:u w:val="single"/>
          <w:lang w:val="en-US"/>
        </w:rPr>
        <w:t>solicita</w:t>
      </w:r>
      <w:proofErr w:type="spellEnd"/>
      <w:r w:rsidR="00B0323B" w:rsidRPr="001933DA">
        <w:rPr>
          <w:rFonts w:ascii="Calibri" w:hAnsi="Calibri" w:cs="Calibri"/>
          <w:i/>
          <w:iCs/>
          <w:sz w:val="16"/>
          <w:szCs w:val="16"/>
          <w:u w:val="single"/>
          <w:lang w:val="en-US"/>
        </w:rPr>
        <w:t xml:space="preserve"> </w:t>
      </w:r>
      <w:proofErr w:type="spellStart"/>
      <w:r w:rsidR="00B0323B" w:rsidRPr="001933DA">
        <w:rPr>
          <w:rFonts w:ascii="Calibri" w:hAnsi="Calibri" w:cs="Calibri"/>
          <w:i/>
          <w:iCs/>
          <w:sz w:val="16"/>
          <w:szCs w:val="16"/>
          <w:u w:val="single"/>
          <w:lang w:val="en-US"/>
        </w:rPr>
        <w:t>ayud</w:t>
      </w:r>
      <w:r>
        <w:rPr>
          <w:rFonts w:ascii="Calibri" w:hAnsi="Calibri" w:cs="Calibri"/>
          <w:i/>
          <w:iCs/>
          <w:sz w:val="16"/>
          <w:szCs w:val="16"/>
          <w:u w:val="single"/>
          <w:lang w:val="en-US"/>
        </w:rPr>
        <w:t>a</w:t>
      </w:r>
      <w:proofErr w:type="spellEnd"/>
      <w:r>
        <w:rPr>
          <w:rFonts w:ascii="Calibri" w:hAnsi="Calibri" w:cs="Calibri"/>
          <w:i/>
          <w:iCs/>
          <w:sz w:val="16"/>
          <w:szCs w:val="16"/>
          <w:u w:val="single"/>
          <w:lang w:val="en-US"/>
        </w:rPr>
        <w:t xml:space="preserve">.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Es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decir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,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si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el Proyecto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tambien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contempla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actuaciones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no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subvencionables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como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podria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ser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la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renovacion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de la caldera actual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por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otra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mas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eficiente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a gas</w:t>
      </w:r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u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otro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combustible de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origen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fosil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,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est</w:t>
      </w:r>
      <w:r>
        <w:rPr>
          <w:rFonts w:ascii="Calibri" w:hAnsi="Calibri" w:cs="Calibri"/>
          <w:i/>
          <w:iCs/>
          <w:sz w:val="16"/>
          <w:szCs w:val="16"/>
          <w:lang w:val="en-US"/>
        </w:rPr>
        <w:t>a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renovación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no se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podra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tener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en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>cuenta</w:t>
      </w:r>
      <w:proofErr w:type="spellEnd"/>
      <w:r w:rsidRPr="001933DA"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para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acreditar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el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salto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de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letra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ni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el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ahorro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de al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menos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un 30% de consume de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energia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primaria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 xml:space="preserve"> no </w:t>
      </w:r>
      <w:proofErr w:type="spellStart"/>
      <w:r>
        <w:rPr>
          <w:rFonts w:ascii="Calibri" w:hAnsi="Calibri" w:cs="Calibri"/>
          <w:i/>
          <w:iCs/>
          <w:sz w:val="16"/>
          <w:szCs w:val="16"/>
          <w:lang w:val="en-US"/>
        </w:rPr>
        <w:t>re</w:t>
      </w:r>
      <w:r w:rsidR="00C711BF">
        <w:rPr>
          <w:rFonts w:ascii="Calibri" w:hAnsi="Calibri" w:cs="Calibri"/>
          <w:i/>
          <w:iCs/>
          <w:sz w:val="16"/>
          <w:szCs w:val="16"/>
          <w:lang w:val="en-US"/>
        </w:rPr>
        <w:t>n</w:t>
      </w:r>
      <w:bookmarkStart w:id="4" w:name="_GoBack"/>
      <w:bookmarkEnd w:id="4"/>
      <w:r>
        <w:rPr>
          <w:rFonts w:ascii="Calibri" w:hAnsi="Calibri" w:cs="Calibri"/>
          <w:i/>
          <w:iCs/>
          <w:sz w:val="16"/>
          <w:szCs w:val="16"/>
          <w:lang w:val="en-US"/>
        </w:rPr>
        <w:t>ovable</w:t>
      </w:r>
      <w:proofErr w:type="spellEnd"/>
      <w:r>
        <w:rPr>
          <w:rFonts w:ascii="Calibri" w:hAnsi="Calibri" w:cs="Calibri"/>
          <w:i/>
          <w:iCs/>
          <w:sz w:val="16"/>
          <w:szCs w:val="16"/>
          <w:lang w:val="en-US"/>
        </w:rPr>
        <w:t>.</w:t>
      </w:r>
    </w:p>
    <w:p w14:paraId="01F6D906" w14:textId="41F71D4B" w:rsidR="00280929" w:rsidRDefault="00280929">
      <w:pPr>
        <w:rPr>
          <w:rFonts w:ascii="Calibri" w:hAnsi="Calibri" w:cs="Calibri"/>
          <w:i/>
          <w:iCs/>
          <w:sz w:val="16"/>
          <w:szCs w:val="16"/>
          <w:lang w:val="en-US"/>
        </w:rPr>
      </w:pPr>
      <w:r>
        <w:rPr>
          <w:rFonts w:ascii="Calibri" w:hAnsi="Calibri" w:cs="Calibri"/>
          <w:i/>
          <w:iCs/>
          <w:sz w:val="16"/>
          <w:szCs w:val="16"/>
          <w:lang w:val="en-U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5"/>
      </w:tblGrid>
      <w:tr w:rsidR="00D9736C" w:rsidRPr="00E71B77" w14:paraId="09D99DC1" w14:textId="77777777" w:rsidTr="001254AA">
        <w:trPr>
          <w:trHeight w:val="319"/>
        </w:trPr>
        <w:tc>
          <w:tcPr>
            <w:tcW w:w="8495" w:type="dxa"/>
            <w:shd w:val="clear" w:color="auto" w:fill="F2F2F2" w:themeFill="background1" w:themeFillShade="F2"/>
            <w:vAlign w:val="center"/>
          </w:tcPr>
          <w:p w14:paraId="704B0A5E" w14:textId="2F67E486" w:rsidR="00D9736C" w:rsidRPr="00E71B77" w:rsidRDefault="00D9736C" w:rsidP="00D9736C">
            <w:pPr>
              <w:numPr>
                <w:ilvl w:val="0"/>
                <w:numId w:val="3"/>
              </w:numPr>
              <w:rPr>
                <w:rFonts w:ascii="Calibri" w:hAnsi="Calibri" w:cs="Calibri"/>
                <w:i/>
                <w:iCs/>
                <w:sz w:val="20"/>
                <w:lang w:val="es-ES"/>
              </w:rPr>
            </w:pPr>
            <w:r>
              <w:lastRenderedPageBreak/>
              <w:br w:type="page"/>
            </w:r>
            <w:r w:rsidRPr="00D9736C">
              <w:rPr>
                <w:rFonts w:ascii="Calibri" w:hAnsi="Calibri" w:cs="Calibri"/>
                <w:i/>
                <w:iCs/>
                <w:sz w:val="20"/>
                <w:lang w:val="es-ES"/>
              </w:rPr>
              <w:t>REPORTAJE FOTOGRAFICO</w:t>
            </w:r>
            <w:r>
              <w:rPr>
                <w:rFonts w:ascii="Calibri" w:hAnsi="Calibri" w:cs="Calibri"/>
                <w:i/>
                <w:iCs/>
                <w:sz w:val="20"/>
                <w:lang w:val="es-ES"/>
              </w:rPr>
              <w:t xml:space="preserve"> ESTADO INICIAL Y FINAL</w:t>
            </w:r>
            <w:r w:rsidRPr="00E71B77">
              <w:rPr>
                <w:rFonts w:ascii="Calibri" w:hAnsi="Calibri" w:cs="Calibri"/>
                <w:i/>
                <w:iCs/>
                <w:sz w:val="20"/>
                <w:lang w:val="es-ES"/>
              </w:rPr>
              <w:t xml:space="preserve">: </w:t>
            </w:r>
          </w:p>
        </w:tc>
      </w:tr>
      <w:tr w:rsidR="00D9736C" w:rsidRPr="00C54631" w14:paraId="389DBC29" w14:textId="77777777" w:rsidTr="001254AA">
        <w:tc>
          <w:tcPr>
            <w:tcW w:w="8495" w:type="dxa"/>
            <w:shd w:val="clear" w:color="auto" w:fill="auto"/>
          </w:tcPr>
          <w:p w14:paraId="7C85B446" w14:textId="77777777" w:rsidR="00D9736C" w:rsidRDefault="00D9736C" w:rsidP="001254A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402382D3" w14:textId="44997898" w:rsidR="00D9736C" w:rsidRDefault="00D9736C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7C84C343" w14:textId="77777777" w:rsidR="00D9736C" w:rsidRDefault="00D9736C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527E40F8" w14:textId="77777777" w:rsidR="00D9736C" w:rsidRDefault="00D9736C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4F9B3F5F" w14:textId="77777777" w:rsidR="00D9736C" w:rsidRDefault="00D9736C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185C4A89" w14:textId="3E489A69" w:rsidR="00D9736C" w:rsidRDefault="00D9736C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02587E52" w14:textId="09F6EB1A" w:rsidR="00D9736C" w:rsidRDefault="00D9736C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33F1B1DF" w14:textId="29DE3E4E" w:rsidR="00D9736C" w:rsidRDefault="00D9736C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477B965D" w14:textId="4542C099" w:rsidR="00D9736C" w:rsidRDefault="00D9736C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2CE39044" w14:textId="2A4995C3" w:rsidR="00AF76BB" w:rsidRDefault="00AF76BB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64032EBB" w14:textId="15EF7D4E" w:rsidR="00AF76BB" w:rsidRDefault="00AF76BB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1FA6DB8A" w14:textId="77777777" w:rsidR="00AF76BB" w:rsidRDefault="00AF76BB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78CB9403" w14:textId="21E261DF" w:rsidR="00D9736C" w:rsidRDefault="00D9736C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04D16169" w14:textId="6F1A26E9" w:rsidR="00280929" w:rsidRDefault="00280929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5953B1A7" w14:textId="2FF1C610" w:rsidR="00280929" w:rsidRDefault="00280929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6948197E" w14:textId="0E431E85" w:rsidR="00280929" w:rsidRDefault="00280929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3FF689D1" w14:textId="2D26C423" w:rsidR="00280929" w:rsidRDefault="00280929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433F4416" w14:textId="77777777" w:rsidR="00280929" w:rsidRDefault="00280929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76DD0B00" w14:textId="77777777" w:rsidR="00D9736C" w:rsidRDefault="00D9736C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22146A5C" w14:textId="77777777" w:rsidR="00D9736C" w:rsidRDefault="00D9736C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03509240" w14:textId="77777777" w:rsidR="00D9736C" w:rsidRDefault="00D9736C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18C7809D" w14:textId="1F716078" w:rsidR="00886E3E" w:rsidRPr="00C54631" w:rsidRDefault="00886E3E" w:rsidP="00D9736C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</w:tc>
      </w:tr>
    </w:tbl>
    <w:p w14:paraId="2CDA3DBD" w14:textId="6B65D5B6" w:rsidR="00D9736C" w:rsidRDefault="00D9736C" w:rsidP="00102986">
      <w:pPr>
        <w:spacing w:after="360"/>
        <w:ind w:firstLine="425"/>
        <w:jc w:val="both"/>
        <w:rPr>
          <w:rFonts w:ascii="Calibri" w:hAnsi="Calibri" w:cs="Calibri"/>
          <w:sz w:val="16"/>
          <w:szCs w:val="16"/>
          <w:lang w:val="en-US"/>
        </w:rPr>
      </w:pPr>
      <w:r>
        <w:rPr>
          <w:rFonts w:ascii="Calibri" w:hAnsi="Calibri" w:cs="Calibri"/>
          <w:sz w:val="16"/>
          <w:szCs w:val="16"/>
          <w:lang w:val="en-US"/>
        </w:rPr>
        <w:t xml:space="preserve">Se </w:t>
      </w:r>
      <w:proofErr w:type="spellStart"/>
      <w:r>
        <w:rPr>
          <w:rFonts w:ascii="Calibri" w:hAnsi="Calibri" w:cs="Calibri"/>
          <w:sz w:val="16"/>
          <w:szCs w:val="16"/>
          <w:lang w:val="en-US"/>
        </w:rPr>
        <w:t>deberan</w:t>
      </w:r>
      <w:proofErr w:type="spellEnd"/>
      <w:r>
        <w:rPr>
          <w:rFonts w:ascii="Calibri" w:hAnsi="Calibri" w:cs="Calibri"/>
          <w:sz w:val="16"/>
          <w:szCs w:val="16"/>
          <w:lang w:val="en-US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lang w:val="en-US"/>
        </w:rPr>
        <w:t>incluir</w:t>
      </w:r>
      <w:proofErr w:type="spellEnd"/>
      <w:r>
        <w:rPr>
          <w:rFonts w:ascii="Calibri" w:hAnsi="Calibri" w:cs="Calibri"/>
          <w:sz w:val="16"/>
          <w:szCs w:val="16"/>
          <w:lang w:val="en-US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lang w:val="en-US"/>
        </w:rPr>
        <w:t>fotografias</w:t>
      </w:r>
      <w:proofErr w:type="spellEnd"/>
      <w:r>
        <w:rPr>
          <w:rFonts w:ascii="Calibri" w:hAnsi="Calibri" w:cs="Calibri"/>
          <w:sz w:val="16"/>
          <w:szCs w:val="16"/>
          <w:lang w:val="en-US"/>
        </w:rPr>
        <w:t xml:space="preserve"> </w:t>
      </w:r>
      <w:r w:rsidR="002D01D4">
        <w:rPr>
          <w:rFonts w:ascii="Calibri" w:hAnsi="Calibri" w:cs="Calibri"/>
          <w:sz w:val="16"/>
          <w:szCs w:val="16"/>
          <w:lang w:val="en-US"/>
        </w:rPr>
        <w:t>del</w:t>
      </w:r>
      <w:r w:rsidR="00A724D1">
        <w:rPr>
          <w:rFonts w:ascii="Calibri" w:hAnsi="Calibri" w:cs="Calibri"/>
          <w:sz w:val="16"/>
          <w:szCs w:val="16"/>
          <w:lang w:val="en-US"/>
        </w:rPr>
        <w:t xml:space="preserve"> </w:t>
      </w:r>
      <w:proofErr w:type="spellStart"/>
      <w:r w:rsidR="00A724D1">
        <w:rPr>
          <w:rFonts w:ascii="Calibri" w:hAnsi="Calibri" w:cs="Calibri"/>
          <w:sz w:val="16"/>
          <w:szCs w:val="16"/>
          <w:lang w:val="en-US"/>
        </w:rPr>
        <w:t>estado</w:t>
      </w:r>
      <w:proofErr w:type="spellEnd"/>
      <w:r w:rsidR="00A724D1">
        <w:rPr>
          <w:rFonts w:ascii="Calibri" w:hAnsi="Calibri" w:cs="Calibri"/>
          <w:sz w:val="16"/>
          <w:szCs w:val="16"/>
          <w:lang w:val="en-US"/>
        </w:rPr>
        <w:t xml:space="preserve"> </w:t>
      </w:r>
      <w:proofErr w:type="spellStart"/>
      <w:r w:rsidR="00A724D1">
        <w:rPr>
          <w:rFonts w:ascii="Calibri" w:hAnsi="Calibri" w:cs="Calibri"/>
          <w:sz w:val="16"/>
          <w:szCs w:val="16"/>
          <w:lang w:val="en-US"/>
        </w:rPr>
        <w:t>inicial</w:t>
      </w:r>
      <w:proofErr w:type="spellEnd"/>
      <w:r w:rsidR="00A724D1">
        <w:rPr>
          <w:rFonts w:ascii="Calibri" w:hAnsi="Calibri" w:cs="Calibri"/>
          <w:sz w:val="16"/>
          <w:szCs w:val="16"/>
          <w:lang w:val="en-US"/>
        </w:rPr>
        <w:t xml:space="preserve"> y final</w:t>
      </w:r>
      <w:r w:rsidR="002D01D4">
        <w:rPr>
          <w:rFonts w:ascii="Calibri" w:hAnsi="Calibri" w:cs="Calibri"/>
          <w:sz w:val="16"/>
          <w:szCs w:val="16"/>
          <w:lang w:val="en-US"/>
        </w:rPr>
        <w:t xml:space="preserve"> </w:t>
      </w:r>
      <w:proofErr w:type="spellStart"/>
      <w:r w:rsidR="00A724D1">
        <w:rPr>
          <w:rFonts w:ascii="Calibri" w:hAnsi="Calibri" w:cs="Calibri"/>
          <w:sz w:val="16"/>
          <w:szCs w:val="16"/>
          <w:lang w:val="en-US"/>
        </w:rPr>
        <w:t>por</w:t>
      </w:r>
      <w:proofErr w:type="spellEnd"/>
      <w:r w:rsidR="00A724D1">
        <w:rPr>
          <w:rFonts w:ascii="Calibri" w:hAnsi="Calibri" w:cs="Calibri"/>
          <w:sz w:val="16"/>
          <w:szCs w:val="16"/>
          <w:lang w:val="en-US"/>
        </w:rPr>
        <w:t xml:space="preserve"> </w:t>
      </w:r>
      <w:proofErr w:type="spellStart"/>
      <w:r w:rsidR="00A724D1">
        <w:rPr>
          <w:rFonts w:ascii="Calibri" w:hAnsi="Calibri" w:cs="Calibri"/>
          <w:sz w:val="16"/>
          <w:szCs w:val="16"/>
          <w:lang w:val="en-US"/>
        </w:rPr>
        <w:t>tipologia</w:t>
      </w:r>
      <w:proofErr w:type="spellEnd"/>
      <w:r w:rsidR="00A724D1">
        <w:rPr>
          <w:rFonts w:ascii="Calibri" w:hAnsi="Calibri" w:cs="Calibri"/>
          <w:sz w:val="16"/>
          <w:szCs w:val="16"/>
          <w:lang w:val="en-US"/>
        </w:rPr>
        <w:t xml:space="preserve"> de </w:t>
      </w:r>
      <w:proofErr w:type="spellStart"/>
      <w:r w:rsidR="00A724D1">
        <w:rPr>
          <w:rFonts w:ascii="Calibri" w:hAnsi="Calibri" w:cs="Calibri"/>
          <w:sz w:val="16"/>
          <w:szCs w:val="16"/>
          <w:lang w:val="en-US"/>
        </w:rPr>
        <w:t>actuacion</w:t>
      </w:r>
      <w:proofErr w:type="spellEnd"/>
      <w:r w:rsidR="00A724D1">
        <w:rPr>
          <w:rFonts w:ascii="Calibri" w:hAnsi="Calibri" w:cs="Calibri"/>
          <w:sz w:val="16"/>
          <w:szCs w:val="16"/>
          <w:lang w:val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3"/>
      </w:tblGrid>
      <w:tr w:rsidR="00AF5172" w:rsidRPr="00B670DF" w14:paraId="54E1AEB6" w14:textId="77777777" w:rsidTr="00B670DF">
        <w:trPr>
          <w:trHeight w:val="343"/>
        </w:trPr>
        <w:tc>
          <w:tcPr>
            <w:tcW w:w="864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7DF30B" w14:textId="05FA0FF0" w:rsidR="00AF5172" w:rsidRPr="00B670DF" w:rsidRDefault="007F454E" w:rsidP="00B670DF">
            <w:pPr>
              <w:numPr>
                <w:ilvl w:val="0"/>
                <w:numId w:val="3"/>
              </w:numPr>
              <w:rPr>
                <w:rFonts w:ascii="Calibri" w:hAnsi="Calibri" w:cs="Calibri"/>
                <w:i/>
                <w:iCs/>
                <w:sz w:val="20"/>
                <w:lang w:val="es-ES"/>
              </w:rPr>
            </w:pPr>
            <w:r w:rsidRPr="00B670DF">
              <w:rPr>
                <w:rFonts w:ascii="Calibri" w:hAnsi="Calibri" w:cs="Calibri"/>
                <w:i/>
                <w:iCs/>
                <w:sz w:val="20"/>
                <w:lang w:val="es-ES"/>
              </w:rPr>
              <w:t>CERTIFICACIÓN FINAL DE LAS ACTUACIONES</w:t>
            </w:r>
            <w:r w:rsidR="00AF5172" w:rsidRPr="00B670DF">
              <w:rPr>
                <w:rFonts w:ascii="Calibri" w:hAnsi="Calibri" w:cs="Calibri"/>
                <w:i/>
                <w:iCs/>
                <w:sz w:val="20"/>
                <w:lang w:val="es-ES"/>
              </w:rPr>
              <w:t xml:space="preserve">: </w:t>
            </w:r>
          </w:p>
        </w:tc>
      </w:tr>
      <w:tr w:rsidR="00AF5172" w:rsidRPr="00C54631" w14:paraId="42920A36" w14:textId="77777777" w:rsidTr="00C23CDD">
        <w:tc>
          <w:tcPr>
            <w:tcW w:w="864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F8520F" w14:textId="77777777" w:rsidR="00AF5172" w:rsidRDefault="00AF5172" w:rsidP="00DD468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  <w:p w14:paraId="5B8E469A" w14:textId="294004B0" w:rsidR="00886E3E" w:rsidRDefault="00886E3E" w:rsidP="002D01D4">
            <w:pPr>
              <w:ind w:left="426"/>
              <w:jc w:val="both"/>
              <w:rPr>
                <w:rFonts w:ascii="Calibri" w:hAnsi="Calibri" w:cs="Calibri"/>
                <w:sz w:val="20"/>
                <w:lang w:val="es-ES"/>
              </w:rPr>
            </w:pPr>
            <w:r w:rsidRPr="00AF76BB">
              <w:rPr>
                <w:rFonts w:ascii="Calibri" w:hAnsi="Calibri" w:cs="Calibri"/>
                <w:sz w:val="20"/>
                <w:lang w:val="es-ES"/>
              </w:rPr>
              <w:t xml:space="preserve">El técnico que firma este documento, </w:t>
            </w:r>
            <w:r w:rsidRPr="00026990">
              <w:rPr>
                <w:rFonts w:ascii="Calibri" w:hAnsi="Calibri" w:cs="Calibri"/>
                <w:b/>
                <w:sz w:val="20"/>
                <w:lang w:val="es-ES"/>
              </w:rPr>
              <w:t>CERTIFICA</w:t>
            </w:r>
            <w:r w:rsidRPr="00AF76BB">
              <w:rPr>
                <w:rFonts w:ascii="Calibri" w:hAnsi="Calibri" w:cs="Calibri"/>
                <w:sz w:val="20"/>
                <w:lang w:val="es-ES"/>
              </w:rPr>
              <w:t xml:space="preserve"> que las actuaciones realizadas </w:t>
            </w:r>
            <w:r w:rsidR="00AF76BB" w:rsidRPr="00AF76BB">
              <w:rPr>
                <w:rFonts w:ascii="Calibri" w:hAnsi="Calibri" w:cs="Calibri"/>
                <w:sz w:val="20"/>
                <w:lang w:val="es-ES"/>
              </w:rPr>
              <w:t>son conformes a lo exigido en las bases reguladoras (</w:t>
            </w:r>
            <w:r w:rsidR="00026990" w:rsidRPr="009F7F39">
              <w:rPr>
                <w:rFonts w:ascii="Calibri" w:hAnsi="Calibri" w:cs="Calibri"/>
                <w:sz w:val="20"/>
                <w:lang w:val="es-ES"/>
              </w:rPr>
              <w:t xml:space="preserve">Resolución </w:t>
            </w:r>
            <w:r w:rsidR="009F7F39" w:rsidRPr="009F7F39">
              <w:rPr>
                <w:rFonts w:ascii="Calibri" w:hAnsi="Calibri" w:cs="Calibri"/>
                <w:sz w:val="20"/>
                <w:lang w:val="es-ES"/>
              </w:rPr>
              <w:t>de 18 de octubre de 2021, del Director General del Ente Vasco de la Energía</w:t>
            </w:r>
            <w:r w:rsidR="00AF76BB" w:rsidRPr="00AF76BB">
              <w:rPr>
                <w:rFonts w:ascii="Calibri" w:hAnsi="Calibri" w:cs="Calibri"/>
                <w:sz w:val="20"/>
                <w:lang w:val="es-ES"/>
              </w:rPr>
              <w:t>, y sus posteriores modificaciones)</w:t>
            </w:r>
            <w:r w:rsidR="00AF76BB">
              <w:rPr>
                <w:rFonts w:ascii="Calibri" w:hAnsi="Calibri" w:cs="Calibri"/>
                <w:sz w:val="20"/>
                <w:lang w:val="es-ES"/>
              </w:rPr>
              <w:t>,</w:t>
            </w:r>
            <w:r w:rsidR="00AF76BB" w:rsidRPr="00AF76BB">
              <w:rPr>
                <w:rFonts w:ascii="Calibri" w:hAnsi="Calibri" w:cs="Calibri"/>
                <w:sz w:val="20"/>
                <w:lang w:val="es-ES"/>
              </w:rPr>
              <w:t xml:space="preserve"> </w:t>
            </w:r>
            <w:r w:rsidRPr="00AF76BB">
              <w:rPr>
                <w:rFonts w:ascii="Calibri" w:hAnsi="Calibri" w:cs="Calibri"/>
                <w:sz w:val="20"/>
                <w:lang w:val="es-ES"/>
              </w:rPr>
              <w:t>responden a las comunicadas en la resolución favorable de concesión de la ayuda, se han concluido en plazo, y cumplen con todas las condiciones impuestas en dicha resolución y con los requisitos técnicos de eficiencia energética o mejora medioambiental del Programa.</w:t>
            </w:r>
          </w:p>
          <w:p w14:paraId="53536D39" w14:textId="18DC05BE" w:rsidR="004C6E7B" w:rsidRPr="00C54631" w:rsidRDefault="004C6E7B" w:rsidP="002D01D4">
            <w:pPr>
              <w:ind w:left="426"/>
              <w:jc w:val="both"/>
              <w:rPr>
                <w:rFonts w:ascii="Calibri" w:hAnsi="Calibri" w:cs="Calibri"/>
                <w:sz w:val="20"/>
                <w:lang w:val="es-ES"/>
              </w:rPr>
            </w:pPr>
          </w:p>
        </w:tc>
      </w:tr>
      <w:tr w:rsidR="00A97C17" w:rsidRPr="00C54631" w14:paraId="1BAA3064" w14:textId="77777777" w:rsidTr="00C23CDD">
        <w:tc>
          <w:tcPr>
            <w:tcW w:w="43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9FE4DC" w14:textId="77777777" w:rsidR="00A97C17" w:rsidRDefault="00A97C17" w:rsidP="00DD468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</w:tc>
        <w:tc>
          <w:tcPr>
            <w:tcW w:w="43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71BAC35" w14:textId="77777777" w:rsidR="00A97C17" w:rsidRDefault="00A97C17" w:rsidP="00DD468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</w:tc>
      </w:tr>
      <w:tr w:rsidR="007476D8" w:rsidRPr="00C54631" w14:paraId="65361656" w14:textId="77777777" w:rsidTr="00C23CDD"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A54D3" w14:textId="7338DFD4" w:rsidR="007476D8" w:rsidRDefault="007476D8" w:rsidP="00DD468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DAC14A" w14:textId="2C6ABEDD" w:rsidR="007476D8" w:rsidRDefault="007311B6" w:rsidP="00DD468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  <w:r>
              <w:rPr>
                <w:rFonts w:ascii="Calibri" w:hAnsi="Calibri" w:cs="Calibri"/>
                <w:sz w:val="20"/>
                <w:lang w:val="es-ES"/>
              </w:rPr>
              <w:t>----------------, -- de ----------------- de ----------</w:t>
            </w:r>
          </w:p>
        </w:tc>
      </w:tr>
      <w:tr w:rsidR="00A97C17" w:rsidRPr="00C54631" w14:paraId="6A1B2349" w14:textId="77777777" w:rsidTr="00C23CDD"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A11062" w14:textId="77777777" w:rsidR="00A97C17" w:rsidRDefault="00A97C17" w:rsidP="00DD468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E76AA" w14:textId="77777777" w:rsidR="00A97C17" w:rsidRDefault="00A97C17" w:rsidP="00DD468A">
            <w:pPr>
              <w:ind w:left="426"/>
              <w:rPr>
                <w:rFonts w:ascii="Calibri" w:hAnsi="Calibri" w:cs="Calibri"/>
                <w:sz w:val="20"/>
                <w:lang w:val="es-ES"/>
              </w:rPr>
            </w:pPr>
          </w:p>
        </w:tc>
      </w:tr>
      <w:tr w:rsidR="00A97C17" w:rsidRPr="00C54631" w14:paraId="1C09095B" w14:textId="77777777" w:rsidTr="00C23CDD">
        <w:tc>
          <w:tcPr>
            <w:tcW w:w="8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99D83B" w14:textId="19857DD0" w:rsidR="00A97C17" w:rsidRPr="0031671F" w:rsidRDefault="00026990" w:rsidP="00026990">
            <w:pPr>
              <w:ind w:left="-109"/>
              <w:jc w:val="center"/>
              <w:rPr>
                <w:rFonts w:ascii="Calibri" w:hAnsi="Calibri" w:cs="Calibri"/>
                <w:caps/>
                <w:sz w:val="20"/>
                <w:lang w:val="es-ES"/>
              </w:rPr>
            </w:pPr>
            <w:r w:rsidRPr="0031671F">
              <w:rPr>
                <w:rFonts w:ascii="Calibri" w:hAnsi="Calibri" w:cs="Calibri"/>
                <w:sz w:val="20"/>
                <w:lang w:val="es-ES"/>
              </w:rPr>
              <w:t xml:space="preserve">Firma de la persona técnica competente </w:t>
            </w:r>
            <w:r w:rsidRPr="002D01D4">
              <w:rPr>
                <w:rFonts w:ascii="Calibri" w:hAnsi="Calibri" w:cs="Calibri"/>
                <w:sz w:val="20"/>
                <w:lang w:val="es-ES"/>
              </w:rPr>
              <w:t>autora del proyecto o de la dirección de la ejecución de la actuación</w:t>
            </w:r>
          </w:p>
        </w:tc>
      </w:tr>
      <w:tr w:rsidR="007C4351" w:rsidRPr="00C54631" w14:paraId="61C2E6FD" w14:textId="77777777" w:rsidTr="00C23CDD">
        <w:tc>
          <w:tcPr>
            <w:tcW w:w="8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17A2B" w14:textId="77777777" w:rsidR="007C4351" w:rsidRDefault="007C4351" w:rsidP="0031671F">
            <w:pPr>
              <w:ind w:left="426"/>
              <w:jc w:val="center"/>
              <w:rPr>
                <w:rFonts w:ascii="Calibri" w:hAnsi="Calibri" w:cs="Calibri"/>
                <w:i/>
                <w:iCs/>
                <w:caps/>
                <w:sz w:val="20"/>
                <w:lang w:val="es-ES"/>
              </w:rPr>
            </w:pPr>
          </w:p>
          <w:p w14:paraId="784CABBC" w14:textId="7B0BDB32" w:rsidR="007C4351" w:rsidRDefault="007C4351" w:rsidP="0031671F">
            <w:pPr>
              <w:ind w:left="426"/>
              <w:jc w:val="center"/>
              <w:rPr>
                <w:rFonts w:ascii="Calibri" w:hAnsi="Calibri" w:cs="Calibri"/>
                <w:i/>
                <w:iCs/>
                <w:caps/>
                <w:sz w:val="20"/>
                <w:lang w:val="es-ES"/>
              </w:rPr>
            </w:pPr>
          </w:p>
          <w:p w14:paraId="10E4FCBC" w14:textId="3BC07D9B" w:rsidR="00B80391" w:rsidRDefault="00B80391" w:rsidP="0031671F">
            <w:pPr>
              <w:ind w:left="426"/>
              <w:jc w:val="center"/>
              <w:rPr>
                <w:rFonts w:ascii="Calibri" w:hAnsi="Calibri" w:cs="Calibri"/>
                <w:i/>
                <w:iCs/>
                <w:caps/>
                <w:sz w:val="20"/>
                <w:lang w:val="es-ES"/>
              </w:rPr>
            </w:pPr>
          </w:p>
          <w:p w14:paraId="629F7DD2" w14:textId="77777777" w:rsidR="00B80391" w:rsidRDefault="00B80391" w:rsidP="0031671F">
            <w:pPr>
              <w:ind w:left="426"/>
              <w:jc w:val="center"/>
              <w:rPr>
                <w:rFonts w:ascii="Calibri" w:hAnsi="Calibri" w:cs="Calibri"/>
                <w:i/>
                <w:iCs/>
                <w:caps/>
                <w:sz w:val="20"/>
                <w:lang w:val="es-ES"/>
              </w:rPr>
            </w:pPr>
          </w:p>
          <w:p w14:paraId="37FD2B75" w14:textId="77777777" w:rsidR="007C4351" w:rsidRDefault="007C4351" w:rsidP="0031671F">
            <w:pPr>
              <w:ind w:left="426"/>
              <w:jc w:val="center"/>
              <w:rPr>
                <w:rFonts w:ascii="Calibri" w:hAnsi="Calibri" w:cs="Calibri"/>
                <w:i/>
                <w:iCs/>
                <w:caps/>
                <w:sz w:val="20"/>
                <w:lang w:val="es-ES"/>
              </w:rPr>
            </w:pPr>
          </w:p>
          <w:p w14:paraId="2E6131DE" w14:textId="30654462" w:rsidR="007C4351" w:rsidRPr="0031671F" w:rsidRDefault="007C4351" w:rsidP="0031671F">
            <w:pPr>
              <w:ind w:left="426"/>
              <w:jc w:val="center"/>
              <w:rPr>
                <w:rFonts w:ascii="Calibri" w:hAnsi="Calibri" w:cs="Calibri"/>
                <w:i/>
                <w:iCs/>
                <w:caps/>
                <w:sz w:val="20"/>
                <w:lang w:val="es-ES"/>
              </w:rPr>
            </w:pPr>
          </w:p>
        </w:tc>
      </w:tr>
      <w:tr w:rsidR="007C4351" w:rsidRPr="00C54631" w14:paraId="3519B0E0" w14:textId="77777777" w:rsidTr="00C23CDD">
        <w:tc>
          <w:tcPr>
            <w:tcW w:w="8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7CE994" w14:textId="54CC44C2" w:rsidR="007C4351" w:rsidRPr="0031671F" w:rsidRDefault="00026990" w:rsidP="007C4351">
            <w:pPr>
              <w:ind w:left="426"/>
              <w:rPr>
                <w:rFonts w:ascii="Calibri" w:hAnsi="Calibri" w:cs="Calibri"/>
                <w:i/>
                <w:iCs/>
                <w:caps/>
                <w:sz w:val="20"/>
                <w:lang w:val="es-ES"/>
              </w:rPr>
            </w:pPr>
            <w:r w:rsidRPr="00BD66A2">
              <w:rPr>
                <w:rFonts w:ascii="Calibri" w:hAnsi="Calibri" w:cs="Calibri"/>
                <w:sz w:val="20"/>
                <w:lang w:val="es-ES"/>
              </w:rPr>
              <w:t>Nombre y apellidos</w:t>
            </w:r>
            <w:r w:rsidR="007C4351" w:rsidRPr="00BD66A2">
              <w:rPr>
                <w:rFonts w:ascii="Calibri" w:hAnsi="Calibri" w:cs="Calibri"/>
                <w:caps/>
                <w:sz w:val="20"/>
                <w:lang w:val="es-ES"/>
              </w:rPr>
              <w:t>:</w:t>
            </w:r>
          </w:p>
        </w:tc>
      </w:tr>
      <w:tr w:rsidR="007C4351" w:rsidRPr="00C54631" w14:paraId="32458E30" w14:textId="77777777" w:rsidTr="00C23CDD">
        <w:tc>
          <w:tcPr>
            <w:tcW w:w="8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BE1557" w14:textId="7A11E44C" w:rsidR="007C4351" w:rsidRPr="0031671F" w:rsidRDefault="00BD66A2" w:rsidP="007C4351">
            <w:pPr>
              <w:ind w:left="426"/>
              <w:rPr>
                <w:rFonts w:ascii="Calibri" w:hAnsi="Calibri" w:cs="Calibri"/>
                <w:i/>
                <w:iCs/>
                <w:caps/>
                <w:sz w:val="20"/>
                <w:lang w:val="es-ES"/>
              </w:rPr>
            </w:pPr>
            <w:r w:rsidRPr="00BD66A2">
              <w:rPr>
                <w:rFonts w:ascii="Calibri" w:hAnsi="Calibri" w:cs="Calibri"/>
                <w:caps/>
                <w:sz w:val="20"/>
                <w:lang w:val="es-ES"/>
              </w:rPr>
              <w:t xml:space="preserve">NIF </w:t>
            </w:r>
            <w:r w:rsidR="00026990" w:rsidRPr="00BD66A2">
              <w:rPr>
                <w:rFonts w:ascii="Calibri" w:hAnsi="Calibri" w:cs="Calibri"/>
                <w:sz w:val="20"/>
                <w:lang w:val="es-ES"/>
              </w:rPr>
              <w:t>del firmante</w:t>
            </w:r>
            <w:r w:rsidRPr="00BD66A2">
              <w:rPr>
                <w:rFonts w:ascii="Calibri" w:hAnsi="Calibri" w:cs="Calibri"/>
                <w:caps/>
                <w:sz w:val="20"/>
                <w:lang w:val="es-ES"/>
              </w:rPr>
              <w:t>:</w:t>
            </w:r>
          </w:p>
        </w:tc>
      </w:tr>
    </w:tbl>
    <w:p w14:paraId="03C781F5" w14:textId="3CD5CC5A" w:rsidR="00AF5172" w:rsidRDefault="00AF5172" w:rsidP="00102986">
      <w:pPr>
        <w:spacing w:after="360"/>
        <w:ind w:firstLine="425"/>
        <w:jc w:val="both"/>
        <w:rPr>
          <w:rFonts w:ascii="Calibri" w:hAnsi="Calibri" w:cs="Calibri"/>
          <w:sz w:val="16"/>
          <w:szCs w:val="16"/>
          <w:lang w:val="en-US"/>
        </w:rPr>
      </w:pPr>
    </w:p>
    <w:p w14:paraId="3C8F52B3" w14:textId="77777777" w:rsidR="001328AF" w:rsidRPr="00BD5908" w:rsidRDefault="001328AF" w:rsidP="002455DE">
      <w:pPr>
        <w:spacing w:after="360"/>
        <w:rPr>
          <w:rFonts w:ascii="Calibri" w:hAnsi="Calibri" w:cs="Calibri"/>
          <w:sz w:val="16"/>
          <w:szCs w:val="16"/>
          <w:lang w:val="en-US"/>
        </w:rPr>
      </w:pPr>
    </w:p>
    <w:p w14:paraId="4BC2FD82" w14:textId="77777777" w:rsidR="005F1FEF" w:rsidRPr="001B3399" w:rsidRDefault="005F1FEF" w:rsidP="005F1FEF">
      <w:pPr>
        <w:rPr>
          <w:vanish/>
          <w:color w:val="FF0000"/>
        </w:rPr>
      </w:pPr>
    </w:p>
    <w:p w14:paraId="12843F44" w14:textId="77777777" w:rsidR="00351E97" w:rsidRPr="00E03101" w:rsidRDefault="00351E97" w:rsidP="00351E97">
      <w:pPr>
        <w:rPr>
          <w:vanish/>
        </w:rPr>
      </w:pPr>
    </w:p>
    <w:sectPr w:rsidR="00351E97" w:rsidRPr="00E03101" w:rsidSect="009F7F39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851" w:right="1559" w:bottom="568" w:left="1560" w:header="720" w:footer="6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793C7" w14:textId="77777777" w:rsidR="000F685C" w:rsidRDefault="000F685C">
      <w:r>
        <w:separator/>
      </w:r>
    </w:p>
  </w:endnote>
  <w:endnote w:type="continuationSeparator" w:id="0">
    <w:p w14:paraId="3F168AC6" w14:textId="77777777" w:rsidR="000F685C" w:rsidRDefault="000F6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02E58" w14:textId="556BF0A3" w:rsidR="00D071F9" w:rsidRPr="00351E97" w:rsidRDefault="00D071F9">
    <w:pPr>
      <w:pStyle w:val="Piedepgina"/>
      <w:jc w:val="right"/>
      <w:rPr>
        <w:rFonts w:ascii="Calibri" w:hAnsi="Calibri" w:cs="Calibri"/>
        <w:sz w:val="18"/>
        <w:szCs w:val="18"/>
      </w:rPr>
    </w:pPr>
    <w:r w:rsidRPr="00351E97">
      <w:rPr>
        <w:rFonts w:ascii="Calibri" w:hAnsi="Calibri" w:cs="Calibri"/>
        <w:sz w:val="18"/>
        <w:szCs w:val="18"/>
      </w:rPr>
      <w:fldChar w:fldCharType="begin"/>
    </w:r>
    <w:r w:rsidRPr="00351E97">
      <w:rPr>
        <w:rFonts w:ascii="Calibri" w:hAnsi="Calibri" w:cs="Calibri"/>
        <w:sz w:val="18"/>
        <w:szCs w:val="18"/>
      </w:rPr>
      <w:instrText>PAGE   \* MERGEFORMAT</w:instrText>
    </w:r>
    <w:r w:rsidRPr="00351E97">
      <w:rPr>
        <w:rFonts w:ascii="Calibri" w:hAnsi="Calibri" w:cs="Calibri"/>
        <w:sz w:val="18"/>
        <w:szCs w:val="18"/>
      </w:rPr>
      <w:fldChar w:fldCharType="separate"/>
    </w:r>
    <w:r w:rsidR="00C711BF" w:rsidRPr="00C711BF">
      <w:rPr>
        <w:rFonts w:ascii="Calibri" w:hAnsi="Calibri" w:cs="Calibri"/>
        <w:noProof/>
        <w:sz w:val="18"/>
        <w:szCs w:val="18"/>
        <w:lang w:val="es-ES"/>
      </w:rPr>
      <w:t>6</w:t>
    </w:r>
    <w:r w:rsidRPr="00351E97">
      <w:rPr>
        <w:rFonts w:ascii="Calibri" w:hAnsi="Calibri" w:cs="Calibri"/>
        <w:sz w:val="18"/>
        <w:szCs w:val="18"/>
      </w:rPr>
      <w:fldChar w:fldCharType="end"/>
    </w:r>
    <w:r w:rsidR="00DC1D82">
      <w:rPr>
        <w:rFonts w:ascii="Calibri" w:hAnsi="Calibri" w:cs="Calibri"/>
        <w:sz w:val="18"/>
        <w:szCs w:val="18"/>
      </w:rPr>
      <w:t>/</w:t>
    </w:r>
    <w:r w:rsidR="00C23CDD">
      <w:rPr>
        <w:rFonts w:ascii="Calibri" w:hAnsi="Calibri" w:cs="Calibri"/>
        <w:sz w:val="18"/>
        <w:szCs w:val="18"/>
      </w:rPr>
      <w:t>4</w:t>
    </w:r>
  </w:p>
  <w:p w14:paraId="28AEC6DA" w14:textId="77777777" w:rsidR="00D071F9" w:rsidRPr="00AD34C8" w:rsidRDefault="00D071F9" w:rsidP="00AD34C8">
    <w:pPr>
      <w:pStyle w:val="Piedepgina"/>
      <w:jc w:val="right"/>
      <w:rPr>
        <w:rFonts w:ascii="Calibri" w:hAnsi="Calibri" w:cs="Calibri"/>
        <w:sz w:val="18"/>
        <w:szCs w:val="18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DA2A1" w14:textId="77777777" w:rsidR="00D071F9" w:rsidRDefault="00D071F9" w:rsidP="00A350AB">
    <w:pPr>
      <w:pStyle w:val="Piedepgina"/>
      <w:jc w:val="center"/>
      <w:rPr>
        <w:rFonts w:ascii="Arial" w:hAnsi="Arial"/>
        <w:sz w:val="13"/>
      </w:rPr>
    </w:pPr>
  </w:p>
  <w:p w14:paraId="452CDF76" w14:textId="61BCAFF8" w:rsidR="00D071F9" w:rsidRPr="00AD34C8" w:rsidRDefault="005336B9" w:rsidP="005336B9">
    <w:pPr>
      <w:pStyle w:val="Piedepgina"/>
      <w:tabs>
        <w:tab w:val="left" w:pos="320"/>
        <w:tab w:val="right" w:pos="8505"/>
      </w:tabs>
      <w:rPr>
        <w:rFonts w:ascii="Calibri" w:hAnsi="Calibri" w:cs="Calibri"/>
        <w:sz w:val="18"/>
        <w:szCs w:val="18"/>
        <w:lang w:val="en-US"/>
      </w:rPr>
    </w:pPr>
    <w:r>
      <w:rPr>
        <w:rFonts w:ascii="Calibri" w:hAnsi="Calibri" w:cs="Calibri"/>
        <w:sz w:val="18"/>
        <w:szCs w:val="18"/>
        <w:lang w:val="en-US"/>
      </w:rPr>
      <w:tab/>
    </w:r>
    <w:r>
      <w:rPr>
        <w:rFonts w:ascii="Calibri" w:hAnsi="Calibri" w:cs="Calibri"/>
        <w:sz w:val="18"/>
        <w:szCs w:val="18"/>
        <w:lang w:val="en-US"/>
      </w:rPr>
      <w:tab/>
    </w:r>
    <w:r>
      <w:rPr>
        <w:rFonts w:ascii="Calibri" w:hAnsi="Calibri" w:cs="Calibri"/>
        <w:sz w:val="18"/>
        <w:szCs w:val="18"/>
        <w:lang w:val="en-US"/>
      </w:rPr>
      <w:tab/>
    </w:r>
    <w:r w:rsidR="00DC1D82">
      <w:rPr>
        <w:rFonts w:ascii="Calibri" w:hAnsi="Calibri" w:cs="Calibri"/>
        <w:sz w:val="18"/>
        <w:szCs w:val="18"/>
        <w:lang w:val="en-US"/>
      </w:rPr>
      <w:t>1/</w:t>
    </w:r>
    <w:r w:rsidR="00D42AD8">
      <w:rPr>
        <w:rFonts w:ascii="Calibri" w:hAnsi="Calibri" w:cs="Calibri"/>
        <w:sz w:val="18"/>
        <w:szCs w:val="18"/>
        <w:lang w:val="en-US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0E4D48" w14:textId="77777777" w:rsidR="000F685C" w:rsidRDefault="000F685C">
      <w:r>
        <w:separator/>
      </w:r>
    </w:p>
  </w:footnote>
  <w:footnote w:type="continuationSeparator" w:id="0">
    <w:p w14:paraId="3D1F9C97" w14:textId="77777777" w:rsidR="000F685C" w:rsidRDefault="000F6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F5E17" w14:textId="39435E01" w:rsidR="009D2606" w:rsidRDefault="009F7F39">
    <w:pPr>
      <w:pStyle w:val="Encabezado"/>
    </w:pPr>
    <w:r w:rsidRPr="00640B8E">
      <w:rPr>
        <w:noProof/>
        <w:lang w:val="es-ES" w:eastAsia="es-ES"/>
      </w:rPr>
      <w:drawing>
        <wp:inline distT="0" distB="0" distL="0" distR="0" wp14:anchorId="096D18AE" wp14:editId="75A2C049">
          <wp:extent cx="5400675" cy="758773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75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81F902" w14:textId="380285FA" w:rsidR="009D2606" w:rsidRDefault="00B670DF" w:rsidP="009D2606">
    <w:pPr>
      <w:ind w:right="-29"/>
      <w:rPr>
        <w:rFonts w:ascii="Lato" w:hAnsi="Lato"/>
        <w:sz w:val="20"/>
      </w:rPr>
    </w:pPr>
    <w:r>
      <w:rPr>
        <w:rFonts w:ascii="Arial" w:hAnsi="Arial"/>
        <w:noProof/>
        <w:sz w:val="16"/>
        <w:lang w:val="es-ES"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FA55DF" wp14:editId="0447227B">
              <wp:simplePos x="0" y="0"/>
              <wp:positionH relativeFrom="column">
                <wp:posOffset>-133350</wp:posOffset>
              </wp:positionH>
              <wp:positionV relativeFrom="paragraph">
                <wp:posOffset>-216535</wp:posOffset>
              </wp:positionV>
              <wp:extent cx="5686425" cy="1257300"/>
              <wp:effectExtent l="0" t="0" r="0" b="0"/>
              <wp:wrapThrough wrapText="bothSides">
                <wp:wrapPolygon edited="0">
                  <wp:start x="9624" y="0"/>
                  <wp:lineTo x="0" y="3927"/>
                  <wp:lineTo x="0" y="10145"/>
                  <wp:lineTo x="9624" y="10473"/>
                  <wp:lineTo x="5572" y="12436"/>
                  <wp:lineTo x="5572" y="14400"/>
                  <wp:lineTo x="10782" y="15709"/>
                  <wp:lineTo x="7453" y="17018"/>
                  <wp:lineTo x="7453" y="18982"/>
                  <wp:lineTo x="13170" y="19964"/>
                  <wp:lineTo x="13532" y="19964"/>
                  <wp:lineTo x="14111" y="18655"/>
                  <wp:lineTo x="13893" y="17345"/>
                  <wp:lineTo x="10782" y="15709"/>
                  <wp:lineTo x="14617" y="15709"/>
                  <wp:lineTo x="18742" y="13091"/>
                  <wp:lineTo x="18669" y="10473"/>
                  <wp:lineTo x="21564" y="9491"/>
                  <wp:lineTo x="21564" y="3600"/>
                  <wp:lineTo x="18235" y="1964"/>
                  <wp:lineTo x="12157" y="0"/>
                  <wp:lineTo x="9624" y="0"/>
                </wp:wrapPolygon>
              </wp:wrapThrough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86425" cy="1257300"/>
                        <a:chOff x="0" y="0"/>
                        <a:chExt cx="5400040" cy="1113155"/>
                      </a:xfrm>
                    </wpg:grpSpPr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5400040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Logotipo Programa PREE. Rehabilitación Energética de Edificio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78" t="5392" r="10940" b="19962"/>
                        <a:stretch/>
                      </pic:blipFill>
                      <pic:spPr bwMode="auto">
                        <a:xfrm>
                          <a:off x="2447925" y="0"/>
                          <a:ext cx="5715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D9AF56" id="Grupo 10" o:spid="_x0000_s1026" style="position:absolute;margin-left:-10.5pt;margin-top:-17.05pt;width:447.75pt;height:99pt;z-index:251658240;mso-width-relative:margin;mso-height-relative:margin" coordsize="54000,1113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style="position:absolute;top:1143;width:54000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">
                <v:imagedata r:id="rId3" o:title=""/>
                <v:path arrowok="t"/>
              </v:shape>
              <v:shape id="Imagen 15" o:spid="_x0000_s1028" type="#_x0000_t75" alt="Logotipo Programa PREE. Rehabilitación Energética de Edificios" style="position:absolute;left:24479;width:5715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">
                <v:imagedata r:id="rId4" o:title="Logotipo Programa PREE" croptop="3534f" cropbottom="13082f" cropleft="6867f" cropright="7170f"/>
                <v:path arrowok="t"/>
              </v:shape>
              <w10:wrap type="through"/>
            </v:group>
          </w:pict>
        </mc:Fallback>
      </mc:AlternateContent>
    </w:r>
  </w:p>
  <w:p w14:paraId="291325B4" w14:textId="1149922D" w:rsidR="00D071F9" w:rsidRDefault="00D071F9" w:rsidP="00BD39CE">
    <w:pPr>
      <w:pStyle w:val="Encabezado"/>
      <w:tabs>
        <w:tab w:val="right" w:pos="9923"/>
      </w:tabs>
      <w:ind w:right="-142"/>
      <w:jc w:val="center"/>
      <w:rPr>
        <w:rFonts w:ascii="Arial" w:hAnsi="Arial"/>
        <w:sz w:val="16"/>
      </w:rPr>
    </w:pPr>
  </w:p>
  <w:p w14:paraId="5E9A4487" w14:textId="63FC66C8" w:rsidR="00D071F9" w:rsidRDefault="00D071F9" w:rsidP="00BD39CE">
    <w:pPr>
      <w:pStyle w:val="Encabezado"/>
      <w:tabs>
        <w:tab w:val="right" w:pos="9923"/>
      </w:tabs>
      <w:ind w:right="-142"/>
      <w:jc w:val="center"/>
      <w:rPr>
        <w:rFonts w:ascii="Arial" w:hAnsi="Arial"/>
        <w:sz w:val="16"/>
      </w:rPr>
    </w:pPr>
  </w:p>
  <w:p w14:paraId="5F43DC96" w14:textId="77777777" w:rsidR="00D071F9" w:rsidRDefault="00D071F9" w:rsidP="00BD39CE">
    <w:pPr>
      <w:pStyle w:val="Encabezado"/>
      <w:tabs>
        <w:tab w:val="right" w:pos="9923"/>
      </w:tabs>
      <w:ind w:right="-142"/>
      <w:jc w:val="center"/>
      <w:rPr>
        <w:rFonts w:ascii="Arial" w:hAnsi="Arial"/>
        <w:sz w:val="16"/>
      </w:rPr>
    </w:pPr>
  </w:p>
  <w:p w14:paraId="4250E990" w14:textId="77777777" w:rsidR="00D071F9" w:rsidRDefault="00D071F9" w:rsidP="00960CEA">
    <w:pPr>
      <w:pStyle w:val="Encabezado"/>
      <w:tabs>
        <w:tab w:val="right" w:pos="9923"/>
      </w:tabs>
      <w:ind w:right="-142"/>
      <w:rPr>
        <w:rFonts w:ascii="Arial" w:hAnsi="Arial"/>
        <w:sz w:val="16"/>
      </w:rPr>
    </w:pPr>
  </w:p>
  <w:p w14:paraId="351D1D58" w14:textId="77777777" w:rsidR="00D071F9" w:rsidRDefault="00D071F9">
    <w:pPr>
      <w:pStyle w:val="Encabezado"/>
      <w:tabs>
        <w:tab w:val="right" w:pos="9923"/>
      </w:tabs>
      <w:ind w:right="-142"/>
      <w:rPr>
        <w:rFonts w:ascii="Arial" w:hAnsi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F1904"/>
    <w:multiLevelType w:val="hybridMultilevel"/>
    <w:tmpl w:val="9D28A5C4"/>
    <w:lvl w:ilvl="0" w:tplc="BBF071CE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color w:val="FF0000"/>
      </w:rPr>
    </w:lvl>
    <w:lvl w:ilvl="1" w:tplc="E74E3A0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655205"/>
    <w:multiLevelType w:val="hybridMultilevel"/>
    <w:tmpl w:val="C2804C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2A14C9D"/>
    <w:multiLevelType w:val="multilevel"/>
    <w:tmpl w:val="EC52A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A5CDC"/>
    <w:multiLevelType w:val="hybridMultilevel"/>
    <w:tmpl w:val="E482E532"/>
    <w:lvl w:ilvl="0" w:tplc="086EA6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F7B3E"/>
    <w:multiLevelType w:val="hybridMultilevel"/>
    <w:tmpl w:val="27AA2A64"/>
    <w:lvl w:ilvl="0" w:tplc="9A38E32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780532"/>
    <w:multiLevelType w:val="hybridMultilevel"/>
    <w:tmpl w:val="27AA2A64"/>
    <w:lvl w:ilvl="0" w:tplc="9A38E32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2916577"/>
    <w:multiLevelType w:val="hybridMultilevel"/>
    <w:tmpl w:val="C7942D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intFractionalCharacterWidth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192"/>
    <w:rsid w:val="000113E7"/>
    <w:rsid w:val="0001180D"/>
    <w:rsid w:val="0001310F"/>
    <w:rsid w:val="00016376"/>
    <w:rsid w:val="00021654"/>
    <w:rsid w:val="00022C77"/>
    <w:rsid w:val="00023B20"/>
    <w:rsid w:val="00024103"/>
    <w:rsid w:val="00026335"/>
    <w:rsid w:val="00026990"/>
    <w:rsid w:val="00040079"/>
    <w:rsid w:val="00040D1D"/>
    <w:rsid w:val="00043EB2"/>
    <w:rsid w:val="00044070"/>
    <w:rsid w:val="000440CC"/>
    <w:rsid w:val="00044D3F"/>
    <w:rsid w:val="0004557F"/>
    <w:rsid w:val="00045FDE"/>
    <w:rsid w:val="00046E45"/>
    <w:rsid w:val="00047EB5"/>
    <w:rsid w:val="00054E0E"/>
    <w:rsid w:val="0005600E"/>
    <w:rsid w:val="00061F91"/>
    <w:rsid w:val="00062619"/>
    <w:rsid w:val="00062F48"/>
    <w:rsid w:val="00065E03"/>
    <w:rsid w:val="0007451D"/>
    <w:rsid w:val="00076826"/>
    <w:rsid w:val="000847C6"/>
    <w:rsid w:val="00084984"/>
    <w:rsid w:val="0008617F"/>
    <w:rsid w:val="00086599"/>
    <w:rsid w:val="00087D9E"/>
    <w:rsid w:val="0009334C"/>
    <w:rsid w:val="000958C8"/>
    <w:rsid w:val="00096969"/>
    <w:rsid w:val="000A3609"/>
    <w:rsid w:val="000A62DE"/>
    <w:rsid w:val="000A6C56"/>
    <w:rsid w:val="000B5B0F"/>
    <w:rsid w:val="000B6FFD"/>
    <w:rsid w:val="000C2650"/>
    <w:rsid w:val="000C2EAE"/>
    <w:rsid w:val="000C33EF"/>
    <w:rsid w:val="000C4252"/>
    <w:rsid w:val="000C67D2"/>
    <w:rsid w:val="000D3559"/>
    <w:rsid w:val="000E0312"/>
    <w:rsid w:val="000E0E91"/>
    <w:rsid w:val="000F0117"/>
    <w:rsid w:val="000F2051"/>
    <w:rsid w:val="000F38A0"/>
    <w:rsid w:val="000F685C"/>
    <w:rsid w:val="00100C26"/>
    <w:rsid w:val="001021E2"/>
    <w:rsid w:val="00102986"/>
    <w:rsid w:val="001035BC"/>
    <w:rsid w:val="00103798"/>
    <w:rsid w:val="00104AA2"/>
    <w:rsid w:val="00104AD6"/>
    <w:rsid w:val="00107354"/>
    <w:rsid w:val="00110C0A"/>
    <w:rsid w:val="0011778A"/>
    <w:rsid w:val="001236BD"/>
    <w:rsid w:val="00123AA0"/>
    <w:rsid w:val="001258CA"/>
    <w:rsid w:val="00126AC9"/>
    <w:rsid w:val="001305A0"/>
    <w:rsid w:val="00131D48"/>
    <w:rsid w:val="001328AF"/>
    <w:rsid w:val="00134355"/>
    <w:rsid w:val="00136126"/>
    <w:rsid w:val="001405AA"/>
    <w:rsid w:val="001427F9"/>
    <w:rsid w:val="00147CFB"/>
    <w:rsid w:val="0015027A"/>
    <w:rsid w:val="00151DC6"/>
    <w:rsid w:val="00153989"/>
    <w:rsid w:val="00156C8A"/>
    <w:rsid w:val="0016143B"/>
    <w:rsid w:val="00164DD7"/>
    <w:rsid w:val="001727AF"/>
    <w:rsid w:val="001763F6"/>
    <w:rsid w:val="00180A49"/>
    <w:rsid w:val="001824EC"/>
    <w:rsid w:val="0018398E"/>
    <w:rsid w:val="00183DD9"/>
    <w:rsid w:val="00184934"/>
    <w:rsid w:val="00186354"/>
    <w:rsid w:val="00190F8B"/>
    <w:rsid w:val="001933DA"/>
    <w:rsid w:val="001955FB"/>
    <w:rsid w:val="00195BE4"/>
    <w:rsid w:val="00196459"/>
    <w:rsid w:val="0019721E"/>
    <w:rsid w:val="00197C5B"/>
    <w:rsid w:val="001A0727"/>
    <w:rsid w:val="001A1B97"/>
    <w:rsid w:val="001A1DBB"/>
    <w:rsid w:val="001A3EC8"/>
    <w:rsid w:val="001A4A67"/>
    <w:rsid w:val="001B02D7"/>
    <w:rsid w:val="001B0591"/>
    <w:rsid w:val="001B3399"/>
    <w:rsid w:val="001B686D"/>
    <w:rsid w:val="001B7BCE"/>
    <w:rsid w:val="001C253E"/>
    <w:rsid w:val="001C36D4"/>
    <w:rsid w:val="001C3C87"/>
    <w:rsid w:val="001C4163"/>
    <w:rsid w:val="001C4428"/>
    <w:rsid w:val="001C53CB"/>
    <w:rsid w:val="001C620F"/>
    <w:rsid w:val="001C63DA"/>
    <w:rsid w:val="001D022C"/>
    <w:rsid w:val="001D1932"/>
    <w:rsid w:val="001D24DD"/>
    <w:rsid w:val="001D2BA0"/>
    <w:rsid w:val="001D556E"/>
    <w:rsid w:val="001D739A"/>
    <w:rsid w:val="001E43EB"/>
    <w:rsid w:val="001E5347"/>
    <w:rsid w:val="001E6907"/>
    <w:rsid w:val="001F1FA3"/>
    <w:rsid w:val="001F26DC"/>
    <w:rsid w:val="001F3179"/>
    <w:rsid w:val="001F6E6D"/>
    <w:rsid w:val="0020130E"/>
    <w:rsid w:val="00204615"/>
    <w:rsid w:val="00204A08"/>
    <w:rsid w:val="0020680B"/>
    <w:rsid w:val="002137A5"/>
    <w:rsid w:val="002229EF"/>
    <w:rsid w:val="0022611C"/>
    <w:rsid w:val="0023039A"/>
    <w:rsid w:val="00230E16"/>
    <w:rsid w:val="00234F63"/>
    <w:rsid w:val="0023518B"/>
    <w:rsid w:val="00235D5F"/>
    <w:rsid w:val="0023615B"/>
    <w:rsid w:val="0024048B"/>
    <w:rsid w:val="00241EB3"/>
    <w:rsid w:val="00244183"/>
    <w:rsid w:val="0024423C"/>
    <w:rsid w:val="002455DE"/>
    <w:rsid w:val="002464F5"/>
    <w:rsid w:val="0024696A"/>
    <w:rsid w:val="002512D9"/>
    <w:rsid w:val="00252042"/>
    <w:rsid w:val="002520A7"/>
    <w:rsid w:val="0025449B"/>
    <w:rsid w:val="00264A4F"/>
    <w:rsid w:val="0026691E"/>
    <w:rsid w:val="00272303"/>
    <w:rsid w:val="002742E9"/>
    <w:rsid w:val="0027445A"/>
    <w:rsid w:val="00274811"/>
    <w:rsid w:val="0027641E"/>
    <w:rsid w:val="002766E9"/>
    <w:rsid w:val="00276992"/>
    <w:rsid w:val="00280929"/>
    <w:rsid w:val="002839C8"/>
    <w:rsid w:val="00293EAC"/>
    <w:rsid w:val="002967BE"/>
    <w:rsid w:val="0029731B"/>
    <w:rsid w:val="002976B9"/>
    <w:rsid w:val="002A1819"/>
    <w:rsid w:val="002A24DA"/>
    <w:rsid w:val="002A3621"/>
    <w:rsid w:val="002A42C8"/>
    <w:rsid w:val="002A49B6"/>
    <w:rsid w:val="002B14A9"/>
    <w:rsid w:val="002B3C1E"/>
    <w:rsid w:val="002B437E"/>
    <w:rsid w:val="002B4F19"/>
    <w:rsid w:val="002B774D"/>
    <w:rsid w:val="002C29DA"/>
    <w:rsid w:val="002C52FB"/>
    <w:rsid w:val="002C7F91"/>
    <w:rsid w:val="002D01D4"/>
    <w:rsid w:val="002D0F71"/>
    <w:rsid w:val="002D5902"/>
    <w:rsid w:val="002D7BB0"/>
    <w:rsid w:val="002E1ACC"/>
    <w:rsid w:val="002E5C3A"/>
    <w:rsid w:val="002F3E4C"/>
    <w:rsid w:val="002F4AAA"/>
    <w:rsid w:val="002F54A4"/>
    <w:rsid w:val="00300EB3"/>
    <w:rsid w:val="00301B5A"/>
    <w:rsid w:val="00303AB3"/>
    <w:rsid w:val="00303DB7"/>
    <w:rsid w:val="003049AA"/>
    <w:rsid w:val="00307919"/>
    <w:rsid w:val="00310009"/>
    <w:rsid w:val="003102A5"/>
    <w:rsid w:val="003112B5"/>
    <w:rsid w:val="0031671F"/>
    <w:rsid w:val="00317C3B"/>
    <w:rsid w:val="003207E7"/>
    <w:rsid w:val="00320EED"/>
    <w:rsid w:val="003226D9"/>
    <w:rsid w:val="00324EC4"/>
    <w:rsid w:val="00326176"/>
    <w:rsid w:val="003303F8"/>
    <w:rsid w:val="0033770F"/>
    <w:rsid w:val="00337916"/>
    <w:rsid w:val="00340C40"/>
    <w:rsid w:val="00341833"/>
    <w:rsid w:val="0034384F"/>
    <w:rsid w:val="00343C7E"/>
    <w:rsid w:val="00344086"/>
    <w:rsid w:val="00346F9A"/>
    <w:rsid w:val="003519AA"/>
    <w:rsid w:val="00351C4D"/>
    <w:rsid w:val="00351E97"/>
    <w:rsid w:val="00354AF0"/>
    <w:rsid w:val="00356373"/>
    <w:rsid w:val="00360501"/>
    <w:rsid w:val="0036249A"/>
    <w:rsid w:val="00367FED"/>
    <w:rsid w:val="003753F1"/>
    <w:rsid w:val="00375F0F"/>
    <w:rsid w:val="00382FBB"/>
    <w:rsid w:val="0038664F"/>
    <w:rsid w:val="00391D27"/>
    <w:rsid w:val="00392622"/>
    <w:rsid w:val="003930DD"/>
    <w:rsid w:val="0039465F"/>
    <w:rsid w:val="00395628"/>
    <w:rsid w:val="00395960"/>
    <w:rsid w:val="003A23DE"/>
    <w:rsid w:val="003A51B4"/>
    <w:rsid w:val="003A5377"/>
    <w:rsid w:val="003B3067"/>
    <w:rsid w:val="003B330E"/>
    <w:rsid w:val="003B339D"/>
    <w:rsid w:val="003B37D9"/>
    <w:rsid w:val="003B3B8B"/>
    <w:rsid w:val="003B4B36"/>
    <w:rsid w:val="003B6927"/>
    <w:rsid w:val="003B6996"/>
    <w:rsid w:val="003B7822"/>
    <w:rsid w:val="003C45BF"/>
    <w:rsid w:val="003C539F"/>
    <w:rsid w:val="003D2A4C"/>
    <w:rsid w:val="003D3BDD"/>
    <w:rsid w:val="003D6969"/>
    <w:rsid w:val="003D6F5C"/>
    <w:rsid w:val="003D71EC"/>
    <w:rsid w:val="003E0611"/>
    <w:rsid w:val="003E432C"/>
    <w:rsid w:val="003F26E8"/>
    <w:rsid w:val="003F4EED"/>
    <w:rsid w:val="00401FF8"/>
    <w:rsid w:val="0040229B"/>
    <w:rsid w:val="00423F7F"/>
    <w:rsid w:val="004244FD"/>
    <w:rsid w:val="00426A43"/>
    <w:rsid w:val="004274DF"/>
    <w:rsid w:val="00427A42"/>
    <w:rsid w:val="00435E7A"/>
    <w:rsid w:val="0043635A"/>
    <w:rsid w:val="00436A9D"/>
    <w:rsid w:val="00446946"/>
    <w:rsid w:val="004506ED"/>
    <w:rsid w:val="00451EA1"/>
    <w:rsid w:val="00454266"/>
    <w:rsid w:val="004648E6"/>
    <w:rsid w:val="004713CD"/>
    <w:rsid w:val="004760E0"/>
    <w:rsid w:val="00490816"/>
    <w:rsid w:val="00490DDD"/>
    <w:rsid w:val="00491B7E"/>
    <w:rsid w:val="0049203E"/>
    <w:rsid w:val="0049368B"/>
    <w:rsid w:val="004A2F01"/>
    <w:rsid w:val="004A5E1A"/>
    <w:rsid w:val="004B30D7"/>
    <w:rsid w:val="004B3DCC"/>
    <w:rsid w:val="004B7DED"/>
    <w:rsid w:val="004C1D87"/>
    <w:rsid w:val="004C47B4"/>
    <w:rsid w:val="004C5770"/>
    <w:rsid w:val="004C61BD"/>
    <w:rsid w:val="004C6E7B"/>
    <w:rsid w:val="004D1211"/>
    <w:rsid w:val="004D2260"/>
    <w:rsid w:val="004D2425"/>
    <w:rsid w:val="004D445D"/>
    <w:rsid w:val="004D708D"/>
    <w:rsid w:val="004E0CF8"/>
    <w:rsid w:val="004E2DA5"/>
    <w:rsid w:val="004E4098"/>
    <w:rsid w:val="004E4867"/>
    <w:rsid w:val="004F0CB4"/>
    <w:rsid w:val="004F1849"/>
    <w:rsid w:val="004F7433"/>
    <w:rsid w:val="00500458"/>
    <w:rsid w:val="0050227C"/>
    <w:rsid w:val="00502E26"/>
    <w:rsid w:val="0050491D"/>
    <w:rsid w:val="00505D63"/>
    <w:rsid w:val="005122B1"/>
    <w:rsid w:val="0051256E"/>
    <w:rsid w:val="00513A8A"/>
    <w:rsid w:val="005160F3"/>
    <w:rsid w:val="0051640D"/>
    <w:rsid w:val="0052084E"/>
    <w:rsid w:val="00520D0B"/>
    <w:rsid w:val="0052494D"/>
    <w:rsid w:val="00525B30"/>
    <w:rsid w:val="005336B9"/>
    <w:rsid w:val="00533FCE"/>
    <w:rsid w:val="005364D0"/>
    <w:rsid w:val="00537929"/>
    <w:rsid w:val="00537D2B"/>
    <w:rsid w:val="00542336"/>
    <w:rsid w:val="005516F4"/>
    <w:rsid w:val="005573E8"/>
    <w:rsid w:val="00560922"/>
    <w:rsid w:val="0056461A"/>
    <w:rsid w:val="00567E30"/>
    <w:rsid w:val="00571338"/>
    <w:rsid w:val="00573E50"/>
    <w:rsid w:val="00575F62"/>
    <w:rsid w:val="00583176"/>
    <w:rsid w:val="00584142"/>
    <w:rsid w:val="0058420D"/>
    <w:rsid w:val="0059250E"/>
    <w:rsid w:val="00592971"/>
    <w:rsid w:val="005A1539"/>
    <w:rsid w:val="005A3408"/>
    <w:rsid w:val="005A39F6"/>
    <w:rsid w:val="005B2839"/>
    <w:rsid w:val="005B3B20"/>
    <w:rsid w:val="005B406C"/>
    <w:rsid w:val="005C0C8C"/>
    <w:rsid w:val="005D2A3C"/>
    <w:rsid w:val="005D5A7B"/>
    <w:rsid w:val="005E1486"/>
    <w:rsid w:val="005E6891"/>
    <w:rsid w:val="005E74A4"/>
    <w:rsid w:val="005E7C72"/>
    <w:rsid w:val="005F1FEF"/>
    <w:rsid w:val="005F4283"/>
    <w:rsid w:val="005F6C32"/>
    <w:rsid w:val="005F73EF"/>
    <w:rsid w:val="00612101"/>
    <w:rsid w:val="00613948"/>
    <w:rsid w:val="00613E91"/>
    <w:rsid w:val="0061730C"/>
    <w:rsid w:val="00617388"/>
    <w:rsid w:val="00620089"/>
    <w:rsid w:val="00622BEB"/>
    <w:rsid w:val="00623EF1"/>
    <w:rsid w:val="00624177"/>
    <w:rsid w:val="00626666"/>
    <w:rsid w:val="00626914"/>
    <w:rsid w:val="006309A5"/>
    <w:rsid w:val="00630BAD"/>
    <w:rsid w:val="00637B1A"/>
    <w:rsid w:val="00641ADA"/>
    <w:rsid w:val="006432F2"/>
    <w:rsid w:val="006442CE"/>
    <w:rsid w:val="006455CE"/>
    <w:rsid w:val="006578D1"/>
    <w:rsid w:val="00661D28"/>
    <w:rsid w:val="0066431E"/>
    <w:rsid w:val="006677D3"/>
    <w:rsid w:val="00673B67"/>
    <w:rsid w:val="00674136"/>
    <w:rsid w:val="00675B65"/>
    <w:rsid w:val="00677BFF"/>
    <w:rsid w:val="00681B9C"/>
    <w:rsid w:val="00690405"/>
    <w:rsid w:val="006924CE"/>
    <w:rsid w:val="00695276"/>
    <w:rsid w:val="00697CCD"/>
    <w:rsid w:val="006A3071"/>
    <w:rsid w:val="006A69F2"/>
    <w:rsid w:val="006A6A58"/>
    <w:rsid w:val="006B06D4"/>
    <w:rsid w:val="006B193E"/>
    <w:rsid w:val="006B1A0B"/>
    <w:rsid w:val="006B2D0F"/>
    <w:rsid w:val="006C24C4"/>
    <w:rsid w:val="006C354C"/>
    <w:rsid w:val="006C464F"/>
    <w:rsid w:val="006C65BD"/>
    <w:rsid w:val="006C77B3"/>
    <w:rsid w:val="006D6277"/>
    <w:rsid w:val="006E0A29"/>
    <w:rsid w:val="006E1595"/>
    <w:rsid w:val="006E299D"/>
    <w:rsid w:val="006E2F8C"/>
    <w:rsid w:val="006E4C1A"/>
    <w:rsid w:val="006F2536"/>
    <w:rsid w:val="006F7AE2"/>
    <w:rsid w:val="007005B2"/>
    <w:rsid w:val="00703683"/>
    <w:rsid w:val="0070769E"/>
    <w:rsid w:val="0070782F"/>
    <w:rsid w:val="00707BD7"/>
    <w:rsid w:val="00716A9E"/>
    <w:rsid w:val="00717926"/>
    <w:rsid w:val="007214AB"/>
    <w:rsid w:val="007226EF"/>
    <w:rsid w:val="007242A0"/>
    <w:rsid w:val="007311B6"/>
    <w:rsid w:val="00732926"/>
    <w:rsid w:val="00733697"/>
    <w:rsid w:val="00735814"/>
    <w:rsid w:val="00736805"/>
    <w:rsid w:val="007371A1"/>
    <w:rsid w:val="007411F2"/>
    <w:rsid w:val="00742192"/>
    <w:rsid w:val="0074245D"/>
    <w:rsid w:val="00747258"/>
    <w:rsid w:val="007476D8"/>
    <w:rsid w:val="00756C45"/>
    <w:rsid w:val="00764717"/>
    <w:rsid w:val="0076607C"/>
    <w:rsid w:val="0077562A"/>
    <w:rsid w:val="007758A9"/>
    <w:rsid w:val="00780914"/>
    <w:rsid w:val="00781CD0"/>
    <w:rsid w:val="007848E9"/>
    <w:rsid w:val="007861F6"/>
    <w:rsid w:val="00786BFA"/>
    <w:rsid w:val="007914D6"/>
    <w:rsid w:val="00791FEC"/>
    <w:rsid w:val="007933FA"/>
    <w:rsid w:val="00794913"/>
    <w:rsid w:val="00796668"/>
    <w:rsid w:val="00796ED9"/>
    <w:rsid w:val="00796F68"/>
    <w:rsid w:val="007A507D"/>
    <w:rsid w:val="007A5317"/>
    <w:rsid w:val="007A6B13"/>
    <w:rsid w:val="007B0E74"/>
    <w:rsid w:val="007B372E"/>
    <w:rsid w:val="007B42F6"/>
    <w:rsid w:val="007B509E"/>
    <w:rsid w:val="007B601C"/>
    <w:rsid w:val="007B6321"/>
    <w:rsid w:val="007B7EDF"/>
    <w:rsid w:val="007C0836"/>
    <w:rsid w:val="007C1982"/>
    <w:rsid w:val="007C4351"/>
    <w:rsid w:val="007C5466"/>
    <w:rsid w:val="007C6673"/>
    <w:rsid w:val="007C6931"/>
    <w:rsid w:val="007C6AD3"/>
    <w:rsid w:val="007C7AF7"/>
    <w:rsid w:val="007D26B4"/>
    <w:rsid w:val="007D39B5"/>
    <w:rsid w:val="007D4585"/>
    <w:rsid w:val="007D5737"/>
    <w:rsid w:val="007D765E"/>
    <w:rsid w:val="007E1CBB"/>
    <w:rsid w:val="007E1D69"/>
    <w:rsid w:val="007E1DFE"/>
    <w:rsid w:val="007E6961"/>
    <w:rsid w:val="007F2C97"/>
    <w:rsid w:val="007F3B05"/>
    <w:rsid w:val="007F454E"/>
    <w:rsid w:val="007F51A7"/>
    <w:rsid w:val="00802C94"/>
    <w:rsid w:val="008030D1"/>
    <w:rsid w:val="00805FE0"/>
    <w:rsid w:val="00810433"/>
    <w:rsid w:val="00817EB5"/>
    <w:rsid w:val="00820232"/>
    <w:rsid w:val="00821834"/>
    <w:rsid w:val="0082394A"/>
    <w:rsid w:val="0082773D"/>
    <w:rsid w:val="008303AC"/>
    <w:rsid w:val="00834974"/>
    <w:rsid w:val="00844424"/>
    <w:rsid w:val="00844595"/>
    <w:rsid w:val="00844C42"/>
    <w:rsid w:val="00846AB7"/>
    <w:rsid w:val="00846C02"/>
    <w:rsid w:val="00846FE6"/>
    <w:rsid w:val="0084735C"/>
    <w:rsid w:val="00850A8D"/>
    <w:rsid w:val="00851710"/>
    <w:rsid w:val="00856AFC"/>
    <w:rsid w:val="008610A3"/>
    <w:rsid w:val="008637A1"/>
    <w:rsid w:val="00866D76"/>
    <w:rsid w:val="00871961"/>
    <w:rsid w:val="00873B53"/>
    <w:rsid w:val="00875D11"/>
    <w:rsid w:val="00876229"/>
    <w:rsid w:val="008765A9"/>
    <w:rsid w:val="008821C6"/>
    <w:rsid w:val="00885FA7"/>
    <w:rsid w:val="00886E3E"/>
    <w:rsid w:val="00887C6C"/>
    <w:rsid w:val="008A6896"/>
    <w:rsid w:val="008B477F"/>
    <w:rsid w:val="008B6276"/>
    <w:rsid w:val="008C0CE5"/>
    <w:rsid w:val="008C2EE6"/>
    <w:rsid w:val="008C37F9"/>
    <w:rsid w:val="008C3DE0"/>
    <w:rsid w:val="008C4D53"/>
    <w:rsid w:val="008C6A8E"/>
    <w:rsid w:val="008D20D6"/>
    <w:rsid w:val="008D4330"/>
    <w:rsid w:val="008D49AE"/>
    <w:rsid w:val="008D4FBE"/>
    <w:rsid w:val="008D63A2"/>
    <w:rsid w:val="008D7C92"/>
    <w:rsid w:val="008E1196"/>
    <w:rsid w:val="008E3C7A"/>
    <w:rsid w:val="008F032F"/>
    <w:rsid w:val="008F3DC3"/>
    <w:rsid w:val="008F5FD9"/>
    <w:rsid w:val="00904D8C"/>
    <w:rsid w:val="00906103"/>
    <w:rsid w:val="009148E2"/>
    <w:rsid w:val="009150BB"/>
    <w:rsid w:val="0091783C"/>
    <w:rsid w:val="00920E8D"/>
    <w:rsid w:val="0092374C"/>
    <w:rsid w:val="00931E08"/>
    <w:rsid w:val="00944041"/>
    <w:rsid w:val="00952563"/>
    <w:rsid w:val="00954BA5"/>
    <w:rsid w:val="009570EC"/>
    <w:rsid w:val="00960CB1"/>
    <w:rsid w:val="00960CDD"/>
    <w:rsid w:val="00960CEA"/>
    <w:rsid w:val="0096240D"/>
    <w:rsid w:val="009657B0"/>
    <w:rsid w:val="00965A8B"/>
    <w:rsid w:val="00972BDF"/>
    <w:rsid w:val="0097362A"/>
    <w:rsid w:val="009803EA"/>
    <w:rsid w:val="0098095D"/>
    <w:rsid w:val="009827C7"/>
    <w:rsid w:val="00982D44"/>
    <w:rsid w:val="00984E5D"/>
    <w:rsid w:val="00993A58"/>
    <w:rsid w:val="009A07FC"/>
    <w:rsid w:val="009A1635"/>
    <w:rsid w:val="009A25DB"/>
    <w:rsid w:val="009A2A26"/>
    <w:rsid w:val="009B0D57"/>
    <w:rsid w:val="009B45DC"/>
    <w:rsid w:val="009B59AC"/>
    <w:rsid w:val="009B67CD"/>
    <w:rsid w:val="009B7D81"/>
    <w:rsid w:val="009C0752"/>
    <w:rsid w:val="009D1573"/>
    <w:rsid w:val="009D188A"/>
    <w:rsid w:val="009D2595"/>
    <w:rsid w:val="009D2606"/>
    <w:rsid w:val="009D575D"/>
    <w:rsid w:val="009D6F81"/>
    <w:rsid w:val="009D78C3"/>
    <w:rsid w:val="009E0EBA"/>
    <w:rsid w:val="009E374F"/>
    <w:rsid w:val="009E4624"/>
    <w:rsid w:val="009E5AD1"/>
    <w:rsid w:val="009E5CCA"/>
    <w:rsid w:val="009F1C4B"/>
    <w:rsid w:val="009F2CB1"/>
    <w:rsid w:val="009F4CCA"/>
    <w:rsid w:val="009F7F39"/>
    <w:rsid w:val="00A03159"/>
    <w:rsid w:val="00A16381"/>
    <w:rsid w:val="00A20742"/>
    <w:rsid w:val="00A226F0"/>
    <w:rsid w:val="00A237A9"/>
    <w:rsid w:val="00A246F6"/>
    <w:rsid w:val="00A24E9D"/>
    <w:rsid w:val="00A27486"/>
    <w:rsid w:val="00A27A88"/>
    <w:rsid w:val="00A316DF"/>
    <w:rsid w:val="00A33336"/>
    <w:rsid w:val="00A33448"/>
    <w:rsid w:val="00A34B52"/>
    <w:rsid w:val="00A350AB"/>
    <w:rsid w:val="00A372F6"/>
    <w:rsid w:val="00A4035F"/>
    <w:rsid w:val="00A42033"/>
    <w:rsid w:val="00A42866"/>
    <w:rsid w:val="00A468E7"/>
    <w:rsid w:val="00A53958"/>
    <w:rsid w:val="00A55C4D"/>
    <w:rsid w:val="00A5722D"/>
    <w:rsid w:val="00A64144"/>
    <w:rsid w:val="00A71A9B"/>
    <w:rsid w:val="00A724D1"/>
    <w:rsid w:val="00A731CC"/>
    <w:rsid w:val="00A7552D"/>
    <w:rsid w:val="00A80F0C"/>
    <w:rsid w:val="00A82C41"/>
    <w:rsid w:val="00A901F8"/>
    <w:rsid w:val="00A90570"/>
    <w:rsid w:val="00A92213"/>
    <w:rsid w:val="00A95449"/>
    <w:rsid w:val="00A96112"/>
    <w:rsid w:val="00A97C17"/>
    <w:rsid w:val="00AA00C0"/>
    <w:rsid w:val="00AA0EAB"/>
    <w:rsid w:val="00AA2078"/>
    <w:rsid w:val="00AA2CF0"/>
    <w:rsid w:val="00AA2D55"/>
    <w:rsid w:val="00AA434E"/>
    <w:rsid w:val="00AA7547"/>
    <w:rsid w:val="00AB17D8"/>
    <w:rsid w:val="00AB27D7"/>
    <w:rsid w:val="00AB3F8C"/>
    <w:rsid w:val="00AB45E8"/>
    <w:rsid w:val="00AB72C5"/>
    <w:rsid w:val="00AC1482"/>
    <w:rsid w:val="00AC3882"/>
    <w:rsid w:val="00AC72B3"/>
    <w:rsid w:val="00AD0EC6"/>
    <w:rsid w:val="00AD19CB"/>
    <w:rsid w:val="00AD325F"/>
    <w:rsid w:val="00AD34C8"/>
    <w:rsid w:val="00AD4AFD"/>
    <w:rsid w:val="00AD50B8"/>
    <w:rsid w:val="00AD6112"/>
    <w:rsid w:val="00AD68AF"/>
    <w:rsid w:val="00AE0DF9"/>
    <w:rsid w:val="00AE2328"/>
    <w:rsid w:val="00AE7AA1"/>
    <w:rsid w:val="00AF3B46"/>
    <w:rsid w:val="00AF43BE"/>
    <w:rsid w:val="00AF4FAD"/>
    <w:rsid w:val="00AF5172"/>
    <w:rsid w:val="00AF76BB"/>
    <w:rsid w:val="00AF7E63"/>
    <w:rsid w:val="00B00BE6"/>
    <w:rsid w:val="00B0323B"/>
    <w:rsid w:val="00B03FCA"/>
    <w:rsid w:val="00B049C7"/>
    <w:rsid w:val="00B106D7"/>
    <w:rsid w:val="00B10DDC"/>
    <w:rsid w:val="00B134E4"/>
    <w:rsid w:val="00B15184"/>
    <w:rsid w:val="00B15ED2"/>
    <w:rsid w:val="00B15F03"/>
    <w:rsid w:val="00B2193C"/>
    <w:rsid w:val="00B22758"/>
    <w:rsid w:val="00B23DAE"/>
    <w:rsid w:val="00B254E0"/>
    <w:rsid w:val="00B26140"/>
    <w:rsid w:val="00B26788"/>
    <w:rsid w:val="00B31B07"/>
    <w:rsid w:val="00B37E98"/>
    <w:rsid w:val="00B4331C"/>
    <w:rsid w:val="00B438B5"/>
    <w:rsid w:val="00B4571E"/>
    <w:rsid w:val="00B46A27"/>
    <w:rsid w:val="00B46BCC"/>
    <w:rsid w:val="00B474EB"/>
    <w:rsid w:val="00B51C31"/>
    <w:rsid w:val="00B52CF3"/>
    <w:rsid w:val="00B60DFB"/>
    <w:rsid w:val="00B6519D"/>
    <w:rsid w:val="00B66BFB"/>
    <w:rsid w:val="00B670DF"/>
    <w:rsid w:val="00B72183"/>
    <w:rsid w:val="00B72544"/>
    <w:rsid w:val="00B80391"/>
    <w:rsid w:val="00B91CC5"/>
    <w:rsid w:val="00BA0A4C"/>
    <w:rsid w:val="00BA3D35"/>
    <w:rsid w:val="00BA790E"/>
    <w:rsid w:val="00BB3260"/>
    <w:rsid w:val="00BB5FD6"/>
    <w:rsid w:val="00BB7A14"/>
    <w:rsid w:val="00BB7FB8"/>
    <w:rsid w:val="00BC23F6"/>
    <w:rsid w:val="00BC65B1"/>
    <w:rsid w:val="00BC65E6"/>
    <w:rsid w:val="00BD257A"/>
    <w:rsid w:val="00BD39CE"/>
    <w:rsid w:val="00BD3D82"/>
    <w:rsid w:val="00BD468E"/>
    <w:rsid w:val="00BD5908"/>
    <w:rsid w:val="00BD66A2"/>
    <w:rsid w:val="00BD7845"/>
    <w:rsid w:val="00BE1724"/>
    <w:rsid w:val="00BE3540"/>
    <w:rsid w:val="00BE6072"/>
    <w:rsid w:val="00BF012C"/>
    <w:rsid w:val="00BF0588"/>
    <w:rsid w:val="00BF0C3E"/>
    <w:rsid w:val="00BF1079"/>
    <w:rsid w:val="00BF6E7F"/>
    <w:rsid w:val="00BF712E"/>
    <w:rsid w:val="00C01C19"/>
    <w:rsid w:val="00C03AC4"/>
    <w:rsid w:val="00C03E37"/>
    <w:rsid w:val="00C05FAD"/>
    <w:rsid w:val="00C0787C"/>
    <w:rsid w:val="00C07E28"/>
    <w:rsid w:val="00C11CAB"/>
    <w:rsid w:val="00C1295C"/>
    <w:rsid w:val="00C13FA3"/>
    <w:rsid w:val="00C1587B"/>
    <w:rsid w:val="00C159AF"/>
    <w:rsid w:val="00C16A14"/>
    <w:rsid w:val="00C17CC0"/>
    <w:rsid w:val="00C17CF8"/>
    <w:rsid w:val="00C23C4E"/>
    <w:rsid w:val="00C23CDD"/>
    <w:rsid w:val="00C25A73"/>
    <w:rsid w:val="00C27B57"/>
    <w:rsid w:val="00C308D5"/>
    <w:rsid w:val="00C32493"/>
    <w:rsid w:val="00C34ED9"/>
    <w:rsid w:val="00C43911"/>
    <w:rsid w:val="00C4512F"/>
    <w:rsid w:val="00C50A56"/>
    <w:rsid w:val="00C51419"/>
    <w:rsid w:val="00C54631"/>
    <w:rsid w:val="00C55014"/>
    <w:rsid w:val="00C550BF"/>
    <w:rsid w:val="00C55A2B"/>
    <w:rsid w:val="00C56213"/>
    <w:rsid w:val="00C564AE"/>
    <w:rsid w:val="00C6075A"/>
    <w:rsid w:val="00C617BC"/>
    <w:rsid w:val="00C635A9"/>
    <w:rsid w:val="00C711BF"/>
    <w:rsid w:val="00C73E8F"/>
    <w:rsid w:val="00C76BCE"/>
    <w:rsid w:val="00C77FCE"/>
    <w:rsid w:val="00C82F71"/>
    <w:rsid w:val="00C87450"/>
    <w:rsid w:val="00C87FBA"/>
    <w:rsid w:val="00C92389"/>
    <w:rsid w:val="00C933CC"/>
    <w:rsid w:val="00C942E8"/>
    <w:rsid w:val="00C972EF"/>
    <w:rsid w:val="00CA54DF"/>
    <w:rsid w:val="00CB406C"/>
    <w:rsid w:val="00CC17C5"/>
    <w:rsid w:val="00CC1F13"/>
    <w:rsid w:val="00CC2506"/>
    <w:rsid w:val="00CC5014"/>
    <w:rsid w:val="00CC58DF"/>
    <w:rsid w:val="00CC703E"/>
    <w:rsid w:val="00CD1017"/>
    <w:rsid w:val="00CD5903"/>
    <w:rsid w:val="00CD65A3"/>
    <w:rsid w:val="00CE0472"/>
    <w:rsid w:val="00CE0615"/>
    <w:rsid w:val="00CE5D4A"/>
    <w:rsid w:val="00CE7675"/>
    <w:rsid w:val="00CF00DB"/>
    <w:rsid w:val="00CF1157"/>
    <w:rsid w:val="00CF26E6"/>
    <w:rsid w:val="00CF5EA6"/>
    <w:rsid w:val="00CF7D11"/>
    <w:rsid w:val="00D009F9"/>
    <w:rsid w:val="00D0334A"/>
    <w:rsid w:val="00D071F9"/>
    <w:rsid w:val="00D107DE"/>
    <w:rsid w:val="00D167D5"/>
    <w:rsid w:val="00D1799E"/>
    <w:rsid w:val="00D203A2"/>
    <w:rsid w:val="00D22983"/>
    <w:rsid w:val="00D23D71"/>
    <w:rsid w:val="00D32D9A"/>
    <w:rsid w:val="00D36695"/>
    <w:rsid w:val="00D3714D"/>
    <w:rsid w:val="00D415B3"/>
    <w:rsid w:val="00D42AD8"/>
    <w:rsid w:val="00D506B2"/>
    <w:rsid w:val="00D521CA"/>
    <w:rsid w:val="00D576CF"/>
    <w:rsid w:val="00D62864"/>
    <w:rsid w:val="00D70239"/>
    <w:rsid w:val="00D758ED"/>
    <w:rsid w:val="00D76904"/>
    <w:rsid w:val="00D8054A"/>
    <w:rsid w:val="00D81A23"/>
    <w:rsid w:val="00D86129"/>
    <w:rsid w:val="00D8616A"/>
    <w:rsid w:val="00D961A4"/>
    <w:rsid w:val="00D9736C"/>
    <w:rsid w:val="00DA245B"/>
    <w:rsid w:val="00DA2BC6"/>
    <w:rsid w:val="00DA36C4"/>
    <w:rsid w:val="00DA3882"/>
    <w:rsid w:val="00DA47EB"/>
    <w:rsid w:val="00DA4C39"/>
    <w:rsid w:val="00DA7B4B"/>
    <w:rsid w:val="00DB2DB1"/>
    <w:rsid w:val="00DB38F4"/>
    <w:rsid w:val="00DB7DF5"/>
    <w:rsid w:val="00DC1D82"/>
    <w:rsid w:val="00DC7D08"/>
    <w:rsid w:val="00DD2C2E"/>
    <w:rsid w:val="00DD3F2A"/>
    <w:rsid w:val="00DD4FAE"/>
    <w:rsid w:val="00DE01B5"/>
    <w:rsid w:val="00DF0802"/>
    <w:rsid w:val="00DF37FA"/>
    <w:rsid w:val="00DF7931"/>
    <w:rsid w:val="00E06070"/>
    <w:rsid w:val="00E06D28"/>
    <w:rsid w:val="00E07AB8"/>
    <w:rsid w:val="00E10872"/>
    <w:rsid w:val="00E12B20"/>
    <w:rsid w:val="00E12C20"/>
    <w:rsid w:val="00E17EC7"/>
    <w:rsid w:val="00E20D9A"/>
    <w:rsid w:val="00E23753"/>
    <w:rsid w:val="00E23FF4"/>
    <w:rsid w:val="00E257D3"/>
    <w:rsid w:val="00E273F3"/>
    <w:rsid w:val="00E27EF6"/>
    <w:rsid w:val="00E305F8"/>
    <w:rsid w:val="00E315F2"/>
    <w:rsid w:val="00E31B70"/>
    <w:rsid w:val="00E42494"/>
    <w:rsid w:val="00E46B7F"/>
    <w:rsid w:val="00E4707B"/>
    <w:rsid w:val="00E47E94"/>
    <w:rsid w:val="00E522B7"/>
    <w:rsid w:val="00E538B4"/>
    <w:rsid w:val="00E55ECF"/>
    <w:rsid w:val="00E56346"/>
    <w:rsid w:val="00E60936"/>
    <w:rsid w:val="00E61CD6"/>
    <w:rsid w:val="00E64354"/>
    <w:rsid w:val="00E67D2E"/>
    <w:rsid w:val="00E67E31"/>
    <w:rsid w:val="00E71B77"/>
    <w:rsid w:val="00E77404"/>
    <w:rsid w:val="00E77DC5"/>
    <w:rsid w:val="00E8112A"/>
    <w:rsid w:val="00E843D9"/>
    <w:rsid w:val="00E85A58"/>
    <w:rsid w:val="00E85B41"/>
    <w:rsid w:val="00E86D42"/>
    <w:rsid w:val="00E917E9"/>
    <w:rsid w:val="00E93FDA"/>
    <w:rsid w:val="00E955B3"/>
    <w:rsid w:val="00E96D05"/>
    <w:rsid w:val="00E97DF0"/>
    <w:rsid w:val="00EA08E7"/>
    <w:rsid w:val="00EA0912"/>
    <w:rsid w:val="00EA70EA"/>
    <w:rsid w:val="00EA739E"/>
    <w:rsid w:val="00EB5C24"/>
    <w:rsid w:val="00EC3CA0"/>
    <w:rsid w:val="00EC3E61"/>
    <w:rsid w:val="00EC6E31"/>
    <w:rsid w:val="00ED0994"/>
    <w:rsid w:val="00ED2F04"/>
    <w:rsid w:val="00ED5DC2"/>
    <w:rsid w:val="00ED618F"/>
    <w:rsid w:val="00ED6875"/>
    <w:rsid w:val="00EE447D"/>
    <w:rsid w:val="00EF2F55"/>
    <w:rsid w:val="00EF3C2D"/>
    <w:rsid w:val="00F04AA4"/>
    <w:rsid w:val="00F067DA"/>
    <w:rsid w:val="00F11420"/>
    <w:rsid w:val="00F12CFF"/>
    <w:rsid w:val="00F14082"/>
    <w:rsid w:val="00F14CE0"/>
    <w:rsid w:val="00F15113"/>
    <w:rsid w:val="00F22020"/>
    <w:rsid w:val="00F222FF"/>
    <w:rsid w:val="00F273C2"/>
    <w:rsid w:val="00F27E18"/>
    <w:rsid w:val="00F33218"/>
    <w:rsid w:val="00F34EFE"/>
    <w:rsid w:val="00F35011"/>
    <w:rsid w:val="00F36671"/>
    <w:rsid w:val="00F40ABE"/>
    <w:rsid w:val="00F453C9"/>
    <w:rsid w:val="00F470A5"/>
    <w:rsid w:val="00F51DF6"/>
    <w:rsid w:val="00F537E5"/>
    <w:rsid w:val="00F53863"/>
    <w:rsid w:val="00F56A30"/>
    <w:rsid w:val="00F62698"/>
    <w:rsid w:val="00F63A58"/>
    <w:rsid w:val="00F67A75"/>
    <w:rsid w:val="00F77FA5"/>
    <w:rsid w:val="00F82C17"/>
    <w:rsid w:val="00F82EDF"/>
    <w:rsid w:val="00F841C2"/>
    <w:rsid w:val="00F87A4A"/>
    <w:rsid w:val="00F90BBA"/>
    <w:rsid w:val="00F947CA"/>
    <w:rsid w:val="00F9525C"/>
    <w:rsid w:val="00F97437"/>
    <w:rsid w:val="00FA3B1C"/>
    <w:rsid w:val="00FA5871"/>
    <w:rsid w:val="00FA5D67"/>
    <w:rsid w:val="00FA5DCB"/>
    <w:rsid w:val="00FA63B2"/>
    <w:rsid w:val="00FA7219"/>
    <w:rsid w:val="00FB1455"/>
    <w:rsid w:val="00FB1C26"/>
    <w:rsid w:val="00FB21CF"/>
    <w:rsid w:val="00FC3EFE"/>
    <w:rsid w:val="00FC40D8"/>
    <w:rsid w:val="00FC45B4"/>
    <w:rsid w:val="00FC61B1"/>
    <w:rsid w:val="00FC645C"/>
    <w:rsid w:val="00FC66B0"/>
    <w:rsid w:val="00FD35CE"/>
    <w:rsid w:val="00FE0BCF"/>
    <w:rsid w:val="00FE1154"/>
    <w:rsid w:val="00FE1F4D"/>
    <w:rsid w:val="00FF3D5F"/>
    <w:rsid w:val="00FF3E9A"/>
    <w:rsid w:val="00FF538E"/>
    <w:rsid w:val="00FF5641"/>
    <w:rsid w:val="00FF62BB"/>
    <w:rsid w:val="00FF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BD9B35A"/>
  <w15:chartTrackingRefBased/>
  <w15:docId w15:val="{13DD9BB1-7E85-4AFE-AD9B-3C6E99262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914"/>
    <w:rPr>
      <w:sz w:val="24"/>
      <w:lang w:val="es-ES_tradnl" w:eastAsia="es-ES_tradnl"/>
    </w:rPr>
  </w:style>
  <w:style w:type="paragraph" w:styleId="Ttulo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14"/>
    </w:rPr>
  </w:style>
  <w:style w:type="paragraph" w:styleId="Ttulo3">
    <w:name w:val="heading 3"/>
    <w:basedOn w:val="Normal"/>
    <w:next w:val="Normal"/>
    <w:qFormat/>
    <w:pPr>
      <w:keepNext/>
      <w:spacing w:before="20"/>
      <w:outlineLvl w:val="2"/>
    </w:pPr>
    <w:rPr>
      <w:rFonts w:ascii="Arial" w:hAnsi="Arial"/>
      <w:i/>
      <w:sz w:val="13"/>
    </w:rPr>
  </w:style>
  <w:style w:type="paragraph" w:styleId="Ttulo4">
    <w:name w:val="heading 4"/>
    <w:basedOn w:val="Normal"/>
    <w:next w:val="Normal"/>
    <w:qFormat/>
    <w:pPr>
      <w:keepNext/>
      <w:spacing w:before="35"/>
      <w:outlineLvl w:val="3"/>
    </w:pPr>
    <w:rPr>
      <w:rFonts w:ascii="Arial" w:hAnsi="Arial"/>
      <w:i/>
      <w:sz w:val="14"/>
    </w:rPr>
  </w:style>
  <w:style w:type="paragraph" w:styleId="Ttulo5">
    <w:name w:val="heading 5"/>
    <w:basedOn w:val="Normal"/>
    <w:next w:val="Normal"/>
    <w:qFormat/>
    <w:rsid w:val="001B02D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link w:val="TextocomentarioCar"/>
    <w:semiHidden/>
    <w:rPr>
      <w:sz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819"/>
        <w:tab w:val="right" w:pos="9071"/>
      </w:tabs>
    </w:pPr>
  </w:style>
  <w:style w:type="paragraph" w:styleId="Encabezado">
    <w:name w:val="header"/>
    <w:basedOn w:val="Normal"/>
    <w:link w:val="EncabezadoCar"/>
    <w:uiPriority w:val="99"/>
    <w:pPr>
      <w:tabs>
        <w:tab w:val="center" w:pos="4819"/>
        <w:tab w:val="right" w:pos="9071"/>
      </w:tabs>
    </w:pPr>
  </w:style>
  <w:style w:type="paragraph" w:customStyle="1" w:styleId="Destinatario">
    <w:name w:val="Destinatario"/>
    <w:basedOn w:val="Normal"/>
    <w:pPr>
      <w:ind w:left="4253"/>
    </w:pPr>
  </w:style>
  <w:style w:type="paragraph" w:customStyle="1" w:styleId="Subparrafo1">
    <w:name w:val="Subparrafo1"/>
    <w:basedOn w:val="Normal"/>
    <w:pPr>
      <w:ind w:left="284" w:hanging="142"/>
    </w:pPr>
  </w:style>
  <w:style w:type="paragraph" w:customStyle="1" w:styleId="Titulo">
    <w:name w:val="Titulo"/>
    <w:basedOn w:val="Normal"/>
    <w:pPr>
      <w:jc w:val="center"/>
    </w:pPr>
    <w:rPr>
      <w:b/>
      <w:sz w:val="30"/>
    </w:rPr>
  </w:style>
  <w:style w:type="paragraph" w:styleId="Textodeglobo">
    <w:name w:val="Balloon Text"/>
    <w:basedOn w:val="Normal"/>
    <w:semiHidden/>
    <w:rsid w:val="00044D3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6924CE"/>
    <w:pPr>
      <w:ind w:left="720"/>
    </w:pPr>
    <w:rPr>
      <w:rFonts w:ascii="Calibri" w:eastAsia="Calibri" w:hAnsi="Calibri" w:cs="Calibri"/>
      <w:sz w:val="22"/>
      <w:szCs w:val="22"/>
      <w:lang w:val="es-ES" w:eastAsia="en-US"/>
    </w:rPr>
  </w:style>
  <w:style w:type="character" w:customStyle="1" w:styleId="PiedepginaCar">
    <w:name w:val="Pie de página Car"/>
    <w:link w:val="Piedepgina"/>
    <w:uiPriority w:val="99"/>
    <w:rsid w:val="00A350AB"/>
    <w:rPr>
      <w:sz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C32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F3501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4A5E1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FE1F4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D433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63A58"/>
    <w:pPr>
      <w:spacing w:before="100" w:beforeAutospacing="1" w:after="100" w:afterAutospacing="1"/>
    </w:pPr>
    <w:rPr>
      <w:szCs w:val="24"/>
      <w:lang w:val="es-ES" w:eastAsia="es-ES"/>
    </w:rPr>
  </w:style>
  <w:style w:type="character" w:styleId="Hipervnculo">
    <w:name w:val="Hyperlink"/>
    <w:uiPriority w:val="99"/>
    <w:unhideWhenUsed/>
    <w:rsid w:val="00F63A58"/>
    <w:rPr>
      <w:color w:val="0000FF"/>
      <w:u w:val="single"/>
    </w:rPr>
  </w:style>
  <w:style w:type="character" w:styleId="Textoennegrita">
    <w:name w:val="Strong"/>
    <w:uiPriority w:val="22"/>
    <w:qFormat/>
    <w:rsid w:val="00F63A58"/>
    <w:rPr>
      <w:b/>
      <w:bCs/>
    </w:rPr>
  </w:style>
  <w:style w:type="character" w:customStyle="1" w:styleId="EncabezadoCar">
    <w:name w:val="Encabezado Car"/>
    <w:link w:val="Encabezado"/>
    <w:uiPriority w:val="99"/>
    <w:rsid w:val="009D2606"/>
    <w:rPr>
      <w:sz w:val="24"/>
      <w:lang w:val="es-ES_tradnl" w:eastAsia="es-ES_tradnl"/>
    </w:rPr>
  </w:style>
  <w:style w:type="character" w:customStyle="1" w:styleId="PrrafodelistaCar">
    <w:name w:val="Párrafo de lista Car"/>
    <w:link w:val="Prrafodelista"/>
    <w:uiPriority w:val="34"/>
    <w:locked/>
    <w:rsid w:val="00B670DF"/>
    <w:rPr>
      <w:rFonts w:ascii="Calibri" w:eastAsia="Calibri" w:hAnsi="Calibri" w:cs="Calibri"/>
      <w:sz w:val="22"/>
      <w:szCs w:val="22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280929"/>
    <w:rPr>
      <w:b/>
      <w:bCs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80929"/>
    <w:rPr>
      <w:lang w:val="es-ES_tradnl" w:eastAsia="es-ES_tradnl"/>
    </w:rPr>
  </w:style>
  <w:style w:type="character" w:customStyle="1" w:styleId="AsuntodelcomentarioCar">
    <w:name w:val="Asunto del comentario Car"/>
    <w:basedOn w:val="TextocomentarioCar"/>
    <w:link w:val="Asuntodelcomentario"/>
    <w:rsid w:val="00280929"/>
    <w:rPr>
      <w:b/>
      <w:bCs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7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soffice\Plantillas\dpt\energia2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E1D82-36E5-4389-9422-1F0A9EDAB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energia2.dot</Template>
  <TotalTime>55</TotalTime>
  <Pages>6</Pages>
  <Words>1376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normalizada para WORD</vt:lpstr>
    </vt:vector>
  </TitlesOfParts>
  <Company>EJIE</Company>
  <LinksUpToDate>false</LinksUpToDate>
  <CharactersWithSpaces>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normalizada para WORD</dc:title>
  <dc:subject/>
  <dc:creator>COMERCIO</dc:creator>
  <cp:keywords/>
  <cp:lastModifiedBy>Luis de Velasco</cp:lastModifiedBy>
  <cp:revision>7</cp:revision>
  <cp:lastPrinted>2022-07-05T11:51:00Z</cp:lastPrinted>
  <dcterms:created xsi:type="dcterms:W3CDTF">2023-03-15T16:22:00Z</dcterms:created>
  <dcterms:modified xsi:type="dcterms:W3CDTF">2023-03-21T16:30:00Z</dcterms:modified>
</cp:coreProperties>
</file>