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2431B" w14:textId="5833D38E" w:rsidR="00257489" w:rsidRDefault="00000000">
      <w:pPr>
        <w:pStyle w:val="BOPVTitulo"/>
      </w:pPr>
      <w:r>
        <w:t>xx/2026 DEKRETUA, xxxxaren xx (e) koa, honako dekretu honen hutsak zuzentzekoa: 20/2026 Dekretua, otsailaren 24koa, Inklusioa, Bizikidetza eta Aniztasunaren Kudeaketa Garatzeko Zentroa</w:t>
      </w:r>
      <w:r w:rsidR="005A487B">
        <w:t xml:space="preserve">, </w:t>
      </w:r>
      <w:proofErr w:type="spellStart"/>
      <w:r>
        <w:t>BiziLab</w:t>
      </w:r>
      <w:proofErr w:type="spellEnd"/>
      <w:r w:rsidR="005A487B">
        <w:t>,</w:t>
      </w:r>
      <w:r>
        <w:t xml:space="preserve"> sortu eta haren lanpostu-zerrenda onartzen duena.</w:t>
      </w:r>
    </w:p>
    <w:p w14:paraId="4501BAA1" w14:textId="77777777" w:rsidR="00257489" w:rsidRDefault="00257489">
      <w:pPr>
        <w:autoSpaceDE w:val="0"/>
        <w:autoSpaceDN w:val="0"/>
        <w:adjustRightInd w:val="0"/>
        <w:rPr>
          <w:rFonts w:ascii="Arial" w:eastAsiaTheme="minorHAnsi" w:hAnsi="Arial" w:cs="Arial"/>
          <w:sz w:val="22"/>
          <w:szCs w:val="22"/>
          <w14:ligatures w14:val="standardContextual"/>
        </w:rPr>
      </w:pPr>
    </w:p>
    <w:p w14:paraId="2045F225" w14:textId="3E6491B7" w:rsidR="00257489" w:rsidRDefault="00000000">
      <w:pPr>
        <w:pStyle w:val="BOPVDetalle"/>
        <w:rPr>
          <w:rFonts w:eastAsiaTheme="minorHAnsi" w:cs="Arial"/>
          <w14:ligatures w14:val="standardContextual"/>
        </w:rPr>
      </w:pPr>
      <w:r>
        <w:rPr>
          <w:rFonts w:eastAsiaTheme="minorHAnsi" w:cs="Arial"/>
          <w14:ligatures w14:val="standardContextual"/>
        </w:rPr>
        <w:t>Euskal</w:t>
      </w:r>
      <w:r>
        <w:t xml:space="preserve"> Herriko Agintaritzaren Aldizkaria arautzen duen abenduaren 23ko 217/2008 Dekretuak 18.2.c) artikuluan xedatzen duenez, argitaratzeko bidalitako testuan dauden hutsak edo omisioak maila bereko xedapen baten bitartez zuzenduko dira, baldin eta nabarmenak ez badira, eta horiek zuzentzearen ondorioz, dokumentuaren edukia edo esanahia benetan edo </w:t>
      </w:r>
      <w:r w:rsidR="005A487B">
        <w:t>itxuraz</w:t>
      </w:r>
      <w:r>
        <w:t xml:space="preserve"> aldatzen bada.»</w:t>
      </w:r>
      <w:r>
        <w:softHyphen/>
      </w:r>
    </w:p>
    <w:p w14:paraId="59765034" w14:textId="6560AE86"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t>Otsailaren</w:t>
      </w:r>
      <w:r>
        <w:t xml:space="preserve"> 24ko 20/2026 Dekretuan, Inklusioa, Bizikidetza eta Aniztasunaren Kudeaketa Garatzeko Zentroa</w:t>
      </w:r>
      <w:r w:rsidR="005A487B">
        <w:t xml:space="preserve">, </w:t>
      </w:r>
      <w:proofErr w:type="spellStart"/>
      <w:r>
        <w:t>BiziLab</w:t>
      </w:r>
      <w:proofErr w:type="spellEnd"/>
      <w:r w:rsidR="005A487B">
        <w:t xml:space="preserve">, </w:t>
      </w:r>
      <w:r>
        <w:t xml:space="preserve">sortzekoan eta haren lanpostu-zerrenda onartzekoan (2026ko martxoaren 10eko Euskal Herriko Agintaritzaren Aldizkaria, 47. zk.), horrelako </w:t>
      </w:r>
      <w:r w:rsidR="00907877">
        <w:t>akatsak</w:t>
      </w:r>
      <w:r>
        <w:t xml:space="preserve"> daudela ikusi da:</w:t>
      </w:r>
    </w:p>
    <w:p w14:paraId="51521E75" w14:textId="794DC87B"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t>a) Azken xedapenetako bosgarrenean, lehenengo puntuan, ikusten da akatsak daudela hiru lanpostu/dotazio zenbakitzean.</w:t>
      </w:r>
    </w:p>
    <w:p w14:paraId="36950919" w14:textId="7EE2062E"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t>b)</w:t>
      </w:r>
      <w:r>
        <w:t xml:space="preserve"> </w:t>
      </w:r>
      <w:r>
        <w:rPr>
          <w:rFonts w:eastAsiaTheme="minorHAnsi" w:cs="Arial"/>
          <w:color w:val="000000" w:themeColor="text1"/>
          <w14:ligatures w14:val="standardContextual"/>
        </w:rPr>
        <w:t>II.</w:t>
      </w:r>
      <w:r>
        <w:t xml:space="preserve"> eranskinean zenbait akats daude xedapena egiteko prozeduraren amaieran, Jaurlaritzaren Kontseilura eta EHAAra bidaltzeko dokumentua prestatzean, gertatu ziren lanpostuen zerrendaren taularen transkripzioan. Beraz, dagokion zuzenketa egiten da. Era berean, II. eranskin horretan, euskarazko bertsioan, itzulpen-akats bat ere badago.</w:t>
      </w:r>
    </w:p>
    <w:p w14:paraId="27FF449C" w14:textId="697BB662"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t>Horregatik, akats horiek zuzendu dira.</w:t>
      </w:r>
    </w:p>
    <w:p w14:paraId="018F6452" w14:textId="6EBBF7E8" w:rsidR="00257489" w:rsidRDefault="00000000">
      <w:pPr>
        <w:pStyle w:val="BOPVDetalle"/>
      </w:pPr>
      <w:r>
        <w:t>Ondorioz, Hezkuntzako sailburuaren proposamenez, eta Gobernu Kontseiluak 2023ko XXXXaren XX (e) (a) n egindako bilkuran proposamena aztertu eta onartu ondoren, honako hau</w:t>
      </w:r>
    </w:p>
    <w:p w14:paraId="5C2DC359" w14:textId="7E022FE1" w:rsidR="00257489" w:rsidRDefault="00000000">
      <w:pPr>
        <w:pStyle w:val="BOPVClave"/>
        <w:rPr>
          <w:rFonts w:eastAsia="Arial"/>
        </w:rPr>
      </w:pPr>
      <w:r>
        <w:rPr>
          <w:rFonts w:eastAsia="Arial"/>
        </w:rPr>
        <w:t>XEDATU DUT:</w:t>
      </w:r>
    </w:p>
    <w:p w14:paraId="4B85B0F5" w14:textId="56A3769B" w:rsidR="00257489" w:rsidRDefault="00000000">
      <w:pPr>
        <w:pStyle w:val="BOPVDetalle"/>
        <w:rPr>
          <w:rFonts w:eastAsiaTheme="minorHAnsi" w:cs="Arial"/>
          <w:color w:val="000000" w:themeColor="text1"/>
          <w14:ligatures w14:val="standardContextual"/>
        </w:rPr>
      </w:pPr>
      <w:bookmarkStart w:id="0" w:name="_Hlk202876105"/>
      <w:r>
        <w:rPr>
          <w:rFonts w:eastAsiaTheme="minorHAnsi" w:cs="Arial"/>
          <w:color w:val="000000" w:themeColor="text1"/>
          <w14:ligatures w14:val="standardContextual"/>
        </w:rPr>
        <w:t>Lehenengo artikulua.- Azken xedapenetako bosgarrenaren lehenengo puntuan antzemandako akats hauek identifikatzea:</w:t>
      </w:r>
    </w:p>
    <w:p w14:paraId="0724490D" w14:textId="351768DF" w:rsidR="00257489" w:rsidRDefault="00000000">
      <w:pPr>
        <w:pStyle w:val="BOPVDetalle"/>
        <w:numPr>
          <w:ilvl w:val="0"/>
          <w:numId w:val="21"/>
        </w:numPr>
        <w:rPr>
          <w:rFonts w:eastAsiaTheme="minorHAnsi" w:cs="Arial"/>
          <w:color w:val="000000" w:themeColor="text1"/>
          <w14:ligatures w14:val="standardContextual"/>
        </w:rPr>
      </w:pPr>
      <w:r>
        <w:rPr>
          <w:rFonts w:eastAsiaTheme="minorHAnsi" w:cs="Arial"/>
          <w:color w:val="000000" w:themeColor="text1"/>
          <w14:ligatures w14:val="standardContextual"/>
        </w:rPr>
        <w:t>Honela 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882"/>
        <w:gridCol w:w="1739"/>
        <w:gridCol w:w="3038"/>
      </w:tblGrid>
      <w:tr w:rsidR="00257489" w14:paraId="74D5630D" w14:textId="77777777">
        <w:trPr>
          <w:trHeight w:val="286"/>
        </w:trPr>
        <w:tc>
          <w:tcPr>
            <w:tcW w:w="2543" w:type="dxa"/>
            <w:tcMar>
              <w:top w:w="0" w:type="dxa"/>
              <w:left w:w="70" w:type="dxa"/>
              <w:bottom w:w="0" w:type="dxa"/>
              <w:right w:w="70" w:type="dxa"/>
            </w:tcMar>
          </w:tcPr>
          <w:p w14:paraId="175D0ADA"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FISIOTERAPEUTA</w:t>
            </w:r>
          </w:p>
        </w:tc>
        <w:tc>
          <w:tcPr>
            <w:tcW w:w="1882" w:type="dxa"/>
            <w:tcMar>
              <w:top w:w="0" w:type="dxa"/>
              <w:left w:w="70" w:type="dxa"/>
              <w:bottom w:w="0" w:type="dxa"/>
              <w:right w:w="70" w:type="dxa"/>
            </w:tcMar>
          </w:tcPr>
          <w:p w14:paraId="67760E02"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 3473/12</w:t>
            </w:r>
          </w:p>
        </w:tc>
        <w:tc>
          <w:tcPr>
            <w:tcW w:w="1739" w:type="dxa"/>
            <w:tcMar>
              <w:top w:w="0" w:type="dxa"/>
              <w:left w:w="70" w:type="dxa"/>
              <w:bottom w:w="0" w:type="dxa"/>
              <w:right w:w="70" w:type="dxa"/>
            </w:tcMar>
          </w:tcPr>
          <w:p w14:paraId="37044123"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B09-B10</w:t>
            </w:r>
          </w:p>
        </w:tc>
        <w:tc>
          <w:tcPr>
            <w:tcW w:w="3038" w:type="dxa"/>
          </w:tcPr>
          <w:p w14:paraId="3943B076" w14:textId="77777777" w:rsidR="00257489" w:rsidRDefault="00000000">
            <w:pPr>
              <w:spacing w:after="160" w:line="259" w:lineRule="auto"/>
              <w:rPr>
                <w:rFonts w:ascii="Calibri Light" w:eastAsiaTheme="minorHAnsi" w:hAnsi="Calibri Light" w:cs="Calibri Light"/>
                <w:sz w:val="22"/>
                <w:szCs w:val="22"/>
              </w:rPr>
            </w:pPr>
            <w:r>
              <w:rPr>
                <w:rFonts w:ascii="Calibri Light" w:eastAsiaTheme="minorHAnsi" w:hAnsi="Calibri Light" w:cs="Calibri Light"/>
                <w:sz w:val="22"/>
                <w:szCs w:val="22"/>
              </w:rPr>
              <w:t>B1 KOKAPENA. DURANGO</w:t>
            </w:r>
          </w:p>
        </w:tc>
      </w:tr>
    </w:tbl>
    <w:p w14:paraId="65D69015" w14:textId="77777777" w:rsidR="00257489" w:rsidRDefault="00257489">
      <w:pPr>
        <w:pStyle w:val="BOPVDetalle"/>
        <w:rPr>
          <w:rFonts w:eastAsiaTheme="minorHAnsi" w:cs="Arial"/>
          <w:color w:val="000000" w:themeColor="text1"/>
          <w14:ligatures w14:val="standardContextual"/>
        </w:rPr>
      </w:pPr>
    </w:p>
    <w:p w14:paraId="6A6E819C" w14:textId="7785DF5B"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t>Hau esan behar 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882"/>
        <w:gridCol w:w="1739"/>
        <w:gridCol w:w="3038"/>
      </w:tblGrid>
      <w:tr w:rsidR="00257489" w14:paraId="6C191EAA" w14:textId="77777777">
        <w:trPr>
          <w:trHeight w:val="286"/>
        </w:trPr>
        <w:tc>
          <w:tcPr>
            <w:tcW w:w="2543" w:type="dxa"/>
            <w:tcMar>
              <w:top w:w="0" w:type="dxa"/>
              <w:left w:w="70" w:type="dxa"/>
              <w:bottom w:w="0" w:type="dxa"/>
              <w:right w:w="70" w:type="dxa"/>
            </w:tcMar>
          </w:tcPr>
          <w:p w14:paraId="7F4B97E0"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FISIOTERAPEUTA</w:t>
            </w:r>
          </w:p>
        </w:tc>
        <w:tc>
          <w:tcPr>
            <w:tcW w:w="1882" w:type="dxa"/>
            <w:tcMar>
              <w:top w:w="0" w:type="dxa"/>
              <w:left w:w="70" w:type="dxa"/>
              <w:bottom w:w="0" w:type="dxa"/>
              <w:right w:w="70" w:type="dxa"/>
            </w:tcMar>
          </w:tcPr>
          <w:p w14:paraId="120E5EA5" w14:textId="49F3D2A3"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 3473/11</w:t>
            </w:r>
          </w:p>
        </w:tc>
        <w:tc>
          <w:tcPr>
            <w:tcW w:w="1739" w:type="dxa"/>
            <w:tcMar>
              <w:top w:w="0" w:type="dxa"/>
              <w:left w:w="70" w:type="dxa"/>
              <w:bottom w:w="0" w:type="dxa"/>
              <w:right w:w="70" w:type="dxa"/>
            </w:tcMar>
          </w:tcPr>
          <w:p w14:paraId="4C519391"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B09-B10</w:t>
            </w:r>
          </w:p>
        </w:tc>
        <w:tc>
          <w:tcPr>
            <w:tcW w:w="3038" w:type="dxa"/>
          </w:tcPr>
          <w:p w14:paraId="70970148" w14:textId="77777777" w:rsidR="00257489" w:rsidRDefault="00000000">
            <w:pPr>
              <w:spacing w:after="160" w:line="259" w:lineRule="auto"/>
              <w:rPr>
                <w:rFonts w:ascii="Calibri Light" w:eastAsiaTheme="minorHAnsi" w:hAnsi="Calibri Light" w:cs="Calibri Light"/>
                <w:sz w:val="22"/>
                <w:szCs w:val="22"/>
              </w:rPr>
            </w:pPr>
            <w:r>
              <w:rPr>
                <w:rFonts w:ascii="Calibri Light" w:eastAsiaTheme="minorHAnsi" w:hAnsi="Calibri Light" w:cs="Calibri Light"/>
                <w:sz w:val="22"/>
                <w:szCs w:val="22"/>
              </w:rPr>
              <w:t>B1 KOKAPENA. DURANGO</w:t>
            </w:r>
          </w:p>
        </w:tc>
      </w:tr>
    </w:tbl>
    <w:p w14:paraId="4C95F936" w14:textId="117AFE49" w:rsidR="00257489" w:rsidRDefault="00257489">
      <w:pPr>
        <w:pStyle w:val="BOPVDetalle"/>
        <w:rPr>
          <w:rFonts w:eastAsiaTheme="minorHAnsi" w:cs="Arial"/>
          <w:color w:val="C00000"/>
          <w14:ligatures w14:val="standardContextual"/>
        </w:rPr>
      </w:pPr>
    </w:p>
    <w:p w14:paraId="2E49515C" w14:textId="25B27E6B" w:rsidR="00257489" w:rsidRDefault="00000000">
      <w:pPr>
        <w:pStyle w:val="BOPVDetalle"/>
        <w:numPr>
          <w:ilvl w:val="0"/>
          <w:numId w:val="21"/>
        </w:numPr>
        <w:rPr>
          <w:rFonts w:eastAsiaTheme="minorHAnsi" w:cs="Arial"/>
          <w:color w:val="212121"/>
          <w14:ligatures w14:val="standardContextual"/>
        </w:rPr>
      </w:pPr>
      <w:r>
        <w:rPr>
          <w:rFonts w:eastAsiaTheme="minorHAnsi" w:cs="Arial"/>
          <w:color w:val="212121"/>
          <w14:ligatures w14:val="standardContextual"/>
        </w:rPr>
        <w:t>Honela 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882"/>
        <w:gridCol w:w="1739"/>
        <w:gridCol w:w="3038"/>
      </w:tblGrid>
      <w:tr w:rsidR="00257489" w14:paraId="028F5AA4" w14:textId="77777777">
        <w:trPr>
          <w:trHeight w:val="286"/>
        </w:trPr>
        <w:tc>
          <w:tcPr>
            <w:tcW w:w="2544" w:type="dxa"/>
            <w:tcMar>
              <w:top w:w="0" w:type="dxa"/>
              <w:left w:w="70" w:type="dxa"/>
              <w:bottom w:w="0" w:type="dxa"/>
              <w:right w:w="70" w:type="dxa"/>
            </w:tcMar>
          </w:tcPr>
          <w:p w14:paraId="775646D8"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FISIOTERAPEUTA</w:t>
            </w:r>
          </w:p>
        </w:tc>
        <w:tc>
          <w:tcPr>
            <w:tcW w:w="1882" w:type="dxa"/>
            <w:tcMar>
              <w:top w:w="0" w:type="dxa"/>
              <w:left w:w="70" w:type="dxa"/>
              <w:bottom w:w="0" w:type="dxa"/>
              <w:right w:w="70" w:type="dxa"/>
            </w:tcMar>
          </w:tcPr>
          <w:p w14:paraId="43E8B13F"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 3473/11</w:t>
            </w:r>
          </w:p>
        </w:tc>
        <w:tc>
          <w:tcPr>
            <w:tcW w:w="1739" w:type="dxa"/>
            <w:tcMar>
              <w:top w:w="0" w:type="dxa"/>
              <w:left w:w="70" w:type="dxa"/>
              <w:bottom w:w="0" w:type="dxa"/>
              <w:right w:w="70" w:type="dxa"/>
            </w:tcMar>
          </w:tcPr>
          <w:p w14:paraId="50E4A390"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B02-B06</w:t>
            </w:r>
          </w:p>
        </w:tc>
        <w:tc>
          <w:tcPr>
            <w:tcW w:w="3038" w:type="dxa"/>
          </w:tcPr>
          <w:p w14:paraId="6E63B7CE" w14:textId="77777777" w:rsidR="00257489" w:rsidRDefault="00000000">
            <w:pPr>
              <w:rPr>
                <w:rFonts w:ascii="Calibri Light" w:eastAsiaTheme="minorEastAsia" w:hAnsi="Calibri Light" w:cs="Calibri Light"/>
                <w:sz w:val="22"/>
                <w:szCs w:val="22"/>
              </w:rPr>
            </w:pPr>
            <w:r>
              <w:rPr>
                <w:rFonts w:ascii="Calibri Light" w:eastAsiaTheme="minorHAnsi" w:hAnsi="Calibri Light" w:cs="Calibri Light"/>
                <w:sz w:val="22"/>
                <w:szCs w:val="22"/>
              </w:rPr>
              <w:t>B3 KOKAPENA. BILBAO</w:t>
            </w:r>
          </w:p>
        </w:tc>
      </w:tr>
    </w:tbl>
    <w:p w14:paraId="2CEEBF40" w14:textId="77777777" w:rsidR="00257489" w:rsidRDefault="00257489">
      <w:pPr>
        <w:pStyle w:val="BOPVDetalle"/>
        <w:rPr>
          <w:rFonts w:eastAsiaTheme="minorHAnsi" w:cs="Arial"/>
          <w:color w:val="C00000"/>
          <w14:ligatures w14:val="standardContextual"/>
        </w:rPr>
      </w:pPr>
    </w:p>
    <w:p w14:paraId="1DB1FEB7" w14:textId="77777777" w:rsidR="00257489" w:rsidRDefault="00257489">
      <w:pPr>
        <w:pStyle w:val="BOPVDetalle"/>
        <w:rPr>
          <w:rFonts w:eastAsiaTheme="minorHAnsi" w:cs="Arial"/>
          <w:color w:val="C00000"/>
          <w14:ligatures w14:val="standardContextual"/>
        </w:rPr>
      </w:pPr>
    </w:p>
    <w:p w14:paraId="7F87CFB8" w14:textId="6C36030B"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lastRenderedPageBreak/>
        <w:t>Hau esan behar 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882"/>
        <w:gridCol w:w="1739"/>
        <w:gridCol w:w="3038"/>
      </w:tblGrid>
      <w:tr w:rsidR="00257489" w14:paraId="797ECF4A" w14:textId="77777777">
        <w:trPr>
          <w:trHeight w:val="286"/>
        </w:trPr>
        <w:tc>
          <w:tcPr>
            <w:tcW w:w="2544" w:type="dxa"/>
            <w:tcMar>
              <w:top w:w="0" w:type="dxa"/>
              <w:left w:w="70" w:type="dxa"/>
              <w:bottom w:w="0" w:type="dxa"/>
              <w:right w:w="70" w:type="dxa"/>
            </w:tcMar>
          </w:tcPr>
          <w:p w14:paraId="2109FE5D"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FISIOTERAPEUTA</w:t>
            </w:r>
          </w:p>
        </w:tc>
        <w:tc>
          <w:tcPr>
            <w:tcW w:w="1882" w:type="dxa"/>
            <w:tcMar>
              <w:top w:w="0" w:type="dxa"/>
              <w:left w:w="70" w:type="dxa"/>
              <w:bottom w:w="0" w:type="dxa"/>
              <w:right w:w="70" w:type="dxa"/>
            </w:tcMar>
          </w:tcPr>
          <w:p w14:paraId="176FEE35" w14:textId="18C78E6C"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 3473/32</w:t>
            </w:r>
          </w:p>
        </w:tc>
        <w:tc>
          <w:tcPr>
            <w:tcW w:w="1739" w:type="dxa"/>
            <w:tcMar>
              <w:top w:w="0" w:type="dxa"/>
              <w:left w:w="70" w:type="dxa"/>
              <w:bottom w:w="0" w:type="dxa"/>
              <w:right w:w="70" w:type="dxa"/>
            </w:tcMar>
          </w:tcPr>
          <w:p w14:paraId="3C12387A"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B02-B06</w:t>
            </w:r>
          </w:p>
        </w:tc>
        <w:tc>
          <w:tcPr>
            <w:tcW w:w="3038" w:type="dxa"/>
          </w:tcPr>
          <w:p w14:paraId="220D7644" w14:textId="77777777" w:rsidR="00257489" w:rsidRDefault="00000000">
            <w:pPr>
              <w:rPr>
                <w:rFonts w:ascii="Calibri Light" w:eastAsiaTheme="minorEastAsia" w:hAnsi="Calibri Light" w:cs="Calibri Light"/>
                <w:sz w:val="22"/>
                <w:szCs w:val="22"/>
              </w:rPr>
            </w:pPr>
            <w:r>
              <w:rPr>
                <w:rFonts w:ascii="Calibri Light" w:eastAsiaTheme="minorHAnsi" w:hAnsi="Calibri Light" w:cs="Calibri Light"/>
                <w:sz w:val="22"/>
                <w:szCs w:val="22"/>
              </w:rPr>
              <w:t>B3 KOKAPENA. BILBAO</w:t>
            </w:r>
          </w:p>
        </w:tc>
      </w:tr>
    </w:tbl>
    <w:p w14:paraId="6F4E41FB" w14:textId="77777777" w:rsidR="00257489" w:rsidRDefault="00257489">
      <w:pPr>
        <w:pStyle w:val="BOPVDetalle"/>
        <w:rPr>
          <w:rFonts w:eastAsiaTheme="minorHAnsi" w:cs="Arial"/>
          <w:color w:val="C00000"/>
          <w14:ligatures w14:val="standardContextual"/>
        </w:rPr>
      </w:pPr>
    </w:p>
    <w:p w14:paraId="301D1A1A" w14:textId="5399059D" w:rsidR="00257489" w:rsidRDefault="00000000">
      <w:pPr>
        <w:pStyle w:val="BOPVDetalle"/>
        <w:numPr>
          <w:ilvl w:val="0"/>
          <w:numId w:val="21"/>
        </w:numPr>
        <w:rPr>
          <w:rFonts w:eastAsiaTheme="minorHAnsi" w:cs="Arial"/>
          <w:color w:val="000000" w:themeColor="text1"/>
          <w14:ligatures w14:val="standardContextual"/>
        </w:rPr>
      </w:pPr>
      <w:r>
        <w:rPr>
          <w:rFonts w:eastAsiaTheme="minorHAnsi" w:cs="Arial"/>
          <w:color w:val="000000" w:themeColor="text1"/>
          <w14:ligatures w14:val="standardContextual"/>
        </w:rPr>
        <w:t>Honela dio: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882"/>
        <w:gridCol w:w="1739"/>
        <w:gridCol w:w="3038"/>
      </w:tblGrid>
      <w:tr w:rsidR="00257489" w14:paraId="6787DC2A" w14:textId="77777777">
        <w:trPr>
          <w:trHeight w:val="286"/>
        </w:trPr>
        <w:tc>
          <w:tcPr>
            <w:tcW w:w="2544" w:type="dxa"/>
            <w:tcMar>
              <w:top w:w="0" w:type="dxa"/>
              <w:left w:w="70" w:type="dxa"/>
              <w:bottom w:w="0" w:type="dxa"/>
              <w:right w:w="70" w:type="dxa"/>
            </w:tcMar>
          </w:tcPr>
          <w:p w14:paraId="22B722E7" w14:textId="77777777" w:rsidR="00257489" w:rsidRDefault="00000000">
            <w:pPr>
              <w:rPr>
                <w:rFonts w:ascii="Calibri Light" w:eastAsiaTheme="minorEastAsia" w:hAnsi="Calibri Light" w:cs="Calibri Light"/>
                <w:sz w:val="22"/>
                <w:szCs w:val="22"/>
              </w:rPr>
            </w:pPr>
            <w:bookmarkStart w:id="1" w:name="_Hlk228787110"/>
            <w:r>
              <w:rPr>
                <w:rFonts w:ascii="Calibri Light" w:eastAsiaTheme="minorEastAsia" w:hAnsi="Calibri Light" w:cs="Calibri Light"/>
                <w:sz w:val="22"/>
                <w:szCs w:val="22"/>
              </w:rPr>
              <w:t>FISIOTERAPEUTA</w:t>
            </w:r>
          </w:p>
        </w:tc>
        <w:tc>
          <w:tcPr>
            <w:tcW w:w="1882" w:type="dxa"/>
            <w:tcMar>
              <w:top w:w="0" w:type="dxa"/>
              <w:left w:w="70" w:type="dxa"/>
              <w:bottom w:w="0" w:type="dxa"/>
              <w:right w:w="70" w:type="dxa"/>
            </w:tcMar>
          </w:tcPr>
          <w:p w14:paraId="66C2AB3E"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 3473/32</w:t>
            </w:r>
          </w:p>
        </w:tc>
        <w:tc>
          <w:tcPr>
            <w:tcW w:w="1739" w:type="dxa"/>
            <w:tcMar>
              <w:top w:w="0" w:type="dxa"/>
              <w:left w:w="70" w:type="dxa"/>
              <w:bottom w:w="0" w:type="dxa"/>
              <w:right w:w="70" w:type="dxa"/>
            </w:tcMar>
          </w:tcPr>
          <w:p w14:paraId="5530539F"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B03-B04</w:t>
            </w:r>
          </w:p>
        </w:tc>
        <w:tc>
          <w:tcPr>
            <w:tcW w:w="3038" w:type="dxa"/>
          </w:tcPr>
          <w:p w14:paraId="3A04DC65" w14:textId="77777777" w:rsidR="00257489" w:rsidRDefault="00000000">
            <w:pPr>
              <w:rPr>
                <w:rFonts w:ascii="Calibri Light" w:eastAsiaTheme="minorEastAsia" w:hAnsi="Calibri Light" w:cs="Calibri Light"/>
                <w:sz w:val="22"/>
                <w:szCs w:val="22"/>
              </w:rPr>
            </w:pPr>
            <w:r>
              <w:rPr>
                <w:rFonts w:ascii="Calibri Light" w:eastAsiaTheme="minorHAnsi" w:hAnsi="Calibri Light" w:cs="Calibri Light"/>
                <w:sz w:val="22"/>
                <w:szCs w:val="22"/>
              </w:rPr>
              <w:t>B4 KOKAPENA. BARAKALDO</w:t>
            </w:r>
          </w:p>
        </w:tc>
      </w:tr>
      <w:bookmarkEnd w:id="1"/>
    </w:tbl>
    <w:p w14:paraId="529106BC" w14:textId="242D0DD9" w:rsidR="00257489" w:rsidRDefault="00257489">
      <w:pPr>
        <w:pStyle w:val="BOPVDetalle"/>
        <w:rPr>
          <w:rFonts w:eastAsiaTheme="minorHAnsi" w:cs="Arial"/>
          <w:color w:val="C00000"/>
          <w14:ligatures w14:val="standardContextual"/>
        </w:rPr>
      </w:pPr>
    </w:p>
    <w:p w14:paraId="0F5523C9" w14:textId="54D418EC" w:rsidR="00257489" w:rsidRDefault="00000000">
      <w:pPr>
        <w:pStyle w:val="BOPVDetalle"/>
        <w:rPr>
          <w:rFonts w:eastAsiaTheme="minorHAnsi" w:cs="Arial"/>
          <w:color w:val="000000" w:themeColor="text1"/>
          <w14:ligatures w14:val="standardContextual"/>
        </w:rPr>
      </w:pPr>
      <w:r>
        <w:rPr>
          <w:rFonts w:eastAsiaTheme="minorHAnsi" w:cs="Arial"/>
          <w:color w:val="000000" w:themeColor="text1"/>
          <w14:ligatures w14:val="standardContextual"/>
        </w:rPr>
        <w:t>Hau esan behar 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882"/>
        <w:gridCol w:w="1739"/>
        <w:gridCol w:w="3038"/>
      </w:tblGrid>
      <w:tr w:rsidR="00257489" w14:paraId="7758C0AB" w14:textId="77777777">
        <w:trPr>
          <w:trHeight w:val="286"/>
        </w:trPr>
        <w:tc>
          <w:tcPr>
            <w:tcW w:w="2544" w:type="dxa"/>
            <w:tcMar>
              <w:top w:w="0" w:type="dxa"/>
              <w:left w:w="70" w:type="dxa"/>
              <w:bottom w:w="0" w:type="dxa"/>
              <w:right w:w="70" w:type="dxa"/>
            </w:tcMar>
          </w:tcPr>
          <w:p w14:paraId="3C2D99F3"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FISIOTERAPEUTA</w:t>
            </w:r>
          </w:p>
        </w:tc>
        <w:tc>
          <w:tcPr>
            <w:tcW w:w="1882" w:type="dxa"/>
            <w:tcMar>
              <w:top w:w="0" w:type="dxa"/>
              <w:left w:w="70" w:type="dxa"/>
              <w:bottom w:w="0" w:type="dxa"/>
              <w:right w:w="70" w:type="dxa"/>
            </w:tcMar>
          </w:tcPr>
          <w:p w14:paraId="3C77D5F8" w14:textId="467949FD"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 3473/12</w:t>
            </w:r>
          </w:p>
        </w:tc>
        <w:tc>
          <w:tcPr>
            <w:tcW w:w="1739" w:type="dxa"/>
            <w:tcMar>
              <w:top w:w="0" w:type="dxa"/>
              <w:left w:w="70" w:type="dxa"/>
              <w:bottom w:w="0" w:type="dxa"/>
              <w:right w:w="70" w:type="dxa"/>
            </w:tcMar>
          </w:tcPr>
          <w:p w14:paraId="5C586B00" w14:textId="77777777" w:rsidR="00257489" w:rsidRDefault="00000000">
            <w:pPr>
              <w:rPr>
                <w:rFonts w:ascii="Calibri Light" w:eastAsiaTheme="minorEastAsia" w:hAnsi="Calibri Light" w:cs="Calibri Light"/>
                <w:sz w:val="22"/>
                <w:szCs w:val="22"/>
              </w:rPr>
            </w:pPr>
            <w:r>
              <w:rPr>
                <w:rFonts w:ascii="Calibri Light" w:eastAsiaTheme="minorEastAsia" w:hAnsi="Calibri Light" w:cs="Calibri Light"/>
                <w:sz w:val="22"/>
                <w:szCs w:val="22"/>
              </w:rPr>
              <w:t>B03-B04</w:t>
            </w:r>
          </w:p>
        </w:tc>
        <w:tc>
          <w:tcPr>
            <w:tcW w:w="3038" w:type="dxa"/>
          </w:tcPr>
          <w:p w14:paraId="470DCC05" w14:textId="77777777" w:rsidR="00257489" w:rsidRDefault="00000000">
            <w:pPr>
              <w:rPr>
                <w:rFonts w:ascii="Calibri Light" w:eastAsiaTheme="minorEastAsia" w:hAnsi="Calibri Light" w:cs="Calibri Light"/>
                <w:sz w:val="22"/>
                <w:szCs w:val="22"/>
              </w:rPr>
            </w:pPr>
            <w:r>
              <w:rPr>
                <w:rFonts w:ascii="Calibri Light" w:eastAsiaTheme="minorHAnsi" w:hAnsi="Calibri Light" w:cs="Calibri Light"/>
                <w:sz w:val="22"/>
                <w:szCs w:val="22"/>
              </w:rPr>
              <w:t>B4 KOKAPENA. BARAKALDO</w:t>
            </w:r>
          </w:p>
        </w:tc>
      </w:tr>
    </w:tbl>
    <w:p w14:paraId="3CEA223F" w14:textId="2AD9C4E5" w:rsidR="00257489" w:rsidRDefault="00257489">
      <w:pPr>
        <w:pStyle w:val="BOPVDetalle"/>
        <w:ind w:firstLine="0"/>
        <w:rPr>
          <w:rFonts w:eastAsiaTheme="minorHAnsi" w:cs="Arial"/>
          <w:color w:val="C00000"/>
          <w14:ligatures w14:val="standardContextual"/>
        </w:rPr>
      </w:pPr>
    </w:p>
    <w:p w14:paraId="424C67A0" w14:textId="3166E2BF" w:rsidR="00257489" w:rsidRDefault="00000000">
      <w:pPr>
        <w:pStyle w:val="BOPVDetalle"/>
      </w:pPr>
      <w:r>
        <w:t>Bigarren artikulua. – Otsailaren 24ko 20/2026 Dekretuaren II. eranskinean atzemandako akatsak zuzentzea (20/2026 Dekretua, otsailaren 24koa, Inklusioa, Bizikidetza eta Aniztasunaren Kudeaketa Garatzeko Zentroa</w:t>
      </w:r>
      <w:r w:rsidR="00150A01">
        <w:t xml:space="preserve">, </w:t>
      </w:r>
      <w:proofErr w:type="spellStart"/>
      <w:r>
        <w:t>BiziLab</w:t>
      </w:r>
      <w:proofErr w:type="spellEnd"/>
      <w:r w:rsidR="00150A01">
        <w:t>,</w:t>
      </w:r>
      <w:r>
        <w:t xml:space="preserve"> sortu eta haren lanpostu-zerrenda onartzen duena), eta dekretu honi erantsitakoaz ordeztea.</w:t>
      </w:r>
    </w:p>
    <w:p w14:paraId="4A569B0B" w14:textId="31E6CA81" w:rsidR="00257489" w:rsidRDefault="00000000">
      <w:pPr>
        <w:pStyle w:val="BOPVDetalle"/>
        <w:rPr>
          <w:rFonts w:eastAsiaTheme="minorHAnsi" w:cs="Arial"/>
          <w14:ligatures w14:val="standardContextual"/>
        </w:rPr>
      </w:pPr>
      <w:r>
        <w:rPr>
          <w:rFonts w:eastAsiaTheme="minorHAnsi" w:cs="Arial"/>
          <w14:ligatures w14:val="standardContextual"/>
        </w:rPr>
        <w:t>AZKEN XEDAPEN BAKARRA. – Ondorioak.</w:t>
      </w:r>
    </w:p>
    <w:p w14:paraId="2E548912" w14:textId="2300D76A" w:rsidR="00257489" w:rsidRDefault="00000000">
      <w:pPr>
        <w:pStyle w:val="BOPVDetalle"/>
      </w:pPr>
      <w:r>
        <w:t>Dekretu hau Euskal Herriko Agintaritzaren Aldizkarian argitaratu eta hurrengo egunean jarriko da indarrean.</w:t>
      </w:r>
    </w:p>
    <w:bookmarkEnd w:id="0"/>
    <w:p w14:paraId="03536D57" w14:textId="68B4EEEB" w:rsidR="00257489" w:rsidRDefault="00000000">
      <w:pPr>
        <w:pStyle w:val="BOPVFirmaLugFec"/>
      </w:pPr>
      <w:r>
        <w:t>Vitoria-Gasteizen, 2026ko XXXaren XX (e) (a) n.</w:t>
      </w:r>
    </w:p>
    <w:p w14:paraId="527D6358" w14:textId="77777777" w:rsidR="006978FA" w:rsidRDefault="006978FA">
      <w:pPr>
        <w:pStyle w:val="BOPVPuestoLehen2"/>
      </w:pPr>
    </w:p>
    <w:p w14:paraId="7B73FE35" w14:textId="6863A9FE" w:rsidR="00257489" w:rsidRDefault="00000000">
      <w:pPr>
        <w:pStyle w:val="BOPVPuestoLehen2"/>
      </w:pPr>
      <w:r>
        <w:t>Lehendakaria,</w:t>
      </w:r>
    </w:p>
    <w:p w14:paraId="2BEC4060" w14:textId="77777777" w:rsidR="00257489" w:rsidRDefault="00000000">
      <w:pPr>
        <w:pStyle w:val="BOPVNombreLehen2"/>
      </w:pPr>
      <w:r>
        <w:t>IMANOL PRADALES GIL.</w:t>
      </w:r>
    </w:p>
    <w:p w14:paraId="1DD46F81" w14:textId="7E59804C" w:rsidR="00257489" w:rsidRDefault="00000000">
      <w:pPr>
        <w:pStyle w:val="BOPVFirmaPuesto"/>
      </w:pPr>
      <w:r>
        <w:t>Hezkuntzako sailburua,</w:t>
      </w:r>
    </w:p>
    <w:p w14:paraId="79C66454" w14:textId="77777777" w:rsidR="00257489" w:rsidRDefault="00000000">
      <w:pPr>
        <w:pStyle w:val="BOPVFirmaNombre"/>
      </w:pPr>
      <w:r>
        <w:t>BEGOÑA PEDROSA LOBATO.</w:t>
      </w:r>
    </w:p>
    <w:p w14:paraId="14A1C2C6" w14:textId="0CCE11A6" w:rsidR="00257489" w:rsidRDefault="00257489">
      <w:pPr>
        <w:spacing w:after="160" w:line="259" w:lineRule="auto"/>
        <w:rPr>
          <w:rFonts w:ascii="Arial" w:hAnsi="Arial"/>
          <w:caps/>
          <w:sz w:val="22"/>
          <w:szCs w:val="22"/>
        </w:rPr>
      </w:pPr>
    </w:p>
    <w:p w14:paraId="51BACF8B" w14:textId="77777777" w:rsidR="00257489" w:rsidRDefault="00257489">
      <w:pPr>
        <w:pStyle w:val="BOPVDetalle"/>
        <w:jc w:val="center"/>
        <w:rPr>
          <w:b/>
          <w:bCs/>
        </w:rPr>
        <w:sectPr w:rsidR="00257489" w:rsidSect="00ED7308">
          <w:headerReference w:type="even" r:id="rId11"/>
          <w:headerReference w:type="default" r:id="rId12"/>
          <w:footerReference w:type="even" r:id="rId13"/>
          <w:footerReference w:type="default" r:id="rId14"/>
          <w:headerReference w:type="first" r:id="rId15"/>
          <w:footerReference w:type="first" r:id="rId16"/>
          <w:pgSz w:w="11906" w:h="16838"/>
          <w:pgMar w:top="2064" w:right="1418" w:bottom="1418" w:left="1276" w:header="425" w:footer="709" w:gutter="0"/>
          <w:cols w:space="708"/>
          <w:docGrid w:linePitch="360"/>
        </w:sectPr>
      </w:pPr>
    </w:p>
    <w:p w14:paraId="55BA7E81" w14:textId="77777777" w:rsidR="00892300" w:rsidRPr="005B3964" w:rsidRDefault="00892300" w:rsidP="00892300">
      <w:pPr>
        <w:pStyle w:val="BOPVDetalle"/>
        <w:jc w:val="center"/>
        <w:rPr>
          <w:b/>
          <w:bCs/>
          <w:lang w:val="eu-ES"/>
        </w:rPr>
      </w:pPr>
      <w:r w:rsidRPr="005B3964">
        <w:rPr>
          <w:b/>
          <w:bCs/>
          <w:lang w:val="eu-ES"/>
        </w:rPr>
        <w:lastRenderedPageBreak/>
        <w:t>II. ERANSKINA</w:t>
      </w:r>
    </w:p>
    <w:p w14:paraId="6E93ECC2" w14:textId="77777777" w:rsidR="00892300" w:rsidRPr="005B3964" w:rsidRDefault="00892300" w:rsidP="00892300">
      <w:pPr>
        <w:pStyle w:val="BOPVDetalle"/>
        <w:jc w:val="center"/>
        <w:rPr>
          <w:b/>
          <w:bCs/>
          <w:lang w:val="eu-ES"/>
        </w:rPr>
      </w:pPr>
      <w:bookmarkStart w:id="2" w:name="_Hlk195270933"/>
      <w:r w:rsidRPr="005B3964">
        <w:rPr>
          <w:b/>
          <w:bCs/>
          <w:lang w:val="eu-ES"/>
        </w:rPr>
        <w:t xml:space="preserve">INKLUSIOA, BIZIKIDETZA ETA ANIZTASUNAREN KUDEAKETA GARATZEKO ZENTROKO, BIZILAB-EKO, LANPOSTUEN ZERRENDA  </w:t>
      </w:r>
    </w:p>
    <w:bookmarkEnd w:id="2"/>
    <w:p w14:paraId="3BEEBCC6" w14:textId="77777777" w:rsidR="00892300" w:rsidRPr="005B3964" w:rsidRDefault="00892300" w:rsidP="00892300">
      <w:pPr>
        <w:pStyle w:val="BOPVDetalle"/>
        <w:rPr>
          <w:b/>
          <w:bCs/>
          <w:lang w:val="eu-ES"/>
        </w:rPr>
      </w:pPr>
      <w:r w:rsidRPr="005B3964">
        <w:rPr>
          <w:b/>
          <w:bCs/>
          <w:lang w:val="eu-ES"/>
        </w:rPr>
        <w:t>BILBOKO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5B3964" w14:paraId="1003233B" w14:textId="77777777" w:rsidTr="00BC4262">
        <w:trPr>
          <w:trHeight w:val="300"/>
        </w:trPr>
        <w:tc>
          <w:tcPr>
            <w:tcW w:w="781" w:type="dxa"/>
            <w:vMerge w:val="restart"/>
            <w:shd w:val="clear" w:color="auto" w:fill="E8E8E8" w:themeFill="background2"/>
          </w:tcPr>
          <w:p w14:paraId="50CCB9C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Dotazio zenbakia</w:t>
            </w:r>
          </w:p>
        </w:tc>
        <w:tc>
          <w:tcPr>
            <w:tcW w:w="1359" w:type="dxa"/>
            <w:vMerge w:val="restart"/>
            <w:shd w:val="clear" w:color="auto" w:fill="E8E8E8" w:themeFill="background2"/>
          </w:tcPr>
          <w:p w14:paraId="59006D9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Lanpostuaren izena</w:t>
            </w:r>
          </w:p>
        </w:tc>
        <w:tc>
          <w:tcPr>
            <w:tcW w:w="992" w:type="dxa"/>
            <w:vMerge w:val="restart"/>
            <w:shd w:val="clear" w:color="auto" w:fill="E8E8E8" w:themeFill="background2"/>
          </w:tcPr>
          <w:p w14:paraId="007A548B"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Betetzeko modua</w:t>
            </w:r>
          </w:p>
        </w:tc>
        <w:tc>
          <w:tcPr>
            <w:tcW w:w="993" w:type="dxa"/>
            <w:vMerge w:val="restart"/>
            <w:shd w:val="clear" w:color="auto" w:fill="E8E8E8" w:themeFill="background2"/>
          </w:tcPr>
          <w:p w14:paraId="7009FB8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Dedikazio erregimena (%)</w:t>
            </w:r>
          </w:p>
        </w:tc>
        <w:tc>
          <w:tcPr>
            <w:tcW w:w="3543" w:type="dxa"/>
            <w:gridSpan w:val="4"/>
            <w:shd w:val="clear" w:color="auto" w:fill="E8E8E8" w:themeFill="background2"/>
          </w:tcPr>
          <w:p w14:paraId="4A049D74"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Lanposturako betekizun orokorrak</w:t>
            </w:r>
          </w:p>
        </w:tc>
        <w:tc>
          <w:tcPr>
            <w:tcW w:w="4253" w:type="dxa"/>
            <w:gridSpan w:val="2"/>
            <w:shd w:val="clear" w:color="auto" w:fill="E8E8E8" w:themeFill="background2"/>
          </w:tcPr>
          <w:p w14:paraId="2E193DF0"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Betekizun espezifikoak</w:t>
            </w:r>
            <w:r>
              <w:rPr>
                <w:rFonts w:ascii="Calibri Light" w:hAnsi="Calibri Light" w:cs="Calibri Light"/>
                <w:b/>
                <w:sz w:val="16"/>
                <w:szCs w:val="16"/>
              </w:rPr>
              <w:t xml:space="preserve"> (2)</w:t>
            </w:r>
          </w:p>
        </w:tc>
        <w:tc>
          <w:tcPr>
            <w:tcW w:w="992" w:type="dxa"/>
            <w:vMerge w:val="restart"/>
            <w:shd w:val="clear" w:color="auto" w:fill="E8E8E8" w:themeFill="background2"/>
          </w:tcPr>
          <w:p w14:paraId="1969EF04"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Lantokia</w:t>
            </w:r>
          </w:p>
        </w:tc>
      </w:tr>
      <w:tr w:rsidR="00892300" w:rsidRPr="005B3964" w14:paraId="56DF34B5" w14:textId="77777777" w:rsidTr="00BC4262">
        <w:trPr>
          <w:trHeight w:val="300"/>
        </w:trPr>
        <w:tc>
          <w:tcPr>
            <w:tcW w:w="781" w:type="dxa"/>
            <w:vMerge/>
          </w:tcPr>
          <w:p w14:paraId="636B3971" w14:textId="77777777" w:rsidR="00892300" w:rsidRPr="005B3964" w:rsidRDefault="00892300" w:rsidP="00BC4262">
            <w:pPr>
              <w:rPr>
                <w:rFonts w:ascii="Calibri Light" w:hAnsi="Calibri Light" w:cs="Calibri Light"/>
                <w:b/>
                <w:sz w:val="16"/>
                <w:szCs w:val="16"/>
              </w:rPr>
            </w:pPr>
          </w:p>
        </w:tc>
        <w:tc>
          <w:tcPr>
            <w:tcW w:w="1359" w:type="dxa"/>
            <w:vMerge/>
          </w:tcPr>
          <w:p w14:paraId="238787EF" w14:textId="77777777" w:rsidR="00892300" w:rsidRPr="005B3964" w:rsidRDefault="00892300" w:rsidP="00BC4262">
            <w:pPr>
              <w:rPr>
                <w:rFonts w:ascii="Calibri Light" w:hAnsi="Calibri Light" w:cs="Calibri Light"/>
                <w:b/>
                <w:sz w:val="16"/>
                <w:szCs w:val="16"/>
              </w:rPr>
            </w:pPr>
          </w:p>
        </w:tc>
        <w:tc>
          <w:tcPr>
            <w:tcW w:w="992" w:type="dxa"/>
            <w:vMerge/>
          </w:tcPr>
          <w:p w14:paraId="2176942C" w14:textId="77777777" w:rsidR="00892300" w:rsidRPr="005B3964" w:rsidRDefault="00892300" w:rsidP="00BC4262">
            <w:pPr>
              <w:rPr>
                <w:rFonts w:ascii="Calibri Light" w:hAnsi="Calibri Light" w:cs="Calibri Light"/>
                <w:b/>
                <w:sz w:val="16"/>
                <w:szCs w:val="16"/>
              </w:rPr>
            </w:pPr>
          </w:p>
        </w:tc>
        <w:tc>
          <w:tcPr>
            <w:tcW w:w="993" w:type="dxa"/>
            <w:vMerge/>
          </w:tcPr>
          <w:p w14:paraId="5D1F263D" w14:textId="77777777" w:rsidR="00892300" w:rsidRPr="005B3964"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0F0ACC3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Irakasle funtzionarioa</w:t>
            </w:r>
          </w:p>
        </w:tc>
        <w:tc>
          <w:tcPr>
            <w:tcW w:w="1701" w:type="dxa"/>
            <w:gridSpan w:val="2"/>
            <w:shd w:val="clear" w:color="auto" w:fill="E8E8E8" w:themeFill="background2"/>
          </w:tcPr>
          <w:p w14:paraId="2C498D4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Hizkuntza eskakizuna</w:t>
            </w:r>
          </w:p>
        </w:tc>
        <w:tc>
          <w:tcPr>
            <w:tcW w:w="2835" w:type="dxa"/>
            <w:vMerge w:val="restart"/>
            <w:shd w:val="clear" w:color="auto" w:fill="E8E8E8" w:themeFill="background2"/>
          </w:tcPr>
          <w:p w14:paraId="1CBDF68C"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Titulazioa</w:t>
            </w:r>
          </w:p>
          <w:p w14:paraId="3EA82835" w14:textId="77777777" w:rsidR="00892300" w:rsidRPr="005B3964"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541B60C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Esperientzia</w:t>
            </w:r>
          </w:p>
        </w:tc>
        <w:tc>
          <w:tcPr>
            <w:tcW w:w="992" w:type="dxa"/>
            <w:vMerge/>
          </w:tcPr>
          <w:p w14:paraId="395D99BA" w14:textId="77777777" w:rsidR="00892300" w:rsidRPr="005B3964" w:rsidRDefault="00892300" w:rsidP="00BC4262">
            <w:pPr>
              <w:rPr>
                <w:rFonts w:ascii="Calibri Light" w:hAnsi="Calibri Light" w:cs="Calibri Light"/>
                <w:b/>
                <w:sz w:val="16"/>
                <w:szCs w:val="16"/>
              </w:rPr>
            </w:pPr>
          </w:p>
        </w:tc>
      </w:tr>
      <w:tr w:rsidR="00892300" w:rsidRPr="005B3964" w14:paraId="49561252" w14:textId="77777777" w:rsidTr="00BC4262">
        <w:trPr>
          <w:trHeight w:val="300"/>
        </w:trPr>
        <w:tc>
          <w:tcPr>
            <w:tcW w:w="781" w:type="dxa"/>
            <w:vMerge/>
          </w:tcPr>
          <w:p w14:paraId="4BF5F02D" w14:textId="77777777" w:rsidR="00892300" w:rsidRPr="005B3964" w:rsidRDefault="00892300" w:rsidP="00BC4262">
            <w:pPr>
              <w:rPr>
                <w:rFonts w:ascii="Calibri Light" w:hAnsi="Calibri Light" w:cs="Calibri Light"/>
                <w:b/>
                <w:sz w:val="16"/>
                <w:szCs w:val="16"/>
              </w:rPr>
            </w:pPr>
          </w:p>
        </w:tc>
        <w:tc>
          <w:tcPr>
            <w:tcW w:w="1359" w:type="dxa"/>
            <w:vMerge/>
          </w:tcPr>
          <w:p w14:paraId="350BC1D2" w14:textId="77777777" w:rsidR="00892300" w:rsidRPr="005B3964" w:rsidRDefault="00892300" w:rsidP="00BC4262">
            <w:pPr>
              <w:rPr>
                <w:rFonts w:ascii="Calibri Light" w:hAnsi="Calibri Light" w:cs="Calibri Light"/>
                <w:b/>
                <w:sz w:val="16"/>
                <w:szCs w:val="16"/>
              </w:rPr>
            </w:pPr>
          </w:p>
        </w:tc>
        <w:tc>
          <w:tcPr>
            <w:tcW w:w="992" w:type="dxa"/>
            <w:vMerge/>
          </w:tcPr>
          <w:p w14:paraId="1F17561B" w14:textId="77777777" w:rsidR="00892300" w:rsidRPr="005B3964" w:rsidRDefault="00892300" w:rsidP="00BC4262">
            <w:pPr>
              <w:rPr>
                <w:rFonts w:ascii="Calibri Light" w:hAnsi="Calibri Light" w:cs="Calibri Light"/>
                <w:b/>
                <w:sz w:val="16"/>
                <w:szCs w:val="16"/>
              </w:rPr>
            </w:pPr>
          </w:p>
        </w:tc>
        <w:tc>
          <w:tcPr>
            <w:tcW w:w="993" w:type="dxa"/>
            <w:vMerge/>
          </w:tcPr>
          <w:p w14:paraId="5D4F01DA" w14:textId="77777777" w:rsidR="00892300" w:rsidRPr="005B3964" w:rsidRDefault="00892300" w:rsidP="00BC4262">
            <w:pPr>
              <w:rPr>
                <w:rFonts w:ascii="Calibri Light" w:hAnsi="Calibri Light" w:cs="Calibri Light"/>
                <w:b/>
                <w:sz w:val="16"/>
                <w:szCs w:val="16"/>
              </w:rPr>
            </w:pPr>
          </w:p>
        </w:tc>
        <w:tc>
          <w:tcPr>
            <w:tcW w:w="708" w:type="dxa"/>
            <w:shd w:val="clear" w:color="auto" w:fill="E8E8E8" w:themeFill="background2"/>
          </w:tcPr>
          <w:p w14:paraId="3B07034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Taldea</w:t>
            </w:r>
          </w:p>
        </w:tc>
        <w:tc>
          <w:tcPr>
            <w:tcW w:w="1134" w:type="dxa"/>
            <w:shd w:val="clear" w:color="auto" w:fill="E8E8E8" w:themeFill="background2"/>
          </w:tcPr>
          <w:p w14:paraId="17168B86"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Kidegoa</w:t>
            </w:r>
          </w:p>
        </w:tc>
        <w:tc>
          <w:tcPr>
            <w:tcW w:w="709" w:type="dxa"/>
            <w:shd w:val="clear" w:color="auto" w:fill="E8E8E8" w:themeFill="background2"/>
          </w:tcPr>
          <w:p w14:paraId="56F35265"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Maila</w:t>
            </w:r>
          </w:p>
          <w:p w14:paraId="4FACC7C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(1)</w:t>
            </w:r>
          </w:p>
        </w:tc>
        <w:tc>
          <w:tcPr>
            <w:tcW w:w="992" w:type="dxa"/>
            <w:shd w:val="clear" w:color="auto" w:fill="E8E8E8" w:themeFill="background2"/>
          </w:tcPr>
          <w:p w14:paraId="3279FEE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Derrigortasuna</w:t>
            </w:r>
          </w:p>
        </w:tc>
        <w:tc>
          <w:tcPr>
            <w:tcW w:w="2835" w:type="dxa"/>
            <w:vMerge/>
          </w:tcPr>
          <w:p w14:paraId="0D33DDCD" w14:textId="77777777" w:rsidR="00892300" w:rsidRPr="005B3964" w:rsidRDefault="00892300" w:rsidP="00BC4262">
            <w:pPr>
              <w:rPr>
                <w:rFonts w:ascii="Calibri Light" w:hAnsi="Calibri Light" w:cs="Calibri Light"/>
                <w:b/>
                <w:sz w:val="16"/>
                <w:szCs w:val="16"/>
              </w:rPr>
            </w:pPr>
          </w:p>
        </w:tc>
        <w:tc>
          <w:tcPr>
            <w:tcW w:w="1418" w:type="dxa"/>
            <w:vMerge/>
          </w:tcPr>
          <w:p w14:paraId="19D0AFB5" w14:textId="77777777" w:rsidR="00892300" w:rsidRPr="005B3964" w:rsidRDefault="00892300" w:rsidP="00BC4262">
            <w:pPr>
              <w:rPr>
                <w:rFonts w:ascii="Calibri Light" w:hAnsi="Calibri Light" w:cs="Calibri Light"/>
                <w:b/>
                <w:sz w:val="16"/>
                <w:szCs w:val="16"/>
              </w:rPr>
            </w:pPr>
          </w:p>
        </w:tc>
        <w:tc>
          <w:tcPr>
            <w:tcW w:w="992" w:type="dxa"/>
            <w:vMerge/>
          </w:tcPr>
          <w:p w14:paraId="75F16900" w14:textId="77777777" w:rsidR="00892300" w:rsidRPr="005B3964" w:rsidRDefault="00892300" w:rsidP="00BC4262">
            <w:pPr>
              <w:rPr>
                <w:rFonts w:ascii="Calibri Light" w:hAnsi="Calibri Light" w:cs="Calibri Light"/>
                <w:b/>
                <w:sz w:val="16"/>
                <w:szCs w:val="16"/>
              </w:rPr>
            </w:pPr>
          </w:p>
        </w:tc>
      </w:tr>
      <w:tr w:rsidR="00892300" w:rsidRPr="005B3964" w14:paraId="2BFBCCE8" w14:textId="77777777" w:rsidTr="00BC4262">
        <w:trPr>
          <w:trHeight w:val="300"/>
        </w:trPr>
        <w:tc>
          <w:tcPr>
            <w:tcW w:w="781" w:type="dxa"/>
          </w:tcPr>
          <w:p w14:paraId="0609AE3B" w14:textId="77777777" w:rsidR="00892300" w:rsidRPr="005B3964" w:rsidRDefault="00892300" w:rsidP="00BC4262">
            <w:pPr>
              <w:rPr>
                <w:rFonts w:ascii="Calibri Light" w:hAnsi="Calibri Light" w:cs="Calibri Light"/>
                <w:bCs/>
                <w:sz w:val="16"/>
                <w:szCs w:val="16"/>
              </w:rPr>
            </w:pPr>
            <w:r w:rsidRPr="005B3964">
              <w:rPr>
                <w:rFonts w:ascii="Calibri Light" w:hAnsi="Calibri Light" w:cs="Calibri Light"/>
                <w:bCs/>
                <w:sz w:val="16"/>
                <w:szCs w:val="16"/>
              </w:rPr>
              <w:t>1</w:t>
            </w:r>
          </w:p>
        </w:tc>
        <w:tc>
          <w:tcPr>
            <w:tcW w:w="1359" w:type="dxa"/>
          </w:tcPr>
          <w:p w14:paraId="3C6DCA20" w14:textId="77777777" w:rsidR="00892300" w:rsidRPr="005B3964" w:rsidRDefault="00892300" w:rsidP="00BC4262">
            <w:pPr>
              <w:rPr>
                <w:rFonts w:ascii="Calibri Light" w:hAnsi="Calibri Light" w:cs="Calibri Light"/>
                <w:sz w:val="16"/>
                <w:szCs w:val="16"/>
              </w:rPr>
            </w:pPr>
            <w:r w:rsidRPr="2E53CD91">
              <w:rPr>
                <w:rFonts w:ascii="Calibri Light" w:hAnsi="Calibri Light"/>
                <w:sz w:val="16"/>
                <w:szCs w:val="16"/>
              </w:rPr>
              <w:t xml:space="preserve">Hezkuntza inklusioa, bizikidetza eta aniztasunaren kudeaketa garatzeko zentroko , </w:t>
            </w:r>
            <w:proofErr w:type="spellStart"/>
            <w:r w:rsidRPr="2E53CD91">
              <w:rPr>
                <w:rFonts w:ascii="Calibri Light" w:hAnsi="Calibri Light"/>
                <w:sz w:val="16"/>
                <w:szCs w:val="16"/>
              </w:rPr>
              <w:t>BiziLabeko</w:t>
            </w:r>
            <w:proofErr w:type="spellEnd"/>
            <w:r w:rsidRPr="2E53CD91">
              <w:rPr>
                <w:rFonts w:ascii="Calibri Light" w:hAnsi="Calibri Light"/>
                <w:sz w:val="16"/>
                <w:szCs w:val="16"/>
              </w:rPr>
              <w:t>, zuzendaria.</w:t>
            </w:r>
          </w:p>
        </w:tc>
        <w:tc>
          <w:tcPr>
            <w:tcW w:w="992" w:type="dxa"/>
          </w:tcPr>
          <w:p w14:paraId="5AF00C68" w14:textId="77777777" w:rsidR="00892300" w:rsidRPr="005B3964" w:rsidRDefault="00892300" w:rsidP="00BC4262">
            <w:pPr>
              <w:rPr>
                <w:rFonts w:ascii="Calibri Light" w:hAnsi="Calibri Light" w:cs="Calibri Light"/>
                <w:bCs/>
                <w:sz w:val="16"/>
                <w:szCs w:val="16"/>
              </w:rPr>
            </w:pPr>
            <w:r w:rsidRPr="005B3964">
              <w:rPr>
                <w:rFonts w:ascii="Calibri Light" w:hAnsi="Calibri Light" w:cs="Calibri Light"/>
                <w:sz w:val="16"/>
                <w:szCs w:val="16"/>
              </w:rPr>
              <w:t>Izendapen askea</w:t>
            </w:r>
          </w:p>
        </w:tc>
        <w:tc>
          <w:tcPr>
            <w:tcW w:w="993" w:type="dxa"/>
          </w:tcPr>
          <w:p w14:paraId="4618E95E" w14:textId="77777777" w:rsidR="00892300" w:rsidRPr="005B3964" w:rsidRDefault="00892300" w:rsidP="00BC4262">
            <w:pPr>
              <w:rPr>
                <w:rFonts w:ascii="Calibri Light" w:hAnsi="Calibri Light" w:cs="Calibri Light"/>
                <w:bCs/>
                <w:sz w:val="16"/>
                <w:szCs w:val="16"/>
              </w:rPr>
            </w:pPr>
            <w:r w:rsidRPr="005B3964">
              <w:rPr>
                <w:rFonts w:ascii="Calibri Light" w:hAnsi="Calibri Light" w:cs="Calibri Light"/>
                <w:bCs/>
                <w:sz w:val="16"/>
                <w:szCs w:val="16"/>
              </w:rPr>
              <w:t>100</w:t>
            </w:r>
          </w:p>
        </w:tc>
        <w:tc>
          <w:tcPr>
            <w:tcW w:w="708" w:type="dxa"/>
          </w:tcPr>
          <w:p w14:paraId="44BD9117" w14:textId="77777777" w:rsidR="00892300" w:rsidRPr="005B3964" w:rsidRDefault="00892300" w:rsidP="00BC4262">
            <w:pPr>
              <w:rPr>
                <w:rFonts w:ascii="Calibri Light" w:hAnsi="Calibri Light" w:cs="Calibri Light"/>
                <w:bCs/>
                <w:sz w:val="16"/>
                <w:szCs w:val="16"/>
              </w:rPr>
            </w:pPr>
            <w:r w:rsidRPr="005B3964">
              <w:rPr>
                <w:rFonts w:ascii="Calibri Light" w:hAnsi="Calibri Light" w:cs="Calibri Light"/>
                <w:bCs/>
                <w:sz w:val="16"/>
                <w:szCs w:val="16"/>
              </w:rPr>
              <w:t>A1/A2</w:t>
            </w:r>
          </w:p>
        </w:tc>
        <w:tc>
          <w:tcPr>
            <w:tcW w:w="1134" w:type="dxa"/>
          </w:tcPr>
          <w:p w14:paraId="3774064F" w14:textId="77777777" w:rsidR="00892300" w:rsidRPr="005B3964" w:rsidRDefault="00892300" w:rsidP="00BC4262">
            <w:pPr>
              <w:rPr>
                <w:rFonts w:ascii="Calibri" w:eastAsia="Calibri" w:hAnsi="Calibri" w:cs="Calibri"/>
                <w:color w:val="000000" w:themeColor="text1"/>
                <w:sz w:val="16"/>
                <w:szCs w:val="16"/>
              </w:rPr>
            </w:pPr>
            <w:r w:rsidRPr="2E53CD91">
              <w:rPr>
                <w:rFonts w:ascii="Calibri" w:eastAsia="Calibri" w:hAnsi="Calibri" w:cs="Calibri"/>
                <w:color w:val="000000" w:themeColor="text1"/>
                <w:sz w:val="16"/>
                <w:szCs w:val="16"/>
              </w:rPr>
              <w:t>Maisu-maistren Kidegoa</w:t>
            </w:r>
          </w:p>
          <w:p w14:paraId="7922CE33" w14:textId="77777777" w:rsidR="00892300" w:rsidRPr="005B3964" w:rsidRDefault="00892300" w:rsidP="00BC4262">
            <w:pPr>
              <w:rPr>
                <w:rFonts w:ascii="Calibri" w:eastAsia="Calibri" w:hAnsi="Calibri" w:cs="Calibri"/>
                <w:color w:val="000000" w:themeColor="text1"/>
                <w:sz w:val="16"/>
                <w:szCs w:val="16"/>
              </w:rPr>
            </w:pPr>
          </w:p>
          <w:p w14:paraId="474D81FF" w14:textId="77777777" w:rsidR="00892300" w:rsidRPr="005B3964" w:rsidRDefault="00892300" w:rsidP="00BC4262">
            <w:pPr>
              <w:rPr>
                <w:rFonts w:ascii="Calibri" w:eastAsia="Calibri" w:hAnsi="Calibri" w:cs="Calibri"/>
                <w:color w:val="000000" w:themeColor="text1"/>
                <w:sz w:val="16"/>
                <w:szCs w:val="16"/>
              </w:rPr>
            </w:pPr>
            <w:r w:rsidRPr="2E53CD91">
              <w:rPr>
                <w:rFonts w:ascii="Calibri" w:eastAsia="Calibri" w:hAnsi="Calibri" w:cs="Calibri"/>
                <w:color w:val="000000" w:themeColor="text1"/>
                <w:sz w:val="16"/>
                <w:szCs w:val="16"/>
              </w:rPr>
              <w:t>Bigarren Hezkuntzako Irakasleen Kidegoa</w:t>
            </w:r>
          </w:p>
          <w:p w14:paraId="0380FD11" w14:textId="77777777" w:rsidR="00892300" w:rsidRDefault="00892300" w:rsidP="00BC4262">
            <w:pPr>
              <w:rPr>
                <w:rFonts w:ascii="Calibri" w:eastAsia="Calibri" w:hAnsi="Calibri" w:cs="Calibri"/>
                <w:color w:val="000000" w:themeColor="text1"/>
                <w:sz w:val="16"/>
                <w:szCs w:val="16"/>
              </w:rPr>
            </w:pPr>
            <w:r w:rsidRPr="2E53CD91">
              <w:rPr>
                <w:rFonts w:ascii="Calibri" w:eastAsia="Calibri" w:hAnsi="Calibri" w:cs="Calibri"/>
                <w:color w:val="000000" w:themeColor="text1"/>
                <w:sz w:val="16"/>
                <w:szCs w:val="16"/>
              </w:rPr>
              <w:t xml:space="preserve">Hezkuntzako </w:t>
            </w:r>
          </w:p>
          <w:p w14:paraId="06791819" w14:textId="77777777" w:rsidR="00892300" w:rsidRDefault="00892300" w:rsidP="00BC4262">
            <w:pPr>
              <w:rPr>
                <w:rFonts w:ascii="Calibri" w:eastAsia="Calibri" w:hAnsi="Calibri" w:cs="Calibri"/>
                <w:color w:val="000000" w:themeColor="text1"/>
                <w:sz w:val="16"/>
                <w:szCs w:val="16"/>
              </w:rPr>
            </w:pPr>
          </w:p>
          <w:p w14:paraId="6E9E1CEB" w14:textId="77777777" w:rsidR="00892300" w:rsidRPr="005B3964" w:rsidRDefault="00892300" w:rsidP="00BC4262">
            <w:pPr>
              <w:rPr>
                <w:rFonts w:ascii="Calibri" w:eastAsia="Calibri" w:hAnsi="Calibri" w:cs="Calibri"/>
                <w:color w:val="000000" w:themeColor="text1"/>
                <w:sz w:val="16"/>
                <w:szCs w:val="16"/>
              </w:rPr>
            </w:pPr>
            <w:r w:rsidRPr="2E53CD91">
              <w:rPr>
                <w:rFonts w:ascii="Calibri" w:eastAsia="Calibri" w:hAnsi="Calibri" w:cs="Calibri"/>
                <w:color w:val="000000" w:themeColor="text1"/>
                <w:sz w:val="16"/>
                <w:szCs w:val="16"/>
              </w:rPr>
              <w:t>Ikuskatzaileen Kidegoa</w:t>
            </w:r>
          </w:p>
          <w:p w14:paraId="42C85929" w14:textId="77777777" w:rsidR="00892300" w:rsidRPr="005B3964" w:rsidRDefault="00892300" w:rsidP="00BC4262">
            <w:pPr>
              <w:rPr>
                <w:rFonts w:ascii="Calibri Light" w:hAnsi="Calibri Light" w:cs="Calibri Light"/>
                <w:sz w:val="16"/>
                <w:szCs w:val="16"/>
              </w:rPr>
            </w:pPr>
          </w:p>
        </w:tc>
        <w:tc>
          <w:tcPr>
            <w:tcW w:w="709" w:type="dxa"/>
          </w:tcPr>
          <w:p w14:paraId="1B11420E" w14:textId="77777777" w:rsidR="00892300" w:rsidRPr="005B3964" w:rsidRDefault="00892300" w:rsidP="00BC4262">
            <w:pPr>
              <w:rPr>
                <w:rFonts w:ascii="Calibri Light" w:hAnsi="Calibri Light" w:cs="Calibri Light"/>
                <w:bCs/>
                <w:sz w:val="16"/>
                <w:szCs w:val="16"/>
              </w:rPr>
            </w:pPr>
            <w:r w:rsidRPr="005B3964">
              <w:rPr>
                <w:rFonts w:ascii="Calibri Light" w:hAnsi="Calibri Light" w:cs="Calibri Light"/>
                <w:sz w:val="16"/>
                <w:szCs w:val="16"/>
              </w:rPr>
              <w:t>C1-C1</w:t>
            </w:r>
          </w:p>
        </w:tc>
        <w:tc>
          <w:tcPr>
            <w:tcW w:w="992" w:type="dxa"/>
          </w:tcPr>
          <w:p w14:paraId="001FC37E" w14:textId="77777777" w:rsidR="00892300" w:rsidRPr="005B3964" w:rsidRDefault="00892300" w:rsidP="00BC4262">
            <w:pPr>
              <w:rPr>
                <w:rFonts w:ascii="Calibri Light" w:hAnsi="Calibri Light" w:cs="Calibri Light"/>
                <w:bCs/>
                <w:sz w:val="16"/>
                <w:szCs w:val="16"/>
              </w:rPr>
            </w:pPr>
            <w:r w:rsidRPr="005B3964">
              <w:rPr>
                <w:rFonts w:ascii="Calibri Light" w:hAnsi="Calibri Light" w:cs="Calibri Light"/>
                <w:bCs/>
                <w:sz w:val="16"/>
                <w:szCs w:val="16"/>
              </w:rPr>
              <w:t>Betea</w:t>
            </w:r>
          </w:p>
        </w:tc>
        <w:tc>
          <w:tcPr>
            <w:tcW w:w="2835" w:type="dxa"/>
          </w:tcPr>
          <w:p w14:paraId="5D9B7949" w14:textId="77777777" w:rsidR="00892300" w:rsidRPr="005B3964" w:rsidRDefault="00892300" w:rsidP="00BC4262">
            <w:pPr>
              <w:rPr>
                <w:rFonts w:ascii="Calibri Light" w:eastAsia="Calibri Light" w:hAnsi="Calibri Light" w:cs="Calibri Light"/>
                <w:sz w:val="16"/>
                <w:szCs w:val="16"/>
              </w:rPr>
            </w:pPr>
            <w:r w:rsidRPr="2E53CD91">
              <w:rPr>
                <w:rFonts w:ascii="Calibri" w:eastAsia="Calibri" w:hAnsi="Calibri" w:cs="Calibri"/>
                <w:color w:val="000000" w:themeColor="text1"/>
                <w:sz w:val="16"/>
                <w:szCs w:val="16"/>
              </w:rPr>
              <w:t>Unibertsitateko titulu ofiziala, uztailaren 15eko 1027/2011 Errege Dekretuan ezarritako Goi Mailako Hezkuntzako Kualifikazioen Espainiako Esparruko (MECES) 3. maila, gutxienez, egiaztatzeko aukera ematen duena.</w:t>
            </w:r>
          </w:p>
          <w:p w14:paraId="3088CE6C" w14:textId="77777777" w:rsidR="00892300" w:rsidRPr="005B3964" w:rsidRDefault="00892300" w:rsidP="00BC4262">
            <w:pPr>
              <w:rPr>
                <w:rFonts w:ascii="Calibri" w:eastAsia="Calibri" w:hAnsi="Calibri" w:cs="Calibri"/>
                <w:color w:val="000000" w:themeColor="text1"/>
                <w:sz w:val="16"/>
                <w:szCs w:val="16"/>
              </w:rPr>
            </w:pPr>
          </w:p>
          <w:p w14:paraId="0B63D27D" w14:textId="77777777" w:rsidR="00892300" w:rsidRPr="005B3964" w:rsidRDefault="00892300" w:rsidP="00BC4262">
            <w:pPr>
              <w:rPr>
                <w:rFonts w:ascii="Calibri Light" w:hAnsi="Calibri Light"/>
                <w:sz w:val="16"/>
                <w:szCs w:val="16"/>
              </w:rPr>
            </w:pPr>
          </w:p>
        </w:tc>
        <w:tc>
          <w:tcPr>
            <w:tcW w:w="1418" w:type="dxa"/>
          </w:tcPr>
          <w:p w14:paraId="0F8EC34E" w14:textId="77777777" w:rsidR="00892300" w:rsidRPr="005B3964" w:rsidRDefault="00892300" w:rsidP="00BC4262">
            <w:pPr>
              <w:rPr>
                <w:rFonts w:ascii="Calibri Light" w:hAnsi="Calibri Light" w:cs="Calibri Light"/>
                <w:bCs/>
                <w:sz w:val="16"/>
                <w:szCs w:val="16"/>
              </w:rPr>
            </w:pPr>
          </w:p>
        </w:tc>
        <w:tc>
          <w:tcPr>
            <w:tcW w:w="992" w:type="dxa"/>
          </w:tcPr>
          <w:p w14:paraId="72E73C28" w14:textId="77777777" w:rsidR="00892300" w:rsidRPr="005B3964" w:rsidRDefault="00892300" w:rsidP="00BC4262">
            <w:pPr>
              <w:rPr>
                <w:rFonts w:ascii="Calibri Light" w:eastAsia="Calibri Light" w:hAnsi="Calibri Light" w:cs="Calibri Light"/>
                <w:sz w:val="16"/>
                <w:szCs w:val="16"/>
              </w:rPr>
            </w:pPr>
            <w:r w:rsidRPr="2E53CD91">
              <w:rPr>
                <w:rFonts w:ascii="Calibri" w:eastAsia="Calibri" w:hAnsi="Calibri" w:cs="Calibri"/>
                <w:color w:val="000000" w:themeColor="text1"/>
                <w:sz w:val="16"/>
                <w:szCs w:val="16"/>
              </w:rPr>
              <w:t>Bilbo</w:t>
            </w:r>
          </w:p>
        </w:tc>
      </w:tr>
      <w:tr w:rsidR="00892300" w:rsidRPr="000878F1" w14:paraId="1FA52D90" w14:textId="77777777" w:rsidTr="00BC4262">
        <w:trPr>
          <w:trHeight w:val="300"/>
        </w:trPr>
        <w:tc>
          <w:tcPr>
            <w:tcW w:w="781" w:type="dxa"/>
          </w:tcPr>
          <w:p w14:paraId="75F0BC3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w:t>
            </w:r>
          </w:p>
        </w:tc>
        <w:tc>
          <w:tcPr>
            <w:tcW w:w="1359" w:type="dxa"/>
          </w:tcPr>
          <w:p w14:paraId="2F718550"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t>Inklusioari laguntzeko esparru orokorreko arduraduna.</w:t>
            </w:r>
          </w:p>
        </w:tc>
        <w:tc>
          <w:tcPr>
            <w:tcW w:w="992" w:type="dxa"/>
          </w:tcPr>
          <w:p w14:paraId="3114274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Izendapen askea</w:t>
            </w:r>
          </w:p>
        </w:tc>
        <w:tc>
          <w:tcPr>
            <w:tcW w:w="993" w:type="dxa"/>
          </w:tcPr>
          <w:p w14:paraId="6D349B9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16431D1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27C0F991"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3132F835" w14:textId="77777777" w:rsidR="00892300" w:rsidRPr="000878F1" w:rsidRDefault="00892300" w:rsidP="00BC4262">
            <w:pPr>
              <w:rPr>
                <w:rFonts w:ascii="Calibri" w:eastAsia="Calibri" w:hAnsi="Calibri" w:cs="Calibri"/>
                <w:sz w:val="16"/>
                <w:szCs w:val="16"/>
              </w:rPr>
            </w:pPr>
          </w:p>
          <w:p w14:paraId="0B68DC81"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50DFECC5" w14:textId="77777777" w:rsidR="00892300" w:rsidRPr="000878F1" w:rsidRDefault="00892300" w:rsidP="00BC4262">
            <w:pPr>
              <w:rPr>
                <w:rFonts w:ascii="Calibri" w:eastAsia="Calibri" w:hAnsi="Calibri" w:cs="Calibri"/>
                <w:sz w:val="16"/>
                <w:szCs w:val="16"/>
              </w:rPr>
            </w:pPr>
          </w:p>
          <w:p w14:paraId="398B2C57" w14:textId="77777777" w:rsidR="00892300" w:rsidRPr="000878F1" w:rsidRDefault="00892300" w:rsidP="00BC4262">
            <w:pPr>
              <w:rPr>
                <w:rFonts w:ascii="Calibri Light" w:hAnsi="Calibri Light" w:cs="Calibri Light"/>
                <w:sz w:val="16"/>
                <w:szCs w:val="16"/>
              </w:rPr>
            </w:pPr>
          </w:p>
          <w:p w14:paraId="2B30D93A" w14:textId="77777777" w:rsidR="00892300" w:rsidRPr="000878F1" w:rsidRDefault="00892300" w:rsidP="00BC4262">
            <w:pPr>
              <w:rPr>
                <w:rFonts w:ascii="Calibri Light" w:hAnsi="Calibri Light" w:cs="Calibri Light"/>
                <w:sz w:val="16"/>
                <w:szCs w:val="16"/>
              </w:rPr>
            </w:pPr>
          </w:p>
        </w:tc>
        <w:tc>
          <w:tcPr>
            <w:tcW w:w="709" w:type="dxa"/>
          </w:tcPr>
          <w:p w14:paraId="0C0A54D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0364D27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4DEAA7FF"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3E3BC524" w14:textId="77777777" w:rsidR="00892300" w:rsidRPr="000878F1" w:rsidRDefault="00892300" w:rsidP="00BC4262">
            <w:pPr>
              <w:rPr>
                <w:rFonts w:ascii="Calibri Light" w:hAnsi="Calibri Light" w:cs="Calibri Light"/>
                <w:bCs/>
                <w:sz w:val="16"/>
                <w:szCs w:val="16"/>
              </w:rPr>
            </w:pPr>
          </w:p>
        </w:tc>
        <w:tc>
          <w:tcPr>
            <w:tcW w:w="992" w:type="dxa"/>
          </w:tcPr>
          <w:p w14:paraId="1606D850"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Bilbo</w:t>
            </w:r>
          </w:p>
        </w:tc>
      </w:tr>
      <w:tr w:rsidR="00892300" w:rsidRPr="000878F1" w14:paraId="258E7030" w14:textId="77777777" w:rsidTr="00BC4262">
        <w:trPr>
          <w:trHeight w:val="300"/>
        </w:trPr>
        <w:tc>
          <w:tcPr>
            <w:tcW w:w="781" w:type="dxa"/>
            <w:tcBorders>
              <w:bottom w:val="single" w:sz="4" w:space="0" w:color="auto"/>
            </w:tcBorders>
          </w:tcPr>
          <w:p w14:paraId="1ED19F2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Borders>
              <w:bottom w:val="single" w:sz="4" w:space="0" w:color="auto"/>
            </w:tcBorders>
          </w:tcPr>
          <w:p w14:paraId="6AD2F9E6"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Inklusiorako laguntza espezifikoaren esparruko arduraduna.</w:t>
            </w:r>
          </w:p>
        </w:tc>
        <w:tc>
          <w:tcPr>
            <w:tcW w:w="992" w:type="dxa"/>
            <w:tcBorders>
              <w:bottom w:val="single" w:sz="4" w:space="0" w:color="auto"/>
            </w:tcBorders>
          </w:tcPr>
          <w:p w14:paraId="3AC9D3E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Izendapen askea</w:t>
            </w:r>
          </w:p>
        </w:tc>
        <w:tc>
          <w:tcPr>
            <w:tcW w:w="993" w:type="dxa"/>
            <w:tcBorders>
              <w:bottom w:val="single" w:sz="4" w:space="0" w:color="auto"/>
            </w:tcBorders>
          </w:tcPr>
          <w:p w14:paraId="6BD24B2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Borders>
              <w:bottom w:val="single" w:sz="4" w:space="0" w:color="auto"/>
            </w:tcBorders>
          </w:tcPr>
          <w:p w14:paraId="7D9A375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Borders>
              <w:bottom w:val="single" w:sz="4" w:space="0" w:color="auto"/>
            </w:tcBorders>
          </w:tcPr>
          <w:p w14:paraId="204AD21D"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16B6897" w14:textId="77777777" w:rsidR="00892300" w:rsidRPr="000878F1" w:rsidRDefault="00892300" w:rsidP="00BC4262">
            <w:pPr>
              <w:rPr>
                <w:rFonts w:ascii="Calibri" w:eastAsia="Calibri" w:hAnsi="Calibri" w:cs="Calibri"/>
                <w:sz w:val="16"/>
                <w:szCs w:val="16"/>
              </w:rPr>
            </w:pPr>
          </w:p>
          <w:p w14:paraId="409862B0"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lastRenderedPageBreak/>
              <w:t>Bigarren Hezkuntzako Irakasleen Kidegoa</w:t>
            </w:r>
          </w:p>
          <w:p w14:paraId="310EE144" w14:textId="77777777" w:rsidR="00892300" w:rsidRPr="000878F1" w:rsidRDefault="00892300" w:rsidP="00BC4262">
            <w:pPr>
              <w:rPr>
                <w:rFonts w:ascii="Calibri" w:eastAsia="Calibri" w:hAnsi="Calibri" w:cs="Calibri"/>
                <w:sz w:val="16"/>
                <w:szCs w:val="16"/>
              </w:rPr>
            </w:pPr>
          </w:p>
          <w:p w14:paraId="22E4B3B0" w14:textId="77777777" w:rsidR="00892300" w:rsidRPr="000878F1" w:rsidRDefault="00892300" w:rsidP="00BC4262">
            <w:pPr>
              <w:rPr>
                <w:rFonts w:ascii="Calibri Light" w:hAnsi="Calibri Light" w:cs="Calibri Light"/>
                <w:sz w:val="16"/>
                <w:szCs w:val="16"/>
              </w:rPr>
            </w:pPr>
          </w:p>
          <w:p w14:paraId="3ACE3371" w14:textId="77777777" w:rsidR="00892300" w:rsidRPr="000878F1" w:rsidRDefault="00892300" w:rsidP="00BC4262">
            <w:pPr>
              <w:rPr>
                <w:rFonts w:ascii="Calibri Light" w:hAnsi="Calibri Light" w:cs="Calibri Light"/>
                <w:sz w:val="16"/>
                <w:szCs w:val="16"/>
              </w:rPr>
            </w:pPr>
          </w:p>
        </w:tc>
        <w:tc>
          <w:tcPr>
            <w:tcW w:w="709" w:type="dxa"/>
            <w:tcBorders>
              <w:bottom w:val="single" w:sz="4" w:space="0" w:color="auto"/>
            </w:tcBorders>
          </w:tcPr>
          <w:p w14:paraId="13983AF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Borders>
              <w:bottom w:val="single" w:sz="4" w:space="0" w:color="auto"/>
            </w:tcBorders>
          </w:tcPr>
          <w:p w14:paraId="521BB39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Borders>
              <w:bottom w:val="single" w:sz="4" w:space="0" w:color="auto"/>
            </w:tcBorders>
          </w:tcPr>
          <w:p w14:paraId="0BC53366"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 xml:space="preserve">Psikologiako, Pedagogiako edo Psikopedagogiako unibertsitate-titulu ofiziala, uztailaren 15eko 1027/2011 Errege Dekretuan ezarritako Goi Mailako Hezkuntzako Kualifikazioen </w:t>
            </w:r>
            <w:r w:rsidRPr="000878F1">
              <w:rPr>
                <w:rFonts w:ascii="Calibri" w:eastAsia="Calibri" w:hAnsi="Calibri" w:cs="Calibri"/>
                <w:sz w:val="16"/>
                <w:szCs w:val="16"/>
              </w:rPr>
              <w:lastRenderedPageBreak/>
              <w:t>Espainiako Esparruko (MECES) 3. maila, gutxienez, egiaztatzeko aukera ematen duena.</w:t>
            </w:r>
          </w:p>
        </w:tc>
        <w:tc>
          <w:tcPr>
            <w:tcW w:w="1418" w:type="dxa"/>
            <w:tcBorders>
              <w:bottom w:val="single" w:sz="4" w:space="0" w:color="auto"/>
            </w:tcBorders>
          </w:tcPr>
          <w:p w14:paraId="2751827C" w14:textId="77777777" w:rsidR="00892300" w:rsidRPr="000878F1" w:rsidRDefault="00892300" w:rsidP="00BC4262">
            <w:pPr>
              <w:rPr>
                <w:rFonts w:ascii="Calibri Light" w:hAnsi="Calibri Light" w:cs="Calibri Light"/>
                <w:bCs/>
                <w:sz w:val="16"/>
                <w:szCs w:val="16"/>
              </w:rPr>
            </w:pPr>
          </w:p>
        </w:tc>
        <w:tc>
          <w:tcPr>
            <w:tcW w:w="992" w:type="dxa"/>
            <w:tcBorders>
              <w:bottom w:val="single" w:sz="4" w:space="0" w:color="auto"/>
            </w:tcBorders>
          </w:tcPr>
          <w:p w14:paraId="7D078BE3"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Bilbo</w:t>
            </w:r>
          </w:p>
        </w:tc>
      </w:tr>
      <w:tr w:rsidR="00892300" w:rsidRPr="000878F1" w14:paraId="26481A61" w14:textId="77777777" w:rsidTr="00BC4262">
        <w:trPr>
          <w:trHeight w:val="300"/>
        </w:trPr>
        <w:tc>
          <w:tcPr>
            <w:tcW w:w="781" w:type="dxa"/>
            <w:tcBorders>
              <w:top w:val="single" w:sz="4" w:space="0" w:color="auto"/>
            </w:tcBorders>
          </w:tcPr>
          <w:p w14:paraId="6472AA7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Borders>
              <w:top w:val="single" w:sz="4" w:space="0" w:color="auto"/>
            </w:tcBorders>
          </w:tcPr>
          <w:p w14:paraId="1E038170"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Ikasketa eta programa integratuen esparruko arduraduna.</w:t>
            </w:r>
          </w:p>
        </w:tc>
        <w:tc>
          <w:tcPr>
            <w:tcW w:w="992" w:type="dxa"/>
            <w:tcBorders>
              <w:top w:val="single" w:sz="4" w:space="0" w:color="auto"/>
            </w:tcBorders>
          </w:tcPr>
          <w:p w14:paraId="07895B1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Izendapen askea</w:t>
            </w:r>
          </w:p>
        </w:tc>
        <w:tc>
          <w:tcPr>
            <w:tcW w:w="993" w:type="dxa"/>
            <w:tcBorders>
              <w:top w:val="single" w:sz="4" w:space="0" w:color="auto"/>
            </w:tcBorders>
          </w:tcPr>
          <w:p w14:paraId="3B792E9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Borders>
              <w:top w:val="single" w:sz="4" w:space="0" w:color="auto"/>
            </w:tcBorders>
          </w:tcPr>
          <w:p w14:paraId="32FC520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Borders>
              <w:top w:val="single" w:sz="4" w:space="0" w:color="auto"/>
            </w:tcBorders>
          </w:tcPr>
          <w:p w14:paraId="14E2EEB2"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60EBDF94" w14:textId="77777777" w:rsidR="00892300" w:rsidRPr="000878F1" w:rsidRDefault="00892300" w:rsidP="00BC4262">
            <w:pPr>
              <w:rPr>
                <w:rFonts w:ascii="Calibri" w:eastAsia="Calibri" w:hAnsi="Calibri" w:cs="Calibri"/>
                <w:sz w:val="16"/>
                <w:szCs w:val="16"/>
              </w:rPr>
            </w:pPr>
          </w:p>
          <w:p w14:paraId="53ED2474"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4B9C615D" w14:textId="77777777" w:rsidR="00892300" w:rsidRPr="000878F1" w:rsidRDefault="00892300" w:rsidP="00BC4262">
            <w:pPr>
              <w:rPr>
                <w:rFonts w:ascii="Calibri" w:eastAsia="Calibri" w:hAnsi="Calibri" w:cs="Calibri"/>
                <w:sz w:val="16"/>
                <w:szCs w:val="16"/>
              </w:rPr>
            </w:pPr>
          </w:p>
          <w:p w14:paraId="495003DA" w14:textId="77777777" w:rsidR="00892300" w:rsidRPr="000878F1" w:rsidRDefault="00892300" w:rsidP="00BC4262">
            <w:pPr>
              <w:rPr>
                <w:rFonts w:ascii="Calibri Light" w:hAnsi="Calibri Light" w:cs="Calibri Light"/>
                <w:sz w:val="16"/>
                <w:szCs w:val="16"/>
              </w:rPr>
            </w:pPr>
          </w:p>
          <w:p w14:paraId="1DB09E96" w14:textId="77777777" w:rsidR="00892300" w:rsidRPr="000878F1" w:rsidRDefault="00892300" w:rsidP="00BC4262">
            <w:pPr>
              <w:rPr>
                <w:rFonts w:ascii="Calibri Light" w:hAnsi="Calibri Light" w:cs="Calibri Light"/>
                <w:sz w:val="16"/>
                <w:szCs w:val="16"/>
              </w:rPr>
            </w:pPr>
          </w:p>
        </w:tc>
        <w:tc>
          <w:tcPr>
            <w:tcW w:w="709" w:type="dxa"/>
            <w:tcBorders>
              <w:top w:val="single" w:sz="4" w:space="0" w:color="auto"/>
            </w:tcBorders>
          </w:tcPr>
          <w:p w14:paraId="1BC0928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Borders>
              <w:top w:val="single" w:sz="4" w:space="0" w:color="auto"/>
            </w:tcBorders>
          </w:tcPr>
          <w:p w14:paraId="45C2C539"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Borders>
              <w:top w:val="single" w:sz="4" w:space="0" w:color="auto"/>
            </w:tcBorders>
          </w:tcPr>
          <w:p w14:paraId="5C14F6AB"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Borders>
              <w:top w:val="single" w:sz="4" w:space="0" w:color="auto"/>
            </w:tcBorders>
          </w:tcPr>
          <w:p w14:paraId="2B47EB98" w14:textId="77777777" w:rsidR="00892300" w:rsidRPr="000878F1" w:rsidRDefault="00892300" w:rsidP="00BC4262">
            <w:pPr>
              <w:rPr>
                <w:rFonts w:ascii="Calibri Light" w:hAnsi="Calibri Light" w:cs="Calibri Light"/>
                <w:bCs/>
                <w:sz w:val="16"/>
                <w:szCs w:val="16"/>
              </w:rPr>
            </w:pPr>
          </w:p>
        </w:tc>
        <w:tc>
          <w:tcPr>
            <w:tcW w:w="992" w:type="dxa"/>
            <w:tcBorders>
              <w:top w:val="single" w:sz="4" w:space="0" w:color="auto"/>
            </w:tcBorders>
          </w:tcPr>
          <w:p w14:paraId="0125E829"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Bilbo</w:t>
            </w:r>
          </w:p>
        </w:tc>
      </w:tr>
      <w:tr w:rsidR="00892300" w:rsidRPr="000878F1" w14:paraId="0755EE36" w14:textId="77777777" w:rsidTr="00BC4262">
        <w:trPr>
          <w:trHeight w:val="300"/>
        </w:trPr>
        <w:tc>
          <w:tcPr>
            <w:tcW w:w="781" w:type="dxa"/>
          </w:tcPr>
          <w:p w14:paraId="3728B88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Pr>
          <w:p w14:paraId="303C0EB7"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Bizikidetzaren eta aniztasunaren kudeaketaren alorrean berritzeko esparruaren arduraduna.</w:t>
            </w:r>
          </w:p>
        </w:tc>
        <w:tc>
          <w:tcPr>
            <w:tcW w:w="992" w:type="dxa"/>
          </w:tcPr>
          <w:p w14:paraId="0B0D416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Izendapen askea</w:t>
            </w:r>
          </w:p>
        </w:tc>
        <w:tc>
          <w:tcPr>
            <w:tcW w:w="993" w:type="dxa"/>
          </w:tcPr>
          <w:p w14:paraId="169395E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36EA148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4D21A068"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1E13A62D" w14:textId="77777777" w:rsidR="00892300" w:rsidRPr="000878F1" w:rsidRDefault="00892300" w:rsidP="00BC4262">
            <w:pPr>
              <w:rPr>
                <w:rFonts w:ascii="Calibri" w:eastAsia="Calibri" w:hAnsi="Calibri" w:cs="Calibri"/>
                <w:sz w:val="16"/>
                <w:szCs w:val="16"/>
              </w:rPr>
            </w:pPr>
          </w:p>
          <w:p w14:paraId="72DAD181"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4FA434CD" w14:textId="77777777" w:rsidR="00892300" w:rsidRPr="000878F1" w:rsidRDefault="00892300" w:rsidP="00BC4262">
            <w:pPr>
              <w:rPr>
                <w:rFonts w:ascii="Calibri" w:eastAsia="Calibri" w:hAnsi="Calibri" w:cs="Calibri"/>
                <w:sz w:val="16"/>
                <w:szCs w:val="16"/>
              </w:rPr>
            </w:pPr>
          </w:p>
          <w:p w14:paraId="698A8EE3" w14:textId="77777777" w:rsidR="00892300" w:rsidRPr="000878F1" w:rsidRDefault="00892300" w:rsidP="00BC4262">
            <w:pPr>
              <w:rPr>
                <w:rFonts w:ascii="Calibri Light" w:hAnsi="Calibri Light" w:cs="Calibri Light"/>
                <w:sz w:val="16"/>
                <w:szCs w:val="16"/>
              </w:rPr>
            </w:pPr>
          </w:p>
        </w:tc>
        <w:tc>
          <w:tcPr>
            <w:tcW w:w="709" w:type="dxa"/>
          </w:tcPr>
          <w:p w14:paraId="0398825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0CCC2DD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1006CDAC"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2. maila, gutxienez, egiaztatzeko aukera ematen duena.</w:t>
            </w:r>
          </w:p>
          <w:p w14:paraId="700D070A" w14:textId="77777777" w:rsidR="00892300" w:rsidRPr="000878F1" w:rsidRDefault="00892300" w:rsidP="00BC4262">
            <w:pPr>
              <w:rPr>
                <w:rFonts w:ascii="Calibri Light" w:hAnsi="Calibri Light"/>
                <w:sz w:val="16"/>
                <w:szCs w:val="16"/>
                <w:highlight w:val="green"/>
              </w:rPr>
            </w:pPr>
          </w:p>
          <w:p w14:paraId="3ED3F661" w14:textId="77777777" w:rsidR="00892300" w:rsidRPr="000878F1" w:rsidRDefault="00892300" w:rsidP="00BC4262">
            <w:pPr>
              <w:rPr>
                <w:rFonts w:ascii="Calibri Light" w:hAnsi="Calibri Light" w:cs="Calibri Light"/>
                <w:bCs/>
                <w:sz w:val="16"/>
                <w:szCs w:val="16"/>
              </w:rPr>
            </w:pPr>
          </w:p>
        </w:tc>
        <w:tc>
          <w:tcPr>
            <w:tcW w:w="1418" w:type="dxa"/>
          </w:tcPr>
          <w:p w14:paraId="649FC8DE" w14:textId="77777777" w:rsidR="00892300" w:rsidRPr="000878F1" w:rsidRDefault="00892300" w:rsidP="00BC4262">
            <w:pPr>
              <w:rPr>
                <w:rFonts w:ascii="Calibri Light" w:hAnsi="Calibri Light" w:cs="Calibri Light"/>
                <w:bCs/>
                <w:sz w:val="16"/>
                <w:szCs w:val="16"/>
              </w:rPr>
            </w:pPr>
          </w:p>
        </w:tc>
        <w:tc>
          <w:tcPr>
            <w:tcW w:w="992" w:type="dxa"/>
          </w:tcPr>
          <w:p w14:paraId="60E9E07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Bilbo</w:t>
            </w:r>
          </w:p>
        </w:tc>
      </w:tr>
      <w:tr w:rsidR="00892300" w:rsidRPr="000878F1" w14:paraId="4B050B1F" w14:textId="77777777" w:rsidTr="00BC4262">
        <w:trPr>
          <w:trHeight w:val="300"/>
        </w:trPr>
        <w:tc>
          <w:tcPr>
            <w:tcW w:w="781" w:type="dxa"/>
          </w:tcPr>
          <w:p w14:paraId="06A0361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Pr>
          <w:p w14:paraId="4B477A67"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Kudeaketa operatiboaren esparruko arduraduna.</w:t>
            </w:r>
          </w:p>
        </w:tc>
        <w:tc>
          <w:tcPr>
            <w:tcW w:w="992" w:type="dxa"/>
          </w:tcPr>
          <w:p w14:paraId="102F92C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Izendapen askea</w:t>
            </w:r>
          </w:p>
        </w:tc>
        <w:tc>
          <w:tcPr>
            <w:tcW w:w="993" w:type="dxa"/>
          </w:tcPr>
          <w:p w14:paraId="0C1F334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23FE700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731D6CF9"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4AEA8CE2" w14:textId="77777777" w:rsidR="00892300" w:rsidRPr="000878F1" w:rsidRDefault="00892300" w:rsidP="00BC4262">
            <w:pPr>
              <w:rPr>
                <w:rFonts w:ascii="Calibri" w:eastAsia="Calibri" w:hAnsi="Calibri" w:cs="Calibri"/>
                <w:sz w:val="16"/>
                <w:szCs w:val="16"/>
              </w:rPr>
            </w:pPr>
          </w:p>
          <w:p w14:paraId="232BA0D5"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5BC5BFFA" w14:textId="77777777" w:rsidR="00892300" w:rsidRPr="000878F1" w:rsidRDefault="00892300" w:rsidP="00BC4262">
            <w:pPr>
              <w:rPr>
                <w:rFonts w:ascii="Calibri" w:eastAsia="Calibri" w:hAnsi="Calibri" w:cs="Calibri"/>
                <w:sz w:val="16"/>
                <w:szCs w:val="16"/>
              </w:rPr>
            </w:pPr>
          </w:p>
          <w:p w14:paraId="4C62C74A" w14:textId="77777777" w:rsidR="00892300" w:rsidRPr="000878F1" w:rsidRDefault="00892300" w:rsidP="00BC4262">
            <w:pPr>
              <w:rPr>
                <w:rFonts w:ascii="Calibri Light" w:hAnsi="Calibri Light" w:cs="Calibri Light"/>
                <w:sz w:val="16"/>
                <w:szCs w:val="16"/>
              </w:rPr>
            </w:pPr>
          </w:p>
        </w:tc>
        <w:tc>
          <w:tcPr>
            <w:tcW w:w="709" w:type="dxa"/>
          </w:tcPr>
          <w:p w14:paraId="04844A3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621EC0E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50DBDB06"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3. maila, gutxienez, egiaztatzeko aukera ematen duena.</w:t>
            </w:r>
          </w:p>
          <w:p w14:paraId="1D6E655A" w14:textId="77777777" w:rsidR="00892300" w:rsidRPr="000878F1" w:rsidRDefault="00892300" w:rsidP="00BC4262">
            <w:pPr>
              <w:rPr>
                <w:rFonts w:ascii="Calibri Light" w:hAnsi="Calibri Light"/>
                <w:sz w:val="16"/>
                <w:szCs w:val="16"/>
              </w:rPr>
            </w:pPr>
          </w:p>
        </w:tc>
        <w:tc>
          <w:tcPr>
            <w:tcW w:w="1418" w:type="dxa"/>
          </w:tcPr>
          <w:p w14:paraId="2F32DDF3" w14:textId="77777777" w:rsidR="00892300" w:rsidRPr="000878F1" w:rsidRDefault="00892300" w:rsidP="00BC4262">
            <w:pPr>
              <w:rPr>
                <w:rFonts w:ascii="Calibri Light" w:hAnsi="Calibri Light" w:cs="Calibri Light"/>
                <w:bCs/>
                <w:sz w:val="16"/>
                <w:szCs w:val="16"/>
              </w:rPr>
            </w:pPr>
          </w:p>
        </w:tc>
        <w:tc>
          <w:tcPr>
            <w:tcW w:w="992" w:type="dxa"/>
          </w:tcPr>
          <w:p w14:paraId="4D798C37"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Bilbo</w:t>
            </w:r>
          </w:p>
        </w:tc>
      </w:tr>
      <w:tr w:rsidR="00892300" w:rsidRPr="000878F1" w14:paraId="0A74F302" w14:textId="77777777" w:rsidTr="00BC4262">
        <w:trPr>
          <w:trHeight w:val="300"/>
        </w:trPr>
        <w:tc>
          <w:tcPr>
            <w:tcW w:w="781" w:type="dxa"/>
          </w:tcPr>
          <w:p w14:paraId="1B8888B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2</w:t>
            </w:r>
          </w:p>
        </w:tc>
        <w:tc>
          <w:tcPr>
            <w:tcW w:w="1359" w:type="dxa"/>
          </w:tcPr>
          <w:p w14:paraId="5FF2AAC0"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Ikasketa eta programa integratuen esparruko aholkularia.</w:t>
            </w:r>
          </w:p>
        </w:tc>
        <w:tc>
          <w:tcPr>
            <w:tcW w:w="992" w:type="dxa"/>
          </w:tcPr>
          <w:p w14:paraId="7B8D7DC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7E1E7EE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72F72E7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0FBEA79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2030C272" w14:textId="77777777" w:rsidR="00892300" w:rsidRPr="000878F1" w:rsidRDefault="00892300" w:rsidP="00BC4262">
            <w:pPr>
              <w:rPr>
                <w:rFonts w:ascii="Calibri" w:eastAsia="Calibri" w:hAnsi="Calibri" w:cs="Calibri"/>
                <w:sz w:val="16"/>
                <w:szCs w:val="16"/>
              </w:rPr>
            </w:pPr>
          </w:p>
          <w:p w14:paraId="09A060C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lastRenderedPageBreak/>
              <w:t>Bigarren Hezkuntzako Irakasleen Kidegoa</w:t>
            </w:r>
          </w:p>
          <w:p w14:paraId="68ADE2E6" w14:textId="77777777" w:rsidR="00892300" w:rsidRPr="000878F1" w:rsidRDefault="00892300" w:rsidP="00BC4262">
            <w:pPr>
              <w:rPr>
                <w:rFonts w:ascii="Calibri" w:eastAsia="Calibri" w:hAnsi="Calibri" w:cs="Calibri"/>
                <w:sz w:val="16"/>
                <w:szCs w:val="16"/>
              </w:rPr>
            </w:pPr>
          </w:p>
          <w:p w14:paraId="71E67043" w14:textId="77777777" w:rsidR="00892300" w:rsidRPr="000878F1" w:rsidRDefault="00892300" w:rsidP="00BC4262">
            <w:pPr>
              <w:rPr>
                <w:rFonts w:ascii="Calibri Light" w:hAnsi="Calibri Light" w:cs="Calibri Light"/>
                <w:sz w:val="16"/>
                <w:szCs w:val="16"/>
              </w:rPr>
            </w:pPr>
          </w:p>
          <w:p w14:paraId="306DAAF5" w14:textId="77777777" w:rsidR="00892300" w:rsidRPr="000878F1" w:rsidRDefault="00892300" w:rsidP="00BC4262">
            <w:pPr>
              <w:rPr>
                <w:rFonts w:ascii="Calibri Light" w:hAnsi="Calibri Light" w:cs="Calibri Light"/>
                <w:sz w:val="16"/>
                <w:szCs w:val="16"/>
              </w:rPr>
            </w:pPr>
          </w:p>
        </w:tc>
        <w:tc>
          <w:tcPr>
            <w:tcW w:w="709" w:type="dxa"/>
          </w:tcPr>
          <w:p w14:paraId="7A44532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2A3679A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06E4B82F"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 xml:space="preserve">Psikologiako, Pedagogiako edo Psikopedagogiako unibertsitate-titulu ofiziala, uztailaren 15eko 1027/2011 Errege Dekretuan ezarritako Goi Mailako Hezkuntzako Kualifikazioen </w:t>
            </w:r>
            <w:r w:rsidRPr="000878F1">
              <w:rPr>
                <w:rFonts w:ascii="Calibri" w:eastAsia="Calibri" w:hAnsi="Calibri" w:cs="Calibri"/>
                <w:sz w:val="16"/>
                <w:szCs w:val="16"/>
              </w:rPr>
              <w:lastRenderedPageBreak/>
              <w:t>Espainiako Esparruko (MECES) 3. maila, gutxienez, egiaztatzeko aukera ematen duena.</w:t>
            </w:r>
          </w:p>
        </w:tc>
        <w:tc>
          <w:tcPr>
            <w:tcW w:w="1418" w:type="dxa"/>
          </w:tcPr>
          <w:p w14:paraId="0F7A9A60"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lastRenderedPageBreak/>
              <w:t xml:space="preserve">Gutxienez 3 urteko esperientzia pedagogia terapeutikoko </w:t>
            </w:r>
            <w:r w:rsidRPr="000878F1">
              <w:rPr>
                <w:rFonts w:ascii="Calibri Light" w:hAnsi="Calibri Light"/>
                <w:sz w:val="16"/>
              </w:rPr>
              <w:lastRenderedPageBreak/>
              <w:t>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6D810A4C"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lastRenderedPageBreak/>
              <w:t>Bilbo</w:t>
            </w:r>
          </w:p>
        </w:tc>
      </w:tr>
      <w:tr w:rsidR="00892300" w:rsidRPr="000878F1" w14:paraId="4B133788" w14:textId="77777777" w:rsidTr="00BC4262">
        <w:trPr>
          <w:trHeight w:val="300"/>
        </w:trPr>
        <w:tc>
          <w:tcPr>
            <w:tcW w:w="781" w:type="dxa"/>
          </w:tcPr>
          <w:p w14:paraId="439B4EB2"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10</w:t>
            </w:r>
          </w:p>
        </w:tc>
        <w:tc>
          <w:tcPr>
            <w:tcW w:w="1359" w:type="dxa"/>
          </w:tcPr>
          <w:p w14:paraId="3826DAA1"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t>Bizikidetzaren eta aniztasunaren kudeaketaren alorrean berritzeko esparruko aholkularia.</w:t>
            </w:r>
          </w:p>
        </w:tc>
        <w:tc>
          <w:tcPr>
            <w:tcW w:w="992" w:type="dxa"/>
          </w:tcPr>
          <w:p w14:paraId="459E35C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618193E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43137D0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5DB132C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1F64BC4" w14:textId="77777777" w:rsidR="00892300" w:rsidRPr="000878F1" w:rsidRDefault="00892300" w:rsidP="00BC4262">
            <w:pPr>
              <w:rPr>
                <w:rFonts w:ascii="Calibri" w:eastAsia="Calibri" w:hAnsi="Calibri" w:cs="Calibri"/>
                <w:sz w:val="16"/>
                <w:szCs w:val="16"/>
              </w:rPr>
            </w:pPr>
          </w:p>
          <w:p w14:paraId="10C59CF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08242FEA" w14:textId="77777777" w:rsidR="00892300" w:rsidRPr="000878F1" w:rsidRDefault="00892300" w:rsidP="00BC4262">
            <w:pPr>
              <w:rPr>
                <w:rFonts w:ascii="Calibri" w:eastAsia="Calibri" w:hAnsi="Calibri" w:cs="Calibri"/>
                <w:sz w:val="16"/>
                <w:szCs w:val="16"/>
              </w:rPr>
            </w:pPr>
          </w:p>
          <w:p w14:paraId="6F4ED89B" w14:textId="77777777" w:rsidR="00892300" w:rsidRPr="000878F1" w:rsidRDefault="00892300" w:rsidP="00BC4262">
            <w:pPr>
              <w:rPr>
                <w:rFonts w:ascii="Calibri Light" w:hAnsi="Calibri Light" w:cs="Calibri Light"/>
                <w:sz w:val="16"/>
                <w:szCs w:val="16"/>
              </w:rPr>
            </w:pPr>
          </w:p>
          <w:p w14:paraId="3ED89FC7" w14:textId="77777777" w:rsidR="00892300" w:rsidRPr="000878F1" w:rsidRDefault="00892300" w:rsidP="00BC4262">
            <w:pPr>
              <w:rPr>
                <w:rFonts w:ascii="Calibri Light" w:hAnsi="Calibri Light" w:cs="Calibri Light"/>
                <w:sz w:val="16"/>
                <w:szCs w:val="16"/>
              </w:rPr>
            </w:pPr>
          </w:p>
        </w:tc>
        <w:tc>
          <w:tcPr>
            <w:tcW w:w="709" w:type="dxa"/>
          </w:tcPr>
          <w:p w14:paraId="17767DAC"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C1-C1</w:t>
            </w:r>
          </w:p>
        </w:tc>
        <w:tc>
          <w:tcPr>
            <w:tcW w:w="992" w:type="dxa"/>
          </w:tcPr>
          <w:p w14:paraId="37BFE3E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5798275B"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2. maila, gutxienez, egiaztatzeko aukera ematen duena.</w:t>
            </w:r>
          </w:p>
          <w:p w14:paraId="032ABE9B" w14:textId="77777777" w:rsidR="00892300" w:rsidRPr="000878F1" w:rsidRDefault="00892300" w:rsidP="00BC4262">
            <w:pPr>
              <w:rPr>
                <w:rFonts w:ascii="Calibri Light" w:hAnsi="Calibri Light"/>
                <w:sz w:val="16"/>
                <w:szCs w:val="16"/>
              </w:rPr>
            </w:pPr>
          </w:p>
        </w:tc>
        <w:tc>
          <w:tcPr>
            <w:tcW w:w="1418" w:type="dxa"/>
          </w:tcPr>
          <w:p w14:paraId="19DEED0B"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t>Gutxienez 3 urteko esperientzia bizikidetzaren  eta aniztasunaren kudeaketaren esparruan edo hezkuntza-laguntzako zerbitzuetako aholkulari gisa.</w:t>
            </w:r>
          </w:p>
        </w:tc>
        <w:tc>
          <w:tcPr>
            <w:tcW w:w="992" w:type="dxa"/>
          </w:tcPr>
          <w:p w14:paraId="18388356"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Bilbo</w:t>
            </w:r>
          </w:p>
        </w:tc>
      </w:tr>
      <w:tr w:rsidR="00892300" w:rsidRPr="000878F1" w14:paraId="2ED698C6" w14:textId="77777777" w:rsidTr="00BC4262">
        <w:trPr>
          <w:trHeight w:val="300"/>
        </w:trPr>
        <w:tc>
          <w:tcPr>
            <w:tcW w:w="781" w:type="dxa"/>
          </w:tcPr>
          <w:p w14:paraId="3B464C9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Pr>
          <w:p w14:paraId="12F47A06"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Bizikidetzaren eta aniztasunaren kudeaketaren alorrean berritzeko esparruko aholkularia (orientazioa)</w:t>
            </w:r>
          </w:p>
          <w:p w14:paraId="47F9EAC2" w14:textId="77777777" w:rsidR="00892300" w:rsidRPr="000878F1" w:rsidRDefault="00892300" w:rsidP="00BC4262">
            <w:pPr>
              <w:rPr>
                <w:rFonts w:ascii="Calibri Light" w:hAnsi="Calibri Light"/>
                <w:sz w:val="16"/>
                <w:szCs w:val="16"/>
              </w:rPr>
            </w:pPr>
          </w:p>
          <w:p w14:paraId="59AFDF41" w14:textId="77777777" w:rsidR="00892300" w:rsidRPr="000878F1" w:rsidRDefault="00892300" w:rsidP="00BC4262">
            <w:pPr>
              <w:rPr>
                <w:rFonts w:ascii="Calibri Light" w:hAnsi="Calibri Light"/>
                <w:sz w:val="16"/>
                <w:szCs w:val="16"/>
              </w:rPr>
            </w:pPr>
          </w:p>
        </w:tc>
        <w:tc>
          <w:tcPr>
            <w:tcW w:w="992" w:type="dxa"/>
          </w:tcPr>
          <w:p w14:paraId="4B14A51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720E537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2AA4326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782F5CBB"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4C0569AB" w14:textId="77777777" w:rsidR="00892300" w:rsidRPr="000878F1" w:rsidRDefault="00892300" w:rsidP="00BC4262">
            <w:pPr>
              <w:rPr>
                <w:rFonts w:ascii="Calibri" w:eastAsia="Calibri" w:hAnsi="Calibri" w:cs="Calibri"/>
                <w:sz w:val="16"/>
                <w:szCs w:val="16"/>
              </w:rPr>
            </w:pPr>
          </w:p>
          <w:p w14:paraId="06B3A927"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56D0374" w14:textId="77777777" w:rsidR="00892300" w:rsidRPr="000878F1" w:rsidRDefault="00892300" w:rsidP="00BC4262">
            <w:pPr>
              <w:rPr>
                <w:rFonts w:ascii="Calibri" w:eastAsia="Calibri" w:hAnsi="Calibri" w:cs="Calibri"/>
                <w:sz w:val="16"/>
                <w:szCs w:val="16"/>
              </w:rPr>
            </w:pPr>
          </w:p>
          <w:p w14:paraId="322A3B27" w14:textId="77777777" w:rsidR="00892300" w:rsidRPr="000878F1" w:rsidRDefault="00892300" w:rsidP="00BC4262">
            <w:pPr>
              <w:rPr>
                <w:rFonts w:ascii="Calibri Light" w:hAnsi="Calibri Light" w:cs="Calibri Light"/>
                <w:sz w:val="16"/>
                <w:szCs w:val="16"/>
              </w:rPr>
            </w:pPr>
          </w:p>
          <w:p w14:paraId="192C21FC" w14:textId="77777777" w:rsidR="00892300" w:rsidRPr="000878F1" w:rsidRDefault="00892300" w:rsidP="00BC4262">
            <w:pPr>
              <w:rPr>
                <w:rFonts w:ascii="Calibri Light" w:hAnsi="Calibri Light" w:cs="Calibri Light"/>
                <w:sz w:val="16"/>
                <w:szCs w:val="16"/>
              </w:rPr>
            </w:pPr>
          </w:p>
        </w:tc>
        <w:tc>
          <w:tcPr>
            <w:tcW w:w="709" w:type="dxa"/>
          </w:tcPr>
          <w:p w14:paraId="4D2079B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71EA520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45598346"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2. maila, gutxienez, egiaztatzeko aukera ematen duena.</w:t>
            </w:r>
          </w:p>
          <w:p w14:paraId="160DFF35" w14:textId="77777777" w:rsidR="00892300" w:rsidRPr="000878F1" w:rsidRDefault="00892300" w:rsidP="00BC4262">
            <w:pPr>
              <w:rPr>
                <w:rFonts w:ascii="Calibri Light" w:hAnsi="Calibri Light"/>
                <w:sz w:val="16"/>
                <w:szCs w:val="16"/>
              </w:rPr>
            </w:pPr>
          </w:p>
        </w:tc>
        <w:tc>
          <w:tcPr>
            <w:tcW w:w="1418" w:type="dxa"/>
          </w:tcPr>
          <w:p w14:paraId="32044183" w14:textId="77777777" w:rsidR="00892300" w:rsidRPr="000878F1" w:rsidRDefault="00892300" w:rsidP="00BC4262">
            <w:pPr>
              <w:rPr>
                <w:rFonts w:ascii="Calibri Light" w:hAnsi="Calibri Light"/>
                <w:sz w:val="16"/>
                <w:szCs w:val="16"/>
              </w:rPr>
            </w:pPr>
            <w:r w:rsidRPr="008A1ACA">
              <w:rPr>
                <w:rFonts w:ascii="Calibri Light" w:hAnsi="Calibri Light"/>
                <w:sz w:val="16"/>
                <w:szCs w:val="16"/>
              </w:rPr>
              <w:t>Gutxienez 3 urteko esperientzia Bigarren Hezkuntzako orientatzaile gisa.</w:t>
            </w:r>
          </w:p>
        </w:tc>
        <w:tc>
          <w:tcPr>
            <w:tcW w:w="992" w:type="dxa"/>
          </w:tcPr>
          <w:p w14:paraId="68520D56"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Bilbo</w:t>
            </w:r>
          </w:p>
        </w:tc>
      </w:tr>
      <w:tr w:rsidR="00892300" w:rsidRPr="000878F1" w14:paraId="5C3C5D27" w14:textId="77777777" w:rsidTr="00BC4262">
        <w:trPr>
          <w:trHeight w:val="300"/>
        </w:trPr>
        <w:tc>
          <w:tcPr>
            <w:tcW w:w="781" w:type="dxa"/>
          </w:tcPr>
          <w:p w14:paraId="79AFB96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Pr>
          <w:p w14:paraId="656947BD"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 xml:space="preserve">Bizikidetzaren eta aniztasunaren kudeaketaren </w:t>
            </w:r>
            <w:r w:rsidRPr="000878F1">
              <w:rPr>
                <w:rFonts w:ascii="Calibri Light" w:hAnsi="Calibri Light"/>
                <w:sz w:val="16"/>
                <w:szCs w:val="16"/>
              </w:rPr>
              <w:lastRenderedPageBreak/>
              <w:t>alorrean berritzeko esparruko aholkularia (aniztasuna)</w:t>
            </w:r>
          </w:p>
          <w:p w14:paraId="12F1FFE5" w14:textId="77777777" w:rsidR="00892300" w:rsidRPr="000878F1" w:rsidRDefault="00892300" w:rsidP="00BC4262">
            <w:pPr>
              <w:rPr>
                <w:rFonts w:ascii="Calibri Light" w:hAnsi="Calibri Light"/>
                <w:sz w:val="16"/>
                <w:szCs w:val="16"/>
              </w:rPr>
            </w:pPr>
          </w:p>
        </w:tc>
        <w:tc>
          <w:tcPr>
            <w:tcW w:w="992" w:type="dxa"/>
          </w:tcPr>
          <w:p w14:paraId="68F2ACA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Berariazko lehiaketa</w:t>
            </w:r>
          </w:p>
        </w:tc>
        <w:tc>
          <w:tcPr>
            <w:tcW w:w="993" w:type="dxa"/>
          </w:tcPr>
          <w:p w14:paraId="40D7B42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2E2627D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08D21787"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EDD5C06" w14:textId="77777777" w:rsidR="00892300" w:rsidRPr="000878F1" w:rsidRDefault="00892300" w:rsidP="00BC4262">
            <w:pPr>
              <w:rPr>
                <w:rFonts w:ascii="Calibri" w:eastAsia="Calibri" w:hAnsi="Calibri" w:cs="Calibri"/>
                <w:sz w:val="16"/>
                <w:szCs w:val="16"/>
              </w:rPr>
            </w:pPr>
          </w:p>
          <w:p w14:paraId="0D20450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2A05A25F" w14:textId="77777777" w:rsidR="00892300" w:rsidRPr="000878F1" w:rsidRDefault="00892300" w:rsidP="00BC4262">
            <w:pPr>
              <w:rPr>
                <w:rFonts w:ascii="Calibri" w:eastAsia="Calibri" w:hAnsi="Calibri" w:cs="Calibri"/>
                <w:sz w:val="16"/>
                <w:szCs w:val="16"/>
              </w:rPr>
            </w:pPr>
          </w:p>
          <w:p w14:paraId="3532D527" w14:textId="77777777" w:rsidR="00892300" w:rsidRPr="000878F1" w:rsidRDefault="00892300" w:rsidP="00BC4262">
            <w:pPr>
              <w:rPr>
                <w:rFonts w:ascii="Calibri Light" w:hAnsi="Calibri Light" w:cs="Calibri Light"/>
                <w:sz w:val="16"/>
                <w:szCs w:val="16"/>
              </w:rPr>
            </w:pPr>
          </w:p>
          <w:p w14:paraId="7A280D4F" w14:textId="77777777" w:rsidR="00892300" w:rsidRPr="000878F1" w:rsidRDefault="00892300" w:rsidP="00BC4262">
            <w:pPr>
              <w:rPr>
                <w:rFonts w:ascii="Calibri Light" w:hAnsi="Calibri Light" w:cs="Calibri Light"/>
                <w:sz w:val="16"/>
                <w:szCs w:val="16"/>
              </w:rPr>
            </w:pPr>
          </w:p>
        </w:tc>
        <w:tc>
          <w:tcPr>
            <w:tcW w:w="709" w:type="dxa"/>
          </w:tcPr>
          <w:p w14:paraId="6D938F3A"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50EA83E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4FD31B0B"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 xml:space="preserve">Unibertsitateko titulu ofiziala, uztailaren 15eko 1027/2011 Errege Dekretuan ezarritako Goi Mailako </w:t>
            </w:r>
            <w:r w:rsidRPr="000878F1">
              <w:rPr>
                <w:rFonts w:ascii="Calibri" w:eastAsia="Calibri" w:hAnsi="Calibri" w:cs="Calibri"/>
                <w:sz w:val="16"/>
                <w:szCs w:val="16"/>
              </w:rPr>
              <w:lastRenderedPageBreak/>
              <w:t>Hezkuntzako Kualifikazioen Espainiako Esparruko (MECES) 2. maila, gutxienez, egiaztatzeko aukera ematen duena.</w:t>
            </w:r>
          </w:p>
          <w:p w14:paraId="70C164F0" w14:textId="77777777" w:rsidR="00892300" w:rsidRPr="000878F1" w:rsidRDefault="00892300" w:rsidP="00BC4262">
            <w:pPr>
              <w:rPr>
                <w:rFonts w:ascii="Calibri Light" w:hAnsi="Calibri Light"/>
                <w:sz w:val="16"/>
                <w:szCs w:val="16"/>
              </w:rPr>
            </w:pPr>
          </w:p>
        </w:tc>
        <w:tc>
          <w:tcPr>
            <w:tcW w:w="1418" w:type="dxa"/>
          </w:tcPr>
          <w:p w14:paraId="464A3343"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lastRenderedPageBreak/>
              <w:t xml:space="preserve">Gutxienez 3 urteko esperientzia </w:t>
            </w:r>
            <w:r w:rsidRPr="000878F1">
              <w:rPr>
                <w:rFonts w:ascii="Calibri Light" w:hAnsi="Calibri Light"/>
                <w:sz w:val="16"/>
                <w:szCs w:val="16"/>
              </w:rPr>
              <w:lastRenderedPageBreak/>
              <w:t>bizikidetzaren  eta aniztasunaren kudeaketaren esparruan edo hezkuntza-laguntzako zerbitzuetako aholkulari gisa.</w:t>
            </w:r>
          </w:p>
          <w:p w14:paraId="279D76B8" w14:textId="77777777" w:rsidR="00892300" w:rsidRPr="000878F1" w:rsidRDefault="00892300" w:rsidP="00BC4262">
            <w:pPr>
              <w:rPr>
                <w:rFonts w:ascii="Calibri Light" w:hAnsi="Calibri Light"/>
                <w:sz w:val="16"/>
                <w:szCs w:val="16"/>
              </w:rPr>
            </w:pPr>
          </w:p>
        </w:tc>
        <w:tc>
          <w:tcPr>
            <w:tcW w:w="992" w:type="dxa"/>
          </w:tcPr>
          <w:p w14:paraId="5EE04177"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lastRenderedPageBreak/>
              <w:t>Bilbo</w:t>
            </w:r>
          </w:p>
        </w:tc>
      </w:tr>
      <w:tr w:rsidR="00892300" w:rsidRPr="000878F1" w14:paraId="333165BA" w14:textId="77777777" w:rsidTr="00BC4262">
        <w:trPr>
          <w:trHeight w:val="2685"/>
        </w:trPr>
        <w:tc>
          <w:tcPr>
            <w:tcW w:w="781" w:type="dxa"/>
          </w:tcPr>
          <w:p w14:paraId="12CE82BA"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1</w:t>
            </w:r>
          </w:p>
        </w:tc>
        <w:tc>
          <w:tcPr>
            <w:tcW w:w="1359" w:type="dxa"/>
          </w:tcPr>
          <w:p w14:paraId="1779E015"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Kudeaketa aurreratuko aholkulari aditua</w:t>
            </w:r>
          </w:p>
        </w:tc>
        <w:tc>
          <w:tcPr>
            <w:tcW w:w="992" w:type="dxa"/>
          </w:tcPr>
          <w:p w14:paraId="3996362F"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Berariazko lehiaketa</w:t>
            </w:r>
          </w:p>
          <w:p w14:paraId="52A97786" w14:textId="77777777" w:rsidR="00892300" w:rsidRPr="000878F1" w:rsidRDefault="00892300" w:rsidP="00BC4262">
            <w:pPr>
              <w:rPr>
                <w:rFonts w:ascii="Calibri Light" w:hAnsi="Calibri Light" w:cs="Calibri Light"/>
                <w:sz w:val="16"/>
                <w:szCs w:val="16"/>
              </w:rPr>
            </w:pPr>
          </w:p>
        </w:tc>
        <w:tc>
          <w:tcPr>
            <w:tcW w:w="993" w:type="dxa"/>
          </w:tcPr>
          <w:p w14:paraId="4A5B3056"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100</w:t>
            </w:r>
          </w:p>
        </w:tc>
        <w:tc>
          <w:tcPr>
            <w:tcW w:w="708" w:type="dxa"/>
          </w:tcPr>
          <w:p w14:paraId="275A3939"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A1/A2</w:t>
            </w:r>
          </w:p>
        </w:tc>
        <w:tc>
          <w:tcPr>
            <w:tcW w:w="1134" w:type="dxa"/>
          </w:tcPr>
          <w:p w14:paraId="4B51FB59"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232475A7" w14:textId="77777777" w:rsidR="00892300" w:rsidRPr="000878F1" w:rsidRDefault="00892300" w:rsidP="00BC4262">
            <w:pPr>
              <w:rPr>
                <w:rFonts w:ascii="Calibri" w:eastAsia="Calibri" w:hAnsi="Calibri" w:cs="Calibri"/>
                <w:sz w:val="16"/>
                <w:szCs w:val="16"/>
              </w:rPr>
            </w:pPr>
          </w:p>
          <w:p w14:paraId="48C245D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5FFED99E" w14:textId="77777777" w:rsidR="00892300" w:rsidRPr="000878F1" w:rsidRDefault="00892300" w:rsidP="00BC4262">
            <w:pPr>
              <w:rPr>
                <w:rFonts w:ascii="Calibri" w:eastAsia="Calibri" w:hAnsi="Calibri" w:cs="Calibri"/>
                <w:sz w:val="16"/>
                <w:szCs w:val="16"/>
              </w:rPr>
            </w:pPr>
          </w:p>
          <w:p w14:paraId="4EEF744A" w14:textId="77777777" w:rsidR="00892300" w:rsidRPr="000878F1" w:rsidRDefault="00892300" w:rsidP="00BC4262">
            <w:pPr>
              <w:rPr>
                <w:rFonts w:ascii="Calibri" w:eastAsia="Calibri" w:hAnsi="Calibri" w:cs="Calibri"/>
                <w:sz w:val="16"/>
                <w:szCs w:val="16"/>
              </w:rPr>
            </w:pPr>
          </w:p>
        </w:tc>
        <w:tc>
          <w:tcPr>
            <w:tcW w:w="709" w:type="dxa"/>
          </w:tcPr>
          <w:p w14:paraId="534D1851"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C1-C1</w:t>
            </w:r>
          </w:p>
        </w:tc>
        <w:tc>
          <w:tcPr>
            <w:tcW w:w="992" w:type="dxa"/>
          </w:tcPr>
          <w:p w14:paraId="4FAAC8AC"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Betea</w:t>
            </w:r>
          </w:p>
        </w:tc>
        <w:tc>
          <w:tcPr>
            <w:tcW w:w="2835" w:type="dxa"/>
          </w:tcPr>
          <w:p w14:paraId="65E141E1"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3. maila, gutxienez, egiaztatzeko aukera ematen duena.</w:t>
            </w:r>
          </w:p>
          <w:p w14:paraId="0DA934F3" w14:textId="77777777" w:rsidR="00892300" w:rsidRPr="000878F1" w:rsidRDefault="00892300" w:rsidP="00BC4262">
            <w:pPr>
              <w:rPr>
                <w:rFonts w:ascii="Calibri" w:eastAsia="Calibri" w:hAnsi="Calibri" w:cs="Calibri"/>
                <w:sz w:val="16"/>
                <w:szCs w:val="16"/>
              </w:rPr>
            </w:pPr>
          </w:p>
        </w:tc>
        <w:tc>
          <w:tcPr>
            <w:tcW w:w="1418" w:type="dxa"/>
          </w:tcPr>
          <w:p w14:paraId="2F610A72" w14:textId="77777777" w:rsidR="00892300" w:rsidRPr="000878F1" w:rsidRDefault="00892300" w:rsidP="00BC4262">
            <w:pPr>
              <w:rPr>
                <w:rFonts w:ascii="Calibri Light" w:hAnsi="Calibri Light"/>
                <w:sz w:val="16"/>
                <w:szCs w:val="16"/>
              </w:rPr>
            </w:pPr>
            <w:r w:rsidRPr="008A1ACA">
              <w:rPr>
                <w:rFonts w:ascii="Calibri Light" w:hAnsi="Calibri Light"/>
                <w:sz w:val="16"/>
                <w:szCs w:val="16"/>
              </w:rPr>
              <w:t>Gutxienez 3 urteko esperientzia kalitatea kudeatzeko sistemen arduradun gisa.</w:t>
            </w:r>
          </w:p>
        </w:tc>
        <w:tc>
          <w:tcPr>
            <w:tcW w:w="992" w:type="dxa"/>
          </w:tcPr>
          <w:p w14:paraId="38DA8BC9"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Bilbo</w:t>
            </w:r>
          </w:p>
        </w:tc>
      </w:tr>
      <w:tr w:rsidR="00892300" w:rsidRPr="000878F1" w14:paraId="11BA5539" w14:textId="77777777" w:rsidTr="00BC4262">
        <w:trPr>
          <w:trHeight w:val="300"/>
        </w:trPr>
        <w:tc>
          <w:tcPr>
            <w:tcW w:w="781" w:type="dxa"/>
          </w:tcPr>
          <w:p w14:paraId="091863E5"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1</w:t>
            </w:r>
          </w:p>
        </w:tc>
        <w:tc>
          <w:tcPr>
            <w:tcW w:w="1359" w:type="dxa"/>
          </w:tcPr>
          <w:p w14:paraId="07BCFB12" w14:textId="77777777" w:rsidR="00892300" w:rsidRPr="000878F1" w:rsidRDefault="00892300" w:rsidP="00BC4262">
            <w:pPr>
              <w:rPr>
                <w:rFonts w:eastAsiaTheme="minorEastAsia"/>
                <w:sz w:val="16"/>
                <w:szCs w:val="16"/>
              </w:rPr>
            </w:pPr>
            <w:r w:rsidRPr="000878F1">
              <w:rPr>
                <w:rFonts w:ascii="Calibri Light" w:hAnsi="Calibri Light"/>
                <w:sz w:val="16"/>
                <w:szCs w:val="16"/>
              </w:rPr>
              <w:t>Baliabideen kudeaketako aholkulari aditua</w:t>
            </w:r>
          </w:p>
        </w:tc>
        <w:tc>
          <w:tcPr>
            <w:tcW w:w="992" w:type="dxa"/>
          </w:tcPr>
          <w:p w14:paraId="77F8A1D3"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Berariazko lehiaketa</w:t>
            </w:r>
          </w:p>
        </w:tc>
        <w:tc>
          <w:tcPr>
            <w:tcW w:w="993" w:type="dxa"/>
          </w:tcPr>
          <w:p w14:paraId="18651603"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100</w:t>
            </w:r>
          </w:p>
        </w:tc>
        <w:tc>
          <w:tcPr>
            <w:tcW w:w="708" w:type="dxa"/>
          </w:tcPr>
          <w:p w14:paraId="790A3C64"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A1/A2</w:t>
            </w:r>
          </w:p>
        </w:tc>
        <w:tc>
          <w:tcPr>
            <w:tcW w:w="1134" w:type="dxa"/>
          </w:tcPr>
          <w:p w14:paraId="18BBB73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470D8F3" w14:textId="77777777" w:rsidR="00892300" w:rsidRPr="000878F1" w:rsidRDefault="00892300" w:rsidP="00BC4262">
            <w:pPr>
              <w:rPr>
                <w:rFonts w:ascii="Calibri" w:eastAsia="Calibri" w:hAnsi="Calibri" w:cs="Calibri"/>
                <w:sz w:val="16"/>
                <w:szCs w:val="16"/>
              </w:rPr>
            </w:pPr>
          </w:p>
          <w:p w14:paraId="283FDAE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4BE0791" w14:textId="77777777" w:rsidR="00892300" w:rsidRPr="000878F1" w:rsidRDefault="00892300" w:rsidP="00BC4262">
            <w:pPr>
              <w:rPr>
                <w:rFonts w:ascii="Calibri" w:eastAsia="Calibri" w:hAnsi="Calibri" w:cs="Calibri"/>
                <w:sz w:val="16"/>
                <w:szCs w:val="16"/>
              </w:rPr>
            </w:pPr>
          </w:p>
          <w:p w14:paraId="7935273B" w14:textId="77777777" w:rsidR="00892300" w:rsidRPr="000878F1" w:rsidRDefault="00892300" w:rsidP="00BC4262">
            <w:pPr>
              <w:rPr>
                <w:rFonts w:ascii="Calibri" w:eastAsia="Calibri" w:hAnsi="Calibri" w:cs="Calibri"/>
                <w:sz w:val="16"/>
                <w:szCs w:val="16"/>
              </w:rPr>
            </w:pPr>
          </w:p>
        </w:tc>
        <w:tc>
          <w:tcPr>
            <w:tcW w:w="709" w:type="dxa"/>
          </w:tcPr>
          <w:p w14:paraId="072EEF4F"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C1-C1</w:t>
            </w:r>
          </w:p>
        </w:tc>
        <w:tc>
          <w:tcPr>
            <w:tcW w:w="992" w:type="dxa"/>
          </w:tcPr>
          <w:p w14:paraId="2E9F5A54"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Betea</w:t>
            </w:r>
          </w:p>
        </w:tc>
        <w:tc>
          <w:tcPr>
            <w:tcW w:w="2835" w:type="dxa"/>
          </w:tcPr>
          <w:p w14:paraId="32591DEF"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3. maila, gutxienez, egiaztatzeko aukera ematen duena.</w:t>
            </w:r>
          </w:p>
          <w:p w14:paraId="1FDE365D" w14:textId="77777777" w:rsidR="00892300" w:rsidRPr="000878F1" w:rsidRDefault="00892300" w:rsidP="00BC4262">
            <w:pPr>
              <w:rPr>
                <w:rFonts w:ascii="Calibri Light" w:hAnsi="Calibri Light" w:cs="Calibri Light"/>
                <w:sz w:val="16"/>
                <w:szCs w:val="16"/>
              </w:rPr>
            </w:pPr>
          </w:p>
        </w:tc>
        <w:tc>
          <w:tcPr>
            <w:tcW w:w="1418" w:type="dxa"/>
          </w:tcPr>
          <w:p w14:paraId="2AD84DC7" w14:textId="77777777" w:rsidR="00892300" w:rsidRPr="008A1ACA" w:rsidRDefault="00892300" w:rsidP="00BC4262">
            <w:pPr>
              <w:rPr>
                <w:rFonts w:ascii="Calibri Light" w:hAnsi="Calibri Light"/>
                <w:sz w:val="16"/>
                <w:szCs w:val="16"/>
              </w:rPr>
            </w:pPr>
            <w:r w:rsidRPr="008A1ACA">
              <w:rPr>
                <w:rFonts w:ascii="Calibri Light" w:hAnsi="Calibri Light"/>
                <w:sz w:val="16"/>
                <w:szCs w:val="16"/>
              </w:rPr>
              <w:t>Gutxienez 3 urteko esperientzia zuzendaritza-eginkizunetan edo antzekoetan.</w:t>
            </w:r>
          </w:p>
        </w:tc>
        <w:tc>
          <w:tcPr>
            <w:tcW w:w="992" w:type="dxa"/>
          </w:tcPr>
          <w:p w14:paraId="472C836A"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Bilbo</w:t>
            </w:r>
          </w:p>
        </w:tc>
      </w:tr>
      <w:tr w:rsidR="00892300" w:rsidRPr="000878F1" w14:paraId="79A4EB84" w14:textId="77777777" w:rsidTr="00BC4262">
        <w:trPr>
          <w:trHeight w:val="300"/>
        </w:trPr>
        <w:tc>
          <w:tcPr>
            <w:tcW w:w="781" w:type="dxa"/>
          </w:tcPr>
          <w:p w14:paraId="34642BC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1</w:t>
            </w:r>
          </w:p>
        </w:tc>
        <w:tc>
          <w:tcPr>
            <w:tcW w:w="1359" w:type="dxa"/>
          </w:tcPr>
          <w:p w14:paraId="01F00A06"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szCs w:val="16"/>
              </w:rPr>
              <w:t>Komunikazio eta digitalizazioko aholkulari aditua.</w:t>
            </w:r>
          </w:p>
        </w:tc>
        <w:tc>
          <w:tcPr>
            <w:tcW w:w="992" w:type="dxa"/>
          </w:tcPr>
          <w:p w14:paraId="70BD3968"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Berariazko lehiaketa</w:t>
            </w:r>
          </w:p>
        </w:tc>
        <w:tc>
          <w:tcPr>
            <w:tcW w:w="993" w:type="dxa"/>
          </w:tcPr>
          <w:p w14:paraId="2650319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6D8B1A2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0C7697F8"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3CB0C442" w14:textId="77777777" w:rsidR="00892300" w:rsidRPr="000878F1" w:rsidRDefault="00892300" w:rsidP="00BC4262">
            <w:pPr>
              <w:rPr>
                <w:rFonts w:ascii="Calibri" w:eastAsia="Calibri" w:hAnsi="Calibri" w:cs="Calibri"/>
                <w:sz w:val="16"/>
                <w:szCs w:val="16"/>
              </w:rPr>
            </w:pPr>
          </w:p>
          <w:p w14:paraId="6465F689"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6AFC873" w14:textId="77777777" w:rsidR="00892300" w:rsidRPr="000878F1" w:rsidRDefault="00892300" w:rsidP="00BC4262">
            <w:pPr>
              <w:rPr>
                <w:rFonts w:ascii="Calibri" w:eastAsia="Calibri" w:hAnsi="Calibri" w:cs="Calibri"/>
                <w:sz w:val="16"/>
                <w:szCs w:val="16"/>
              </w:rPr>
            </w:pPr>
          </w:p>
          <w:p w14:paraId="10A9C616" w14:textId="77777777" w:rsidR="00892300" w:rsidRPr="000878F1" w:rsidRDefault="00892300" w:rsidP="00BC4262">
            <w:pPr>
              <w:rPr>
                <w:rFonts w:ascii="Calibri Light" w:hAnsi="Calibri Light" w:cs="Calibri Light"/>
                <w:sz w:val="16"/>
                <w:szCs w:val="16"/>
              </w:rPr>
            </w:pPr>
          </w:p>
          <w:p w14:paraId="5C20F974" w14:textId="77777777" w:rsidR="00892300" w:rsidRPr="000878F1" w:rsidRDefault="00892300" w:rsidP="00BC4262">
            <w:pPr>
              <w:rPr>
                <w:rFonts w:ascii="Calibri Light" w:hAnsi="Calibri Light" w:cs="Calibri Light"/>
                <w:sz w:val="16"/>
                <w:szCs w:val="16"/>
              </w:rPr>
            </w:pPr>
          </w:p>
        </w:tc>
        <w:tc>
          <w:tcPr>
            <w:tcW w:w="709" w:type="dxa"/>
          </w:tcPr>
          <w:p w14:paraId="780ED19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6B8AC699"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45F1BF76"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3. maila, gutxienez, egiaztatzeko aukera ematen duena.</w:t>
            </w:r>
          </w:p>
          <w:p w14:paraId="664AF0A6" w14:textId="77777777" w:rsidR="00892300" w:rsidRPr="000878F1" w:rsidRDefault="00892300" w:rsidP="00BC4262">
            <w:pPr>
              <w:rPr>
                <w:rFonts w:ascii="Calibri Light" w:hAnsi="Calibri Light"/>
                <w:sz w:val="16"/>
                <w:szCs w:val="16"/>
              </w:rPr>
            </w:pPr>
          </w:p>
        </w:tc>
        <w:tc>
          <w:tcPr>
            <w:tcW w:w="1418" w:type="dxa"/>
          </w:tcPr>
          <w:p w14:paraId="63FF07E3"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digitalizazioaren esparruan.</w:t>
            </w:r>
          </w:p>
        </w:tc>
        <w:tc>
          <w:tcPr>
            <w:tcW w:w="992" w:type="dxa"/>
          </w:tcPr>
          <w:p w14:paraId="49DE8BC5"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Bilbo</w:t>
            </w:r>
          </w:p>
        </w:tc>
      </w:tr>
      <w:tr w:rsidR="00892300" w:rsidRPr="000878F1" w14:paraId="2C89523C" w14:textId="77777777" w:rsidTr="00BC4262">
        <w:trPr>
          <w:trHeight w:val="4545"/>
        </w:trPr>
        <w:tc>
          <w:tcPr>
            <w:tcW w:w="781" w:type="dxa"/>
          </w:tcPr>
          <w:p w14:paraId="46EC16D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9</w:t>
            </w:r>
          </w:p>
        </w:tc>
        <w:tc>
          <w:tcPr>
            <w:tcW w:w="1359" w:type="dxa"/>
          </w:tcPr>
          <w:p w14:paraId="6A345778"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750C86F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7CA35D1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2236483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177C52C0"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177F4627" w14:textId="77777777" w:rsidR="00892300" w:rsidRPr="000878F1" w:rsidRDefault="00892300" w:rsidP="00BC4262">
            <w:pPr>
              <w:rPr>
                <w:rFonts w:ascii="Calibri" w:eastAsia="Calibri" w:hAnsi="Calibri" w:cs="Calibri"/>
                <w:sz w:val="16"/>
                <w:szCs w:val="16"/>
              </w:rPr>
            </w:pPr>
          </w:p>
          <w:p w14:paraId="08B2F4B4"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54624926" w14:textId="77777777" w:rsidR="00892300" w:rsidRPr="000878F1" w:rsidRDefault="00892300" w:rsidP="00BC4262">
            <w:pPr>
              <w:rPr>
                <w:rFonts w:ascii="Calibri" w:eastAsia="Calibri" w:hAnsi="Calibri" w:cs="Calibri"/>
                <w:sz w:val="16"/>
                <w:szCs w:val="16"/>
              </w:rPr>
            </w:pPr>
          </w:p>
          <w:p w14:paraId="599D13A4" w14:textId="77777777" w:rsidR="00892300" w:rsidRPr="000878F1" w:rsidRDefault="00892300" w:rsidP="00BC4262">
            <w:pPr>
              <w:rPr>
                <w:rFonts w:ascii="Calibri Light" w:hAnsi="Calibri Light" w:cs="Calibri Light"/>
                <w:sz w:val="16"/>
                <w:szCs w:val="16"/>
              </w:rPr>
            </w:pPr>
          </w:p>
          <w:p w14:paraId="7A075670" w14:textId="77777777" w:rsidR="00892300" w:rsidRPr="000878F1" w:rsidRDefault="00892300" w:rsidP="00BC4262">
            <w:pPr>
              <w:rPr>
                <w:rFonts w:ascii="Calibri Light" w:hAnsi="Calibri Light" w:cs="Calibri Light"/>
                <w:sz w:val="16"/>
                <w:szCs w:val="16"/>
              </w:rPr>
            </w:pPr>
          </w:p>
        </w:tc>
        <w:tc>
          <w:tcPr>
            <w:tcW w:w="709" w:type="dxa"/>
          </w:tcPr>
          <w:p w14:paraId="068BFB0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432AFF0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6385CF09"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1F6467E9"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69F30EB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Bilbao</w:t>
            </w:r>
          </w:p>
        </w:tc>
      </w:tr>
      <w:tr w:rsidR="00892300" w:rsidRPr="000878F1" w14:paraId="51C18389" w14:textId="77777777" w:rsidTr="00BC4262">
        <w:trPr>
          <w:trHeight w:val="300"/>
        </w:trPr>
        <w:tc>
          <w:tcPr>
            <w:tcW w:w="781" w:type="dxa"/>
          </w:tcPr>
          <w:p w14:paraId="2B249F04" w14:textId="77777777" w:rsidR="00892300" w:rsidRPr="000878F1" w:rsidRDefault="00892300" w:rsidP="00BC4262">
            <w:pPr>
              <w:spacing w:after="120"/>
              <w:rPr>
                <w:rFonts w:ascii="Calibri Light" w:hAnsi="Calibri Light" w:cs="Calibri Light"/>
                <w:sz w:val="16"/>
                <w:szCs w:val="16"/>
              </w:rPr>
            </w:pPr>
            <w:r w:rsidRPr="000878F1">
              <w:rPr>
                <w:rFonts w:ascii="Calibri Light" w:hAnsi="Calibri Light" w:cs="Calibri Light"/>
                <w:sz w:val="16"/>
                <w:szCs w:val="16"/>
              </w:rPr>
              <w:t>6</w:t>
            </w:r>
          </w:p>
          <w:p w14:paraId="36F5206A" w14:textId="77777777" w:rsidR="00892300" w:rsidRPr="000878F1" w:rsidRDefault="00892300" w:rsidP="00BC4262">
            <w:pPr>
              <w:spacing w:after="120"/>
              <w:rPr>
                <w:rFonts w:ascii="Calibri Light" w:hAnsi="Calibri Light" w:cs="Calibri Light"/>
                <w:sz w:val="16"/>
                <w:szCs w:val="16"/>
              </w:rPr>
            </w:pPr>
          </w:p>
          <w:p w14:paraId="74E952A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w:t>
            </w:r>
          </w:p>
        </w:tc>
        <w:tc>
          <w:tcPr>
            <w:tcW w:w="1359" w:type="dxa"/>
          </w:tcPr>
          <w:p w14:paraId="3615C4B0"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Inklusiorako laguntza espezifikoaren esparruko aholkularia.</w:t>
            </w:r>
          </w:p>
        </w:tc>
        <w:tc>
          <w:tcPr>
            <w:tcW w:w="992" w:type="dxa"/>
          </w:tcPr>
          <w:p w14:paraId="7C2767E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0ECB070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1DDA65A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5E7A68AB"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190E6062" w14:textId="77777777" w:rsidR="00892300" w:rsidRPr="000878F1" w:rsidRDefault="00892300" w:rsidP="00BC4262">
            <w:pPr>
              <w:rPr>
                <w:rFonts w:ascii="Calibri" w:eastAsia="Calibri" w:hAnsi="Calibri" w:cs="Calibri"/>
                <w:sz w:val="16"/>
                <w:szCs w:val="16"/>
              </w:rPr>
            </w:pPr>
          </w:p>
          <w:p w14:paraId="57945788"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70EEE4A1" w14:textId="77777777" w:rsidR="00892300" w:rsidRPr="000878F1" w:rsidRDefault="00892300" w:rsidP="00BC4262">
            <w:pPr>
              <w:rPr>
                <w:rFonts w:ascii="Calibri" w:eastAsia="Calibri" w:hAnsi="Calibri" w:cs="Calibri"/>
                <w:sz w:val="16"/>
                <w:szCs w:val="16"/>
              </w:rPr>
            </w:pPr>
          </w:p>
          <w:p w14:paraId="17C5E7BB" w14:textId="77777777" w:rsidR="00892300" w:rsidRPr="000878F1" w:rsidRDefault="00892300" w:rsidP="00BC4262">
            <w:pPr>
              <w:rPr>
                <w:rFonts w:ascii="Calibri Light" w:hAnsi="Calibri Light" w:cs="Calibri Light"/>
                <w:sz w:val="16"/>
                <w:szCs w:val="16"/>
              </w:rPr>
            </w:pPr>
          </w:p>
          <w:p w14:paraId="1E57B280" w14:textId="77777777" w:rsidR="00892300" w:rsidRPr="000878F1" w:rsidRDefault="00892300" w:rsidP="00BC4262">
            <w:pPr>
              <w:rPr>
                <w:rFonts w:ascii="Calibri Light" w:hAnsi="Calibri Light" w:cs="Calibri Light"/>
                <w:sz w:val="16"/>
                <w:szCs w:val="16"/>
              </w:rPr>
            </w:pPr>
          </w:p>
        </w:tc>
        <w:tc>
          <w:tcPr>
            <w:tcW w:w="709" w:type="dxa"/>
          </w:tcPr>
          <w:p w14:paraId="2567898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1012EBC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40EB5FC5"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20C5F0CB"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 xml:space="preserve">Gutxienez 3 urteko esperientzia pedagogia terapeutikoko irakasle gisa (PT), entzumen eta hizkuntzako irakasle gisa (EHI), Lehen Hezkuntzako aholkulari gisa, Bigarren Hezkuntzako orientatzaile gisa edo hezkuntzari laguntzeko zerbitzuetako </w:t>
            </w:r>
            <w:r w:rsidRPr="000878F1">
              <w:rPr>
                <w:rFonts w:ascii="Calibri Light" w:hAnsi="Calibri Light"/>
                <w:sz w:val="16"/>
              </w:rPr>
              <w:lastRenderedPageBreak/>
              <w:t>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64B3689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Bilbao</w:t>
            </w:r>
          </w:p>
        </w:tc>
      </w:tr>
      <w:tr w:rsidR="00892300" w:rsidRPr="000878F1" w14:paraId="4D57FC1C" w14:textId="77777777" w:rsidTr="00BC4262">
        <w:trPr>
          <w:trHeight w:val="300"/>
        </w:trPr>
        <w:tc>
          <w:tcPr>
            <w:tcW w:w="781" w:type="dxa"/>
          </w:tcPr>
          <w:p w14:paraId="07E00E91" w14:textId="77777777" w:rsidR="00892300" w:rsidRPr="000878F1" w:rsidRDefault="00892300" w:rsidP="00BC4262">
            <w:pPr>
              <w:spacing w:after="120"/>
              <w:rPr>
                <w:rFonts w:ascii="Calibri" w:hAnsi="Calibri" w:cs="Calibri"/>
                <w:sz w:val="16"/>
                <w:szCs w:val="16"/>
              </w:rPr>
            </w:pPr>
            <w:r w:rsidRPr="000878F1">
              <w:rPr>
                <w:rFonts w:ascii="Calibri" w:hAnsi="Calibri" w:cs="Calibri"/>
                <w:sz w:val="16"/>
                <w:szCs w:val="16"/>
              </w:rPr>
              <w:t>1</w:t>
            </w:r>
          </w:p>
          <w:p w14:paraId="399B8474" w14:textId="77777777" w:rsidR="00892300" w:rsidRPr="000878F1" w:rsidRDefault="00892300" w:rsidP="00BC4262">
            <w:pPr>
              <w:spacing w:after="120"/>
              <w:rPr>
                <w:rFonts w:ascii="Calibri" w:hAnsi="Calibri" w:cs="Calibri"/>
                <w:sz w:val="16"/>
                <w:szCs w:val="16"/>
              </w:rPr>
            </w:pPr>
          </w:p>
          <w:p w14:paraId="1E351D53" w14:textId="77777777" w:rsidR="00892300" w:rsidRPr="000878F1" w:rsidRDefault="00892300" w:rsidP="00BC4262">
            <w:pPr>
              <w:spacing w:after="120"/>
              <w:rPr>
                <w:rFonts w:ascii="Calibri Light" w:hAnsi="Calibri Light" w:cs="Calibri Light"/>
                <w:sz w:val="16"/>
                <w:szCs w:val="16"/>
              </w:rPr>
            </w:pPr>
            <w:r w:rsidRPr="000878F1">
              <w:rPr>
                <w:rFonts w:ascii="Calibri" w:hAnsi="Calibri" w:cs="Calibri"/>
                <w:sz w:val="16"/>
                <w:szCs w:val="16"/>
              </w:rPr>
              <w:t xml:space="preserve"> </w:t>
            </w:r>
          </w:p>
        </w:tc>
        <w:tc>
          <w:tcPr>
            <w:tcW w:w="1359" w:type="dxa"/>
          </w:tcPr>
          <w:p w14:paraId="76B2C20E" w14:textId="77777777" w:rsidR="00892300" w:rsidRPr="000878F1" w:rsidRDefault="00892300" w:rsidP="00BC4262">
            <w:pPr>
              <w:rPr>
                <w:rFonts w:ascii="Calibri Light" w:hAnsi="Calibri Light"/>
                <w:sz w:val="16"/>
                <w:szCs w:val="16"/>
              </w:rPr>
            </w:pPr>
            <w:r w:rsidRPr="000878F1">
              <w:rPr>
                <w:rFonts w:ascii="Calibri" w:hAnsi="Calibri" w:cs="Calibri"/>
                <w:sz w:val="16"/>
                <w:szCs w:val="16"/>
              </w:rPr>
              <w:t>Inklusiorako laguntza espezifikoaren esparruko aholkularia.</w:t>
            </w:r>
          </w:p>
        </w:tc>
        <w:tc>
          <w:tcPr>
            <w:tcW w:w="992" w:type="dxa"/>
          </w:tcPr>
          <w:p w14:paraId="42CB892C"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Berariazko lehiaketa</w:t>
            </w:r>
          </w:p>
        </w:tc>
        <w:tc>
          <w:tcPr>
            <w:tcW w:w="993" w:type="dxa"/>
          </w:tcPr>
          <w:p w14:paraId="155A4104"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100</w:t>
            </w:r>
          </w:p>
        </w:tc>
        <w:tc>
          <w:tcPr>
            <w:tcW w:w="708" w:type="dxa"/>
          </w:tcPr>
          <w:p w14:paraId="427CFCBC"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A1/A2</w:t>
            </w:r>
          </w:p>
        </w:tc>
        <w:tc>
          <w:tcPr>
            <w:tcW w:w="1134" w:type="dxa"/>
          </w:tcPr>
          <w:p w14:paraId="4FF8A0A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1038C14D" w14:textId="77777777" w:rsidR="00892300" w:rsidRPr="000878F1" w:rsidRDefault="00892300" w:rsidP="00BC4262">
            <w:pPr>
              <w:rPr>
                <w:rFonts w:ascii="Calibri" w:eastAsia="Calibri" w:hAnsi="Calibri" w:cs="Calibri"/>
                <w:sz w:val="16"/>
                <w:szCs w:val="16"/>
              </w:rPr>
            </w:pPr>
          </w:p>
          <w:p w14:paraId="6C5C6024"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2EE1359F" w14:textId="77777777" w:rsidR="00892300" w:rsidRPr="000878F1" w:rsidRDefault="00892300" w:rsidP="00BC4262">
            <w:pPr>
              <w:rPr>
                <w:rFonts w:ascii="Calibri" w:eastAsia="Calibri" w:hAnsi="Calibri" w:cs="Calibri"/>
                <w:sz w:val="16"/>
                <w:szCs w:val="16"/>
              </w:rPr>
            </w:pPr>
          </w:p>
          <w:p w14:paraId="10D2E803" w14:textId="77777777" w:rsidR="00892300" w:rsidRPr="000878F1" w:rsidRDefault="00892300" w:rsidP="00BC4262">
            <w:pPr>
              <w:rPr>
                <w:rFonts w:ascii="Calibri Light" w:hAnsi="Calibri Light" w:cs="Calibri Light"/>
                <w:sz w:val="16"/>
                <w:szCs w:val="16"/>
              </w:rPr>
            </w:pPr>
          </w:p>
          <w:p w14:paraId="061B6700" w14:textId="77777777" w:rsidR="00892300" w:rsidRPr="000878F1" w:rsidRDefault="00892300" w:rsidP="00BC4262">
            <w:pPr>
              <w:rPr>
                <w:rFonts w:ascii="Calibri" w:hAnsi="Calibri" w:cs="Calibri"/>
                <w:sz w:val="16"/>
                <w:szCs w:val="16"/>
              </w:rPr>
            </w:pPr>
          </w:p>
        </w:tc>
        <w:tc>
          <w:tcPr>
            <w:tcW w:w="709" w:type="dxa"/>
          </w:tcPr>
          <w:p w14:paraId="644B2F68"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C1-C1</w:t>
            </w:r>
          </w:p>
        </w:tc>
        <w:tc>
          <w:tcPr>
            <w:tcW w:w="992" w:type="dxa"/>
          </w:tcPr>
          <w:p w14:paraId="3366A2C4"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Betea</w:t>
            </w:r>
          </w:p>
        </w:tc>
        <w:tc>
          <w:tcPr>
            <w:tcW w:w="2835" w:type="dxa"/>
          </w:tcPr>
          <w:p w14:paraId="037F07F5" w14:textId="77777777" w:rsidR="00892300" w:rsidRPr="000878F1" w:rsidRDefault="00892300" w:rsidP="00BC4262">
            <w:pPr>
              <w:rPr>
                <w:rFonts w:ascii="Calibri" w:hAnsi="Calibri" w:cs="Calibri"/>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p w14:paraId="3B60F1CF" w14:textId="77777777" w:rsidR="00892300" w:rsidRPr="000878F1" w:rsidRDefault="00892300" w:rsidP="00BC4262">
            <w:pPr>
              <w:rPr>
                <w:rFonts w:ascii="Calibri" w:hAnsi="Calibri" w:cs="Calibri"/>
                <w:sz w:val="16"/>
              </w:rPr>
            </w:pPr>
          </w:p>
          <w:p w14:paraId="112967B2"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Zeinu-hizkuntzan B2 maila, Hizkuntzen Europako Erreferentzia Esparru Bateratuaren (EEMB) arabera</w:t>
            </w:r>
          </w:p>
        </w:tc>
        <w:tc>
          <w:tcPr>
            <w:tcW w:w="1418" w:type="dxa"/>
          </w:tcPr>
          <w:p w14:paraId="7C7BD4CD" w14:textId="77777777" w:rsidR="00892300" w:rsidRPr="000878F1" w:rsidRDefault="00892300" w:rsidP="00BC4262">
            <w:pPr>
              <w:rPr>
                <w:rFonts w:ascii="Calibri Light" w:hAnsi="Calibri Light"/>
                <w:sz w:val="16"/>
              </w:rPr>
            </w:pPr>
            <w:r w:rsidRPr="000878F1">
              <w:rPr>
                <w:rFonts w:ascii="Calibri" w:hAnsi="Calibri" w:cs="Calibri"/>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w:hAnsi="Calibri" w:cs="Calibri"/>
                <w:sz w:val="16"/>
              </w:rPr>
              <w:t>HLPBko</w:t>
            </w:r>
            <w:proofErr w:type="spellEnd"/>
            <w:r w:rsidRPr="000878F1">
              <w:rPr>
                <w:rFonts w:ascii="Calibri" w:hAnsi="Calibri" w:cs="Calibri"/>
                <w:sz w:val="16"/>
              </w:rPr>
              <w:t xml:space="preserve"> aholkularia Berritzeguneetan, IBT-</w:t>
            </w:r>
            <w:proofErr w:type="spellStart"/>
            <w:r w:rsidRPr="000878F1">
              <w:rPr>
                <w:rFonts w:ascii="Calibri" w:hAnsi="Calibri" w:cs="Calibri"/>
                <w:sz w:val="16"/>
              </w:rPr>
              <w:t>CRIn</w:t>
            </w:r>
            <w:proofErr w:type="spellEnd"/>
            <w:r w:rsidRPr="000878F1">
              <w:rPr>
                <w:rFonts w:ascii="Calibri" w:hAnsi="Calibri" w:cs="Calibri"/>
                <w:sz w:val="16"/>
              </w:rPr>
              <w:t xml:space="preserve">, </w:t>
            </w:r>
            <w:proofErr w:type="spellStart"/>
            <w:r w:rsidRPr="000878F1">
              <w:rPr>
                <w:rFonts w:ascii="Calibri" w:hAnsi="Calibri" w:cs="Calibri"/>
                <w:sz w:val="16"/>
              </w:rPr>
              <w:t>OETHn</w:t>
            </w:r>
            <w:proofErr w:type="spellEnd"/>
            <w:r w:rsidRPr="000878F1">
              <w:rPr>
                <w:rFonts w:ascii="Calibri" w:hAnsi="Calibri" w:cs="Calibri"/>
                <w:sz w:val="16"/>
              </w:rPr>
              <w:t>)</w:t>
            </w:r>
          </w:p>
        </w:tc>
        <w:tc>
          <w:tcPr>
            <w:tcW w:w="992" w:type="dxa"/>
          </w:tcPr>
          <w:p w14:paraId="359FC511" w14:textId="77777777" w:rsidR="00892300" w:rsidRPr="000878F1" w:rsidRDefault="00892300" w:rsidP="00BC4262">
            <w:pPr>
              <w:rPr>
                <w:rFonts w:ascii="Calibri Light" w:hAnsi="Calibri Light" w:cs="Calibri Light"/>
                <w:bCs/>
                <w:sz w:val="16"/>
                <w:szCs w:val="16"/>
              </w:rPr>
            </w:pPr>
          </w:p>
        </w:tc>
      </w:tr>
    </w:tbl>
    <w:p w14:paraId="26418CBB" w14:textId="77777777" w:rsidR="00380F3C" w:rsidRDefault="00380F3C" w:rsidP="00892300">
      <w:pPr>
        <w:pStyle w:val="BOPVDetalle"/>
        <w:rPr>
          <w:b/>
          <w:bCs/>
          <w:lang w:val="eu-ES"/>
        </w:rPr>
      </w:pPr>
    </w:p>
    <w:p w14:paraId="436F9D55" w14:textId="2A19438F" w:rsidR="00892300" w:rsidRPr="000878F1" w:rsidRDefault="00892300" w:rsidP="00892300">
      <w:pPr>
        <w:pStyle w:val="BOPVDetalle"/>
        <w:rPr>
          <w:b/>
          <w:bCs/>
          <w:lang w:val="eu-ES"/>
        </w:rPr>
      </w:pPr>
      <w:r w:rsidRPr="000878F1">
        <w:rPr>
          <w:b/>
          <w:bCs/>
          <w:lang w:val="eu-ES"/>
        </w:rPr>
        <w:t>LEIOAKO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0878F1" w14:paraId="774AA207" w14:textId="77777777" w:rsidTr="00BC4262">
        <w:trPr>
          <w:trHeight w:val="300"/>
        </w:trPr>
        <w:tc>
          <w:tcPr>
            <w:tcW w:w="781" w:type="dxa"/>
            <w:vMerge w:val="restart"/>
            <w:shd w:val="clear" w:color="auto" w:fill="E8E8E8" w:themeFill="background2"/>
          </w:tcPr>
          <w:p w14:paraId="2BF39395"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Dotazio zenbakia</w:t>
            </w:r>
          </w:p>
        </w:tc>
        <w:tc>
          <w:tcPr>
            <w:tcW w:w="1359" w:type="dxa"/>
            <w:vMerge w:val="restart"/>
            <w:shd w:val="clear" w:color="auto" w:fill="E8E8E8" w:themeFill="background2"/>
          </w:tcPr>
          <w:p w14:paraId="3A717C78"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Lanpostuaren izena</w:t>
            </w:r>
          </w:p>
        </w:tc>
        <w:tc>
          <w:tcPr>
            <w:tcW w:w="992" w:type="dxa"/>
            <w:vMerge w:val="restart"/>
            <w:shd w:val="clear" w:color="auto" w:fill="E8E8E8" w:themeFill="background2"/>
          </w:tcPr>
          <w:p w14:paraId="2EC0CA0E"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Betetzeko modua</w:t>
            </w:r>
          </w:p>
        </w:tc>
        <w:tc>
          <w:tcPr>
            <w:tcW w:w="993" w:type="dxa"/>
            <w:vMerge w:val="restart"/>
            <w:shd w:val="clear" w:color="auto" w:fill="E8E8E8" w:themeFill="background2"/>
          </w:tcPr>
          <w:p w14:paraId="35145959"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Dedikazio erregimena (%)</w:t>
            </w:r>
          </w:p>
        </w:tc>
        <w:tc>
          <w:tcPr>
            <w:tcW w:w="3543" w:type="dxa"/>
            <w:gridSpan w:val="4"/>
            <w:shd w:val="clear" w:color="auto" w:fill="E8E8E8" w:themeFill="background2"/>
          </w:tcPr>
          <w:p w14:paraId="68B47223"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Lanposturako betekizun orokorrak</w:t>
            </w:r>
          </w:p>
        </w:tc>
        <w:tc>
          <w:tcPr>
            <w:tcW w:w="4253" w:type="dxa"/>
            <w:gridSpan w:val="2"/>
            <w:shd w:val="clear" w:color="auto" w:fill="E8E8E8" w:themeFill="background2"/>
          </w:tcPr>
          <w:p w14:paraId="6D8B9B81"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Betekizun espezifikoak</w:t>
            </w:r>
          </w:p>
        </w:tc>
        <w:tc>
          <w:tcPr>
            <w:tcW w:w="992" w:type="dxa"/>
            <w:vMerge w:val="restart"/>
            <w:shd w:val="clear" w:color="auto" w:fill="E8E8E8" w:themeFill="background2"/>
          </w:tcPr>
          <w:p w14:paraId="1FD98832"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Lantokia</w:t>
            </w:r>
          </w:p>
        </w:tc>
      </w:tr>
      <w:tr w:rsidR="00892300" w:rsidRPr="000878F1" w14:paraId="31BF208A" w14:textId="77777777" w:rsidTr="00BC4262">
        <w:trPr>
          <w:trHeight w:val="300"/>
        </w:trPr>
        <w:tc>
          <w:tcPr>
            <w:tcW w:w="781" w:type="dxa"/>
            <w:vMerge/>
          </w:tcPr>
          <w:p w14:paraId="0536EBC5" w14:textId="77777777" w:rsidR="00892300" w:rsidRPr="000878F1" w:rsidRDefault="00892300" w:rsidP="00BC4262">
            <w:pPr>
              <w:rPr>
                <w:rFonts w:ascii="Calibri Light" w:hAnsi="Calibri Light" w:cs="Calibri Light"/>
                <w:b/>
                <w:sz w:val="16"/>
                <w:szCs w:val="16"/>
              </w:rPr>
            </w:pPr>
          </w:p>
        </w:tc>
        <w:tc>
          <w:tcPr>
            <w:tcW w:w="1359" w:type="dxa"/>
            <w:vMerge/>
          </w:tcPr>
          <w:p w14:paraId="26FF968C" w14:textId="77777777" w:rsidR="00892300" w:rsidRPr="000878F1" w:rsidRDefault="00892300" w:rsidP="00BC4262">
            <w:pPr>
              <w:rPr>
                <w:rFonts w:ascii="Calibri Light" w:hAnsi="Calibri Light" w:cs="Calibri Light"/>
                <w:b/>
                <w:sz w:val="16"/>
                <w:szCs w:val="16"/>
              </w:rPr>
            </w:pPr>
          </w:p>
        </w:tc>
        <w:tc>
          <w:tcPr>
            <w:tcW w:w="992" w:type="dxa"/>
            <w:vMerge/>
          </w:tcPr>
          <w:p w14:paraId="363F3241" w14:textId="77777777" w:rsidR="00892300" w:rsidRPr="000878F1" w:rsidRDefault="00892300" w:rsidP="00BC4262">
            <w:pPr>
              <w:rPr>
                <w:rFonts w:ascii="Calibri Light" w:hAnsi="Calibri Light" w:cs="Calibri Light"/>
                <w:b/>
                <w:sz w:val="16"/>
                <w:szCs w:val="16"/>
              </w:rPr>
            </w:pPr>
          </w:p>
        </w:tc>
        <w:tc>
          <w:tcPr>
            <w:tcW w:w="993" w:type="dxa"/>
            <w:vMerge/>
          </w:tcPr>
          <w:p w14:paraId="3177C6B3" w14:textId="77777777" w:rsidR="00892300" w:rsidRPr="000878F1"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5B0E87C2"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Irakasle funtzionarioa</w:t>
            </w:r>
          </w:p>
        </w:tc>
        <w:tc>
          <w:tcPr>
            <w:tcW w:w="1701" w:type="dxa"/>
            <w:gridSpan w:val="2"/>
            <w:shd w:val="clear" w:color="auto" w:fill="E8E8E8" w:themeFill="background2"/>
          </w:tcPr>
          <w:p w14:paraId="577B094C"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Hizkuntza eskakizuna</w:t>
            </w:r>
          </w:p>
        </w:tc>
        <w:tc>
          <w:tcPr>
            <w:tcW w:w="2835" w:type="dxa"/>
            <w:vMerge w:val="restart"/>
            <w:shd w:val="clear" w:color="auto" w:fill="E8E8E8" w:themeFill="background2"/>
          </w:tcPr>
          <w:p w14:paraId="26209110"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Titulazioa</w:t>
            </w:r>
          </w:p>
          <w:p w14:paraId="4A69CE3B" w14:textId="77777777" w:rsidR="00892300" w:rsidRPr="000878F1"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581988D8"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Esperientzia</w:t>
            </w:r>
          </w:p>
        </w:tc>
        <w:tc>
          <w:tcPr>
            <w:tcW w:w="992" w:type="dxa"/>
            <w:vMerge/>
          </w:tcPr>
          <w:p w14:paraId="66A3B762" w14:textId="77777777" w:rsidR="00892300" w:rsidRPr="000878F1" w:rsidRDefault="00892300" w:rsidP="00BC4262">
            <w:pPr>
              <w:rPr>
                <w:rFonts w:ascii="Calibri Light" w:hAnsi="Calibri Light" w:cs="Calibri Light"/>
                <w:b/>
                <w:sz w:val="16"/>
                <w:szCs w:val="16"/>
              </w:rPr>
            </w:pPr>
          </w:p>
        </w:tc>
      </w:tr>
      <w:tr w:rsidR="00892300" w:rsidRPr="000878F1" w14:paraId="5CA25BBF" w14:textId="77777777" w:rsidTr="00BC4262">
        <w:trPr>
          <w:trHeight w:val="300"/>
        </w:trPr>
        <w:tc>
          <w:tcPr>
            <w:tcW w:w="781" w:type="dxa"/>
            <w:vMerge/>
          </w:tcPr>
          <w:p w14:paraId="0C50243B" w14:textId="77777777" w:rsidR="00892300" w:rsidRPr="000878F1" w:rsidRDefault="00892300" w:rsidP="00BC4262">
            <w:pPr>
              <w:rPr>
                <w:rFonts w:ascii="Calibri Light" w:hAnsi="Calibri Light" w:cs="Calibri Light"/>
                <w:b/>
                <w:sz w:val="16"/>
                <w:szCs w:val="16"/>
              </w:rPr>
            </w:pPr>
          </w:p>
        </w:tc>
        <w:tc>
          <w:tcPr>
            <w:tcW w:w="1359" w:type="dxa"/>
            <w:vMerge/>
          </w:tcPr>
          <w:p w14:paraId="798A9398" w14:textId="77777777" w:rsidR="00892300" w:rsidRPr="000878F1" w:rsidRDefault="00892300" w:rsidP="00BC4262">
            <w:pPr>
              <w:rPr>
                <w:rFonts w:ascii="Calibri Light" w:hAnsi="Calibri Light" w:cs="Calibri Light"/>
                <w:b/>
                <w:sz w:val="16"/>
                <w:szCs w:val="16"/>
              </w:rPr>
            </w:pPr>
          </w:p>
        </w:tc>
        <w:tc>
          <w:tcPr>
            <w:tcW w:w="992" w:type="dxa"/>
            <w:vMerge/>
          </w:tcPr>
          <w:p w14:paraId="544D15D8" w14:textId="77777777" w:rsidR="00892300" w:rsidRPr="000878F1" w:rsidRDefault="00892300" w:rsidP="00BC4262">
            <w:pPr>
              <w:rPr>
                <w:rFonts w:ascii="Calibri Light" w:hAnsi="Calibri Light" w:cs="Calibri Light"/>
                <w:b/>
                <w:sz w:val="16"/>
                <w:szCs w:val="16"/>
              </w:rPr>
            </w:pPr>
          </w:p>
        </w:tc>
        <w:tc>
          <w:tcPr>
            <w:tcW w:w="993" w:type="dxa"/>
            <w:vMerge/>
          </w:tcPr>
          <w:p w14:paraId="2C4BE167" w14:textId="77777777" w:rsidR="00892300" w:rsidRPr="000878F1" w:rsidRDefault="00892300" w:rsidP="00BC4262">
            <w:pPr>
              <w:rPr>
                <w:rFonts w:ascii="Calibri Light" w:hAnsi="Calibri Light" w:cs="Calibri Light"/>
                <w:b/>
                <w:sz w:val="16"/>
                <w:szCs w:val="16"/>
              </w:rPr>
            </w:pPr>
          </w:p>
        </w:tc>
        <w:tc>
          <w:tcPr>
            <w:tcW w:w="708" w:type="dxa"/>
            <w:shd w:val="clear" w:color="auto" w:fill="E8E8E8" w:themeFill="background2"/>
          </w:tcPr>
          <w:p w14:paraId="7612EF67"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Taldea</w:t>
            </w:r>
          </w:p>
        </w:tc>
        <w:tc>
          <w:tcPr>
            <w:tcW w:w="1134" w:type="dxa"/>
            <w:shd w:val="clear" w:color="auto" w:fill="E8E8E8" w:themeFill="background2"/>
          </w:tcPr>
          <w:p w14:paraId="4F772B18"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Kidegoa</w:t>
            </w:r>
          </w:p>
        </w:tc>
        <w:tc>
          <w:tcPr>
            <w:tcW w:w="709" w:type="dxa"/>
            <w:shd w:val="clear" w:color="auto" w:fill="E8E8E8" w:themeFill="background2"/>
          </w:tcPr>
          <w:p w14:paraId="29BD081E"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Maila</w:t>
            </w:r>
          </w:p>
          <w:p w14:paraId="53ED3CEA"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(1)</w:t>
            </w:r>
          </w:p>
        </w:tc>
        <w:tc>
          <w:tcPr>
            <w:tcW w:w="992" w:type="dxa"/>
            <w:shd w:val="clear" w:color="auto" w:fill="E8E8E8" w:themeFill="background2"/>
          </w:tcPr>
          <w:p w14:paraId="4F46CAED" w14:textId="77777777" w:rsidR="00892300" w:rsidRPr="000878F1" w:rsidRDefault="00892300" w:rsidP="00BC4262">
            <w:pPr>
              <w:jc w:val="center"/>
              <w:rPr>
                <w:rFonts w:ascii="Calibri Light" w:hAnsi="Calibri Light" w:cs="Calibri Light"/>
                <w:b/>
                <w:sz w:val="16"/>
                <w:szCs w:val="16"/>
              </w:rPr>
            </w:pPr>
            <w:r w:rsidRPr="000878F1">
              <w:rPr>
                <w:rFonts w:ascii="Calibri Light" w:hAnsi="Calibri Light" w:cs="Calibri Light"/>
                <w:b/>
                <w:sz w:val="16"/>
                <w:szCs w:val="16"/>
              </w:rPr>
              <w:t>Derrigortasuna</w:t>
            </w:r>
          </w:p>
        </w:tc>
        <w:tc>
          <w:tcPr>
            <w:tcW w:w="2835" w:type="dxa"/>
            <w:vMerge/>
          </w:tcPr>
          <w:p w14:paraId="69E3D1D8" w14:textId="77777777" w:rsidR="00892300" w:rsidRPr="000878F1" w:rsidRDefault="00892300" w:rsidP="00BC4262">
            <w:pPr>
              <w:rPr>
                <w:rFonts w:ascii="Calibri Light" w:hAnsi="Calibri Light" w:cs="Calibri Light"/>
                <w:b/>
                <w:sz w:val="16"/>
                <w:szCs w:val="16"/>
              </w:rPr>
            </w:pPr>
          </w:p>
        </w:tc>
        <w:tc>
          <w:tcPr>
            <w:tcW w:w="1418" w:type="dxa"/>
            <w:vMerge/>
          </w:tcPr>
          <w:p w14:paraId="63F62CF3" w14:textId="77777777" w:rsidR="00892300" w:rsidRPr="000878F1" w:rsidRDefault="00892300" w:rsidP="00BC4262">
            <w:pPr>
              <w:rPr>
                <w:rFonts w:ascii="Calibri Light" w:hAnsi="Calibri Light" w:cs="Calibri Light"/>
                <w:b/>
                <w:sz w:val="16"/>
                <w:szCs w:val="16"/>
              </w:rPr>
            </w:pPr>
          </w:p>
        </w:tc>
        <w:tc>
          <w:tcPr>
            <w:tcW w:w="992" w:type="dxa"/>
            <w:vMerge/>
          </w:tcPr>
          <w:p w14:paraId="76274C2D" w14:textId="77777777" w:rsidR="00892300" w:rsidRPr="000878F1" w:rsidRDefault="00892300" w:rsidP="00BC4262">
            <w:pPr>
              <w:rPr>
                <w:rFonts w:ascii="Calibri Light" w:hAnsi="Calibri Light" w:cs="Calibri Light"/>
                <w:b/>
                <w:sz w:val="16"/>
                <w:szCs w:val="16"/>
              </w:rPr>
            </w:pPr>
          </w:p>
        </w:tc>
      </w:tr>
      <w:tr w:rsidR="00892300" w:rsidRPr="000878F1" w14:paraId="2254CDF4" w14:textId="77777777" w:rsidTr="00BC4262">
        <w:trPr>
          <w:trHeight w:val="300"/>
        </w:trPr>
        <w:tc>
          <w:tcPr>
            <w:tcW w:w="781" w:type="dxa"/>
          </w:tcPr>
          <w:p w14:paraId="5BA6A2E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6</w:t>
            </w:r>
          </w:p>
        </w:tc>
        <w:tc>
          <w:tcPr>
            <w:tcW w:w="1359" w:type="dxa"/>
          </w:tcPr>
          <w:p w14:paraId="22C43CB4"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5D59957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50C8BCE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40045B6A"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0233B566"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14C2ACE6" w14:textId="77777777" w:rsidR="00892300" w:rsidRPr="000878F1" w:rsidRDefault="00892300" w:rsidP="00BC4262">
            <w:pPr>
              <w:rPr>
                <w:rFonts w:ascii="Calibri" w:eastAsia="Calibri" w:hAnsi="Calibri" w:cs="Calibri"/>
                <w:sz w:val="16"/>
                <w:szCs w:val="16"/>
              </w:rPr>
            </w:pPr>
          </w:p>
          <w:p w14:paraId="0B6FB8CB"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lastRenderedPageBreak/>
              <w:t>Bigarren Hezkuntzako Irakasleen Kidegoa</w:t>
            </w:r>
          </w:p>
          <w:p w14:paraId="581107EE" w14:textId="77777777" w:rsidR="00892300" w:rsidRPr="000878F1" w:rsidRDefault="00892300" w:rsidP="00BC4262">
            <w:pPr>
              <w:rPr>
                <w:rFonts w:ascii="Calibri" w:eastAsia="Calibri" w:hAnsi="Calibri" w:cs="Calibri"/>
                <w:sz w:val="16"/>
                <w:szCs w:val="16"/>
              </w:rPr>
            </w:pPr>
          </w:p>
          <w:p w14:paraId="206A1A8B" w14:textId="77777777" w:rsidR="00892300" w:rsidRPr="000878F1" w:rsidRDefault="00892300" w:rsidP="00BC4262">
            <w:pPr>
              <w:rPr>
                <w:rFonts w:ascii="Calibri Light" w:hAnsi="Calibri Light" w:cs="Calibri Light"/>
                <w:sz w:val="16"/>
                <w:szCs w:val="16"/>
              </w:rPr>
            </w:pPr>
          </w:p>
          <w:p w14:paraId="2188FB3F" w14:textId="77777777" w:rsidR="00892300" w:rsidRPr="000878F1" w:rsidRDefault="00892300" w:rsidP="00BC4262">
            <w:pPr>
              <w:rPr>
                <w:rFonts w:ascii="Calibri Light" w:hAnsi="Calibri Light" w:cs="Calibri Light"/>
                <w:sz w:val="16"/>
                <w:szCs w:val="16"/>
              </w:rPr>
            </w:pPr>
          </w:p>
        </w:tc>
        <w:tc>
          <w:tcPr>
            <w:tcW w:w="709" w:type="dxa"/>
          </w:tcPr>
          <w:p w14:paraId="1F1B74E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7B61AE8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6D70F8E8"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 xml:space="preserve">Psikologiako, Pedagogiako edo Psikopedagogiako unibertsitate-titulu ofiziala, uztailaren 15eko 1027/2011 Errege Dekretuan ezarritako Goi Mailako Hezkuntzako Kualifikazioen </w:t>
            </w:r>
            <w:r w:rsidRPr="000878F1">
              <w:rPr>
                <w:rFonts w:ascii="Calibri" w:eastAsia="Calibri" w:hAnsi="Calibri" w:cs="Calibri"/>
                <w:sz w:val="16"/>
                <w:szCs w:val="16"/>
              </w:rPr>
              <w:lastRenderedPageBreak/>
              <w:t>Espainiako Esparruko (MECES) 3. maila, gutxienez, egiaztatzeko aukera ematen duena.</w:t>
            </w:r>
          </w:p>
        </w:tc>
        <w:tc>
          <w:tcPr>
            <w:tcW w:w="1418" w:type="dxa"/>
          </w:tcPr>
          <w:p w14:paraId="2209DF55"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lastRenderedPageBreak/>
              <w:t xml:space="preserve">Gutxienez 3 urteko esperientzia pedagogia terapeutikoko </w:t>
            </w:r>
            <w:r w:rsidRPr="000878F1">
              <w:rPr>
                <w:rFonts w:ascii="Calibri Light" w:hAnsi="Calibri Light"/>
                <w:sz w:val="16"/>
              </w:rPr>
              <w:lastRenderedPageBreak/>
              <w:t>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6FC98DE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Leioa</w:t>
            </w:r>
          </w:p>
        </w:tc>
      </w:tr>
      <w:tr w:rsidR="00892300" w:rsidRPr="000878F1" w14:paraId="5A02C7CB" w14:textId="77777777" w:rsidTr="00BC4262">
        <w:trPr>
          <w:trHeight w:val="300"/>
        </w:trPr>
        <w:tc>
          <w:tcPr>
            <w:tcW w:w="781" w:type="dxa"/>
          </w:tcPr>
          <w:p w14:paraId="2A6DBB9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4</w:t>
            </w:r>
          </w:p>
        </w:tc>
        <w:tc>
          <w:tcPr>
            <w:tcW w:w="1359" w:type="dxa"/>
          </w:tcPr>
          <w:p w14:paraId="4EC37C28"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Inklusiorako laguntza espezifikoaren esparruko aholkularia.</w:t>
            </w:r>
          </w:p>
        </w:tc>
        <w:tc>
          <w:tcPr>
            <w:tcW w:w="992" w:type="dxa"/>
          </w:tcPr>
          <w:p w14:paraId="3C7EE99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6BD5192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6931F2C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3C3CD7B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052CBCF6" w14:textId="77777777" w:rsidR="00892300" w:rsidRPr="000878F1" w:rsidRDefault="00892300" w:rsidP="00BC4262">
            <w:pPr>
              <w:rPr>
                <w:rFonts w:ascii="Calibri" w:eastAsia="Calibri" w:hAnsi="Calibri" w:cs="Calibri"/>
                <w:sz w:val="16"/>
                <w:szCs w:val="16"/>
              </w:rPr>
            </w:pPr>
          </w:p>
          <w:p w14:paraId="2059DA4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218608A" w14:textId="77777777" w:rsidR="00892300" w:rsidRPr="000878F1" w:rsidRDefault="00892300" w:rsidP="00BC4262">
            <w:pPr>
              <w:rPr>
                <w:rFonts w:ascii="Calibri" w:eastAsia="Calibri" w:hAnsi="Calibri" w:cs="Calibri"/>
                <w:sz w:val="16"/>
                <w:szCs w:val="16"/>
              </w:rPr>
            </w:pPr>
          </w:p>
          <w:p w14:paraId="6C3C5A2F" w14:textId="77777777" w:rsidR="00892300" w:rsidRPr="000878F1" w:rsidRDefault="00892300" w:rsidP="00BC4262">
            <w:pPr>
              <w:rPr>
                <w:rFonts w:ascii="Calibri Light" w:hAnsi="Calibri Light" w:cs="Calibri Light"/>
                <w:sz w:val="16"/>
                <w:szCs w:val="16"/>
              </w:rPr>
            </w:pPr>
          </w:p>
          <w:p w14:paraId="625CA4EC" w14:textId="77777777" w:rsidR="00892300" w:rsidRPr="000878F1" w:rsidRDefault="00892300" w:rsidP="00BC4262">
            <w:pPr>
              <w:rPr>
                <w:rFonts w:ascii="Calibri Light" w:hAnsi="Calibri Light" w:cs="Calibri Light"/>
                <w:sz w:val="16"/>
                <w:szCs w:val="16"/>
              </w:rPr>
            </w:pPr>
          </w:p>
        </w:tc>
        <w:tc>
          <w:tcPr>
            <w:tcW w:w="709" w:type="dxa"/>
          </w:tcPr>
          <w:p w14:paraId="172FE8A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23FCE5E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380C67DF"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4EF99C25"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58E811E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Leioa</w:t>
            </w:r>
          </w:p>
        </w:tc>
      </w:tr>
      <w:tr w:rsidR="00892300" w14:paraId="7818A472" w14:textId="77777777" w:rsidTr="00BC4262">
        <w:trPr>
          <w:trHeight w:val="300"/>
        </w:trPr>
        <w:tc>
          <w:tcPr>
            <w:tcW w:w="781" w:type="dxa"/>
          </w:tcPr>
          <w:p w14:paraId="37B79588" w14:textId="77777777" w:rsidR="00892300" w:rsidRDefault="00892300" w:rsidP="00BC4262">
            <w:pPr>
              <w:rPr>
                <w:rFonts w:ascii="Calibri Light" w:hAnsi="Calibri Light" w:cs="Calibri Light"/>
                <w:sz w:val="16"/>
                <w:szCs w:val="16"/>
              </w:rPr>
            </w:pPr>
            <w:r w:rsidRPr="2E53CD91">
              <w:rPr>
                <w:rFonts w:ascii="Calibri Light" w:hAnsi="Calibri Light" w:cs="Calibri Light"/>
                <w:sz w:val="16"/>
                <w:szCs w:val="16"/>
              </w:rPr>
              <w:lastRenderedPageBreak/>
              <w:t>2</w:t>
            </w:r>
          </w:p>
        </w:tc>
        <w:tc>
          <w:tcPr>
            <w:tcW w:w="1359" w:type="dxa"/>
          </w:tcPr>
          <w:p w14:paraId="18F053A2" w14:textId="77777777" w:rsidR="00892300" w:rsidRDefault="00892300" w:rsidP="00BC4262">
            <w:pPr>
              <w:rPr>
                <w:rFonts w:eastAsiaTheme="minorEastAsia"/>
                <w:sz w:val="16"/>
                <w:szCs w:val="16"/>
              </w:rPr>
            </w:pPr>
            <w:r w:rsidRPr="2E53CD91">
              <w:rPr>
                <w:rFonts w:eastAsiaTheme="minorEastAsia"/>
                <w:sz w:val="16"/>
                <w:szCs w:val="16"/>
              </w:rPr>
              <w:t xml:space="preserve">Inklusiorako laguntza espezifikoaren arloko aholkularia </w:t>
            </w:r>
            <w:r w:rsidRPr="2E53CD91">
              <w:rPr>
                <w:rFonts w:eastAsiaTheme="minorEastAsia"/>
                <w:b/>
                <w:bCs/>
                <w:sz w:val="16"/>
                <w:szCs w:val="16"/>
              </w:rPr>
              <w:t>(2)</w:t>
            </w:r>
          </w:p>
        </w:tc>
        <w:tc>
          <w:tcPr>
            <w:tcW w:w="992" w:type="dxa"/>
          </w:tcPr>
          <w:p w14:paraId="56C51D6E" w14:textId="77777777" w:rsidR="00892300" w:rsidRDefault="00892300" w:rsidP="00BC4262">
            <w:pPr>
              <w:rPr>
                <w:rFonts w:ascii="Calibri Light" w:hAnsi="Calibri Light" w:cs="Calibri Light"/>
                <w:sz w:val="16"/>
                <w:szCs w:val="16"/>
              </w:rPr>
            </w:pPr>
            <w:r w:rsidRPr="2E53CD91">
              <w:rPr>
                <w:rFonts w:ascii="Calibri Light" w:hAnsi="Calibri Light" w:cs="Calibri Light"/>
                <w:sz w:val="16"/>
                <w:szCs w:val="16"/>
              </w:rPr>
              <w:t>Berresleitzea</w:t>
            </w:r>
          </w:p>
        </w:tc>
        <w:tc>
          <w:tcPr>
            <w:tcW w:w="993" w:type="dxa"/>
          </w:tcPr>
          <w:p w14:paraId="6306EBE9" w14:textId="77777777" w:rsidR="00892300" w:rsidRDefault="00892300" w:rsidP="00BC4262">
            <w:pPr>
              <w:rPr>
                <w:rFonts w:ascii="Calibri Light" w:hAnsi="Calibri Light" w:cs="Calibri Light"/>
                <w:sz w:val="16"/>
                <w:szCs w:val="16"/>
              </w:rPr>
            </w:pPr>
            <w:r w:rsidRPr="2E53CD91">
              <w:rPr>
                <w:rFonts w:ascii="Calibri Light" w:hAnsi="Calibri Light" w:cs="Calibri Light"/>
                <w:sz w:val="16"/>
                <w:szCs w:val="16"/>
              </w:rPr>
              <w:t>100</w:t>
            </w:r>
          </w:p>
        </w:tc>
        <w:tc>
          <w:tcPr>
            <w:tcW w:w="708" w:type="dxa"/>
          </w:tcPr>
          <w:p w14:paraId="1B953984" w14:textId="77777777" w:rsidR="00892300" w:rsidRDefault="00892300" w:rsidP="00BC4262">
            <w:pPr>
              <w:rPr>
                <w:rFonts w:ascii="Calibri Light" w:hAnsi="Calibri Light" w:cs="Calibri Light"/>
                <w:sz w:val="16"/>
                <w:szCs w:val="16"/>
              </w:rPr>
            </w:pPr>
            <w:r w:rsidRPr="2E53CD91">
              <w:rPr>
                <w:rFonts w:ascii="Calibri Light" w:hAnsi="Calibri Light" w:cs="Calibri Light"/>
                <w:sz w:val="16"/>
                <w:szCs w:val="16"/>
              </w:rPr>
              <w:t>A1/12</w:t>
            </w:r>
          </w:p>
        </w:tc>
        <w:tc>
          <w:tcPr>
            <w:tcW w:w="1134" w:type="dxa"/>
          </w:tcPr>
          <w:p w14:paraId="46CC37B2" w14:textId="77777777" w:rsidR="00892300" w:rsidRPr="00122FEC" w:rsidRDefault="00892300" w:rsidP="00BC4262">
            <w:pPr>
              <w:rPr>
                <w:rFonts w:ascii="Calibri" w:eastAsia="Calibri" w:hAnsi="Calibri" w:cs="Calibri"/>
                <w:sz w:val="16"/>
                <w:szCs w:val="16"/>
              </w:rPr>
            </w:pPr>
            <w:r w:rsidRPr="00122FEC">
              <w:rPr>
                <w:rFonts w:ascii="Calibri" w:eastAsia="Calibri" w:hAnsi="Calibri" w:cs="Calibri"/>
                <w:sz w:val="16"/>
                <w:szCs w:val="16"/>
              </w:rPr>
              <w:t>Maisu-maistren Kidegoa</w:t>
            </w:r>
          </w:p>
          <w:p w14:paraId="23819117" w14:textId="77777777" w:rsidR="00892300" w:rsidRPr="00122FEC" w:rsidRDefault="00892300" w:rsidP="00BC4262">
            <w:pPr>
              <w:rPr>
                <w:rFonts w:ascii="Calibri" w:eastAsia="Calibri" w:hAnsi="Calibri" w:cs="Calibri"/>
                <w:sz w:val="16"/>
                <w:szCs w:val="16"/>
              </w:rPr>
            </w:pPr>
          </w:p>
          <w:p w14:paraId="3CA7E8A3" w14:textId="77777777" w:rsidR="00892300" w:rsidRPr="00122FEC" w:rsidRDefault="00892300" w:rsidP="00BC4262">
            <w:pPr>
              <w:rPr>
                <w:rFonts w:ascii="Calibri" w:eastAsia="Calibri" w:hAnsi="Calibri" w:cs="Calibri"/>
                <w:sz w:val="16"/>
                <w:szCs w:val="16"/>
              </w:rPr>
            </w:pPr>
            <w:r w:rsidRPr="00122FEC">
              <w:rPr>
                <w:rFonts w:ascii="Calibri" w:eastAsia="Calibri" w:hAnsi="Calibri" w:cs="Calibri"/>
                <w:sz w:val="16"/>
                <w:szCs w:val="16"/>
              </w:rPr>
              <w:t>Bigarren Hezkuntzako Irakasleen Kidegoa</w:t>
            </w:r>
          </w:p>
          <w:p w14:paraId="1094816C" w14:textId="77777777" w:rsidR="00892300" w:rsidRPr="00122FEC" w:rsidRDefault="00892300" w:rsidP="00BC4262">
            <w:pPr>
              <w:rPr>
                <w:rFonts w:ascii="Calibri" w:eastAsia="Calibri" w:hAnsi="Calibri" w:cs="Calibri"/>
                <w:sz w:val="16"/>
                <w:szCs w:val="16"/>
              </w:rPr>
            </w:pPr>
          </w:p>
        </w:tc>
        <w:tc>
          <w:tcPr>
            <w:tcW w:w="709" w:type="dxa"/>
          </w:tcPr>
          <w:p w14:paraId="2C35B54C" w14:textId="77777777" w:rsidR="00892300" w:rsidRPr="00122FEC" w:rsidRDefault="00892300" w:rsidP="00BC4262">
            <w:pPr>
              <w:rPr>
                <w:rFonts w:ascii="Calibri Light" w:hAnsi="Calibri Light" w:cs="Calibri Light"/>
                <w:sz w:val="16"/>
                <w:szCs w:val="16"/>
              </w:rPr>
            </w:pPr>
            <w:r w:rsidRPr="00122FEC">
              <w:rPr>
                <w:rFonts w:ascii="Calibri Light" w:hAnsi="Calibri Light" w:cs="Calibri Light"/>
                <w:sz w:val="16"/>
                <w:szCs w:val="16"/>
              </w:rPr>
              <w:t>C1-C1</w:t>
            </w:r>
          </w:p>
        </w:tc>
        <w:tc>
          <w:tcPr>
            <w:tcW w:w="992" w:type="dxa"/>
          </w:tcPr>
          <w:p w14:paraId="2378ECC4" w14:textId="77777777" w:rsidR="00892300" w:rsidRDefault="00892300" w:rsidP="00BC4262">
            <w:pPr>
              <w:rPr>
                <w:rFonts w:ascii="Calibri Light" w:hAnsi="Calibri Light" w:cs="Calibri Light"/>
                <w:sz w:val="16"/>
                <w:szCs w:val="16"/>
              </w:rPr>
            </w:pPr>
            <w:r w:rsidRPr="2E53CD91">
              <w:rPr>
                <w:rFonts w:ascii="Calibri Light" w:hAnsi="Calibri Light" w:cs="Calibri Light"/>
                <w:sz w:val="16"/>
                <w:szCs w:val="16"/>
              </w:rPr>
              <w:t>Betea</w:t>
            </w:r>
          </w:p>
        </w:tc>
        <w:tc>
          <w:tcPr>
            <w:tcW w:w="2835" w:type="dxa"/>
          </w:tcPr>
          <w:p w14:paraId="711FF1F8" w14:textId="77777777" w:rsidR="00892300" w:rsidRDefault="00892300" w:rsidP="00BC4262">
            <w:pPr>
              <w:rPr>
                <w:rFonts w:ascii="Calibri Light" w:eastAsia="Garamond" w:hAnsi="Calibri Light" w:cs="Calibri Light"/>
              </w:rPr>
            </w:pPr>
            <w:r w:rsidRPr="2E53CD91">
              <w:rPr>
                <w:rFonts w:ascii="Calibri Light" w:hAnsi="Calibri Light"/>
                <w:color w:val="000000" w:themeColor="text1"/>
                <w:sz w:val="18"/>
                <w:szCs w:val="18"/>
              </w:rPr>
              <w:t>Psikologia, Pedagogia edo Psikopedagogia</w:t>
            </w:r>
          </w:p>
        </w:tc>
        <w:tc>
          <w:tcPr>
            <w:tcW w:w="1418" w:type="dxa"/>
          </w:tcPr>
          <w:p w14:paraId="71929DF8" w14:textId="77777777" w:rsidR="00892300" w:rsidRDefault="00892300" w:rsidP="00BC4262">
            <w:pPr>
              <w:rPr>
                <w:rFonts w:ascii="Calibri Light" w:eastAsia="Garamond" w:hAnsi="Calibri Light" w:cs="Calibri Light"/>
              </w:rPr>
            </w:pPr>
            <w:r w:rsidRPr="2E53CD91">
              <w:rPr>
                <w:rFonts w:ascii="Calibri Light" w:hAnsi="Calibri Light"/>
                <w:color w:val="000000" w:themeColor="text1"/>
                <w:sz w:val="18"/>
                <w:szCs w:val="18"/>
              </w:rPr>
              <w:t>Hezkuntza Berezian: 3 urte</w:t>
            </w:r>
          </w:p>
        </w:tc>
        <w:tc>
          <w:tcPr>
            <w:tcW w:w="992" w:type="dxa"/>
          </w:tcPr>
          <w:p w14:paraId="20C31C12" w14:textId="77777777" w:rsidR="00892300" w:rsidRDefault="00892300" w:rsidP="00BC4262">
            <w:pPr>
              <w:rPr>
                <w:rFonts w:ascii="Calibri Light" w:hAnsi="Calibri Light" w:cs="Calibri Light"/>
                <w:sz w:val="16"/>
                <w:szCs w:val="16"/>
              </w:rPr>
            </w:pPr>
            <w:r w:rsidRPr="2E53CD91">
              <w:rPr>
                <w:rFonts w:ascii="Calibri Light" w:hAnsi="Calibri Light" w:cs="Calibri Light"/>
                <w:sz w:val="16"/>
                <w:szCs w:val="16"/>
              </w:rPr>
              <w:t>Leioa</w:t>
            </w:r>
          </w:p>
        </w:tc>
      </w:tr>
    </w:tbl>
    <w:p w14:paraId="6469954F" w14:textId="77777777" w:rsidR="00892300" w:rsidRDefault="00892300" w:rsidP="00892300">
      <w:pPr>
        <w:pStyle w:val="BOPVDetalle"/>
        <w:rPr>
          <w:b/>
          <w:bCs/>
          <w:lang w:val="eu-ES"/>
        </w:rPr>
      </w:pPr>
    </w:p>
    <w:p w14:paraId="4191E71E" w14:textId="77777777" w:rsidR="00892300" w:rsidRPr="005B3964" w:rsidRDefault="00892300" w:rsidP="00892300">
      <w:pPr>
        <w:pStyle w:val="BOPVDetalle"/>
        <w:rPr>
          <w:b/>
          <w:bCs/>
          <w:lang w:val="eu-ES"/>
        </w:rPr>
      </w:pPr>
      <w:r w:rsidRPr="005B3964">
        <w:rPr>
          <w:b/>
          <w:bCs/>
          <w:lang w:val="eu-ES"/>
        </w:rPr>
        <w:t>BARAKALDOKO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5B3964" w14:paraId="2E54D231" w14:textId="77777777" w:rsidTr="00BC4262">
        <w:trPr>
          <w:trHeight w:val="300"/>
        </w:trPr>
        <w:tc>
          <w:tcPr>
            <w:tcW w:w="781" w:type="dxa"/>
            <w:vMerge w:val="restart"/>
            <w:shd w:val="clear" w:color="auto" w:fill="E8E8E8" w:themeFill="background2"/>
          </w:tcPr>
          <w:p w14:paraId="155C4790"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Dotazio zenbakia</w:t>
            </w:r>
          </w:p>
        </w:tc>
        <w:tc>
          <w:tcPr>
            <w:tcW w:w="1359" w:type="dxa"/>
            <w:vMerge w:val="restart"/>
            <w:shd w:val="clear" w:color="auto" w:fill="E8E8E8" w:themeFill="background2"/>
          </w:tcPr>
          <w:p w14:paraId="103214BD"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Lanpostuaren izena</w:t>
            </w:r>
          </w:p>
        </w:tc>
        <w:tc>
          <w:tcPr>
            <w:tcW w:w="992" w:type="dxa"/>
            <w:vMerge w:val="restart"/>
            <w:shd w:val="clear" w:color="auto" w:fill="E8E8E8" w:themeFill="background2"/>
          </w:tcPr>
          <w:p w14:paraId="6C525DB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Betetzeko modua</w:t>
            </w:r>
          </w:p>
        </w:tc>
        <w:tc>
          <w:tcPr>
            <w:tcW w:w="993" w:type="dxa"/>
            <w:vMerge w:val="restart"/>
            <w:shd w:val="clear" w:color="auto" w:fill="E8E8E8" w:themeFill="background2"/>
          </w:tcPr>
          <w:p w14:paraId="2EE130A2"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Dedikazio erregimena (%)</w:t>
            </w:r>
          </w:p>
        </w:tc>
        <w:tc>
          <w:tcPr>
            <w:tcW w:w="3543" w:type="dxa"/>
            <w:gridSpan w:val="4"/>
            <w:shd w:val="clear" w:color="auto" w:fill="E8E8E8" w:themeFill="background2"/>
          </w:tcPr>
          <w:p w14:paraId="10138EE5"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Lanposturako betekizun orokorrak</w:t>
            </w:r>
          </w:p>
        </w:tc>
        <w:tc>
          <w:tcPr>
            <w:tcW w:w="4253" w:type="dxa"/>
            <w:gridSpan w:val="2"/>
            <w:shd w:val="clear" w:color="auto" w:fill="E8E8E8" w:themeFill="background2"/>
          </w:tcPr>
          <w:p w14:paraId="595DAB13"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Betekizun espezifikoak</w:t>
            </w:r>
          </w:p>
        </w:tc>
        <w:tc>
          <w:tcPr>
            <w:tcW w:w="992" w:type="dxa"/>
            <w:vMerge w:val="restart"/>
            <w:shd w:val="clear" w:color="auto" w:fill="E8E8E8" w:themeFill="background2"/>
          </w:tcPr>
          <w:p w14:paraId="7978E778"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Lantokia</w:t>
            </w:r>
          </w:p>
        </w:tc>
      </w:tr>
      <w:tr w:rsidR="00892300" w:rsidRPr="005B3964" w14:paraId="2CD1EFB9" w14:textId="77777777" w:rsidTr="00BC4262">
        <w:trPr>
          <w:trHeight w:val="300"/>
        </w:trPr>
        <w:tc>
          <w:tcPr>
            <w:tcW w:w="781" w:type="dxa"/>
            <w:vMerge/>
          </w:tcPr>
          <w:p w14:paraId="0710755A" w14:textId="77777777" w:rsidR="00892300" w:rsidRPr="005B3964" w:rsidRDefault="00892300" w:rsidP="00BC4262">
            <w:pPr>
              <w:rPr>
                <w:rFonts w:ascii="Calibri Light" w:hAnsi="Calibri Light" w:cs="Calibri Light"/>
                <w:b/>
                <w:sz w:val="16"/>
                <w:szCs w:val="16"/>
              </w:rPr>
            </w:pPr>
          </w:p>
        </w:tc>
        <w:tc>
          <w:tcPr>
            <w:tcW w:w="1359" w:type="dxa"/>
            <w:vMerge/>
          </w:tcPr>
          <w:p w14:paraId="1D729F1E" w14:textId="77777777" w:rsidR="00892300" w:rsidRPr="005B3964" w:rsidRDefault="00892300" w:rsidP="00BC4262">
            <w:pPr>
              <w:rPr>
                <w:rFonts w:ascii="Calibri Light" w:hAnsi="Calibri Light" w:cs="Calibri Light"/>
                <w:b/>
                <w:sz w:val="16"/>
                <w:szCs w:val="16"/>
              </w:rPr>
            </w:pPr>
          </w:p>
        </w:tc>
        <w:tc>
          <w:tcPr>
            <w:tcW w:w="992" w:type="dxa"/>
            <w:vMerge/>
          </w:tcPr>
          <w:p w14:paraId="514EF5D3" w14:textId="77777777" w:rsidR="00892300" w:rsidRPr="005B3964" w:rsidRDefault="00892300" w:rsidP="00BC4262">
            <w:pPr>
              <w:rPr>
                <w:rFonts w:ascii="Calibri Light" w:hAnsi="Calibri Light" w:cs="Calibri Light"/>
                <w:b/>
                <w:sz w:val="16"/>
                <w:szCs w:val="16"/>
              </w:rPr>
            </w:pPr>
          </w:p>
        </w:tc>
        <w:tc>
          <w:tcPr>
            <w:tcW w:w="993" w:type="dxa"/>
            <w:vMerge/>
          </w:tcPr>
          <w:p w14:paraId="5D3974C5" w14:textId="77777777" w:rsidR="00892300" w:rsidRPr="005B3964"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0041909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Irakasle funtzionarioa</w:t>
            </w:r>
          </w:p>
        </w:tc>
        <w:tc>
          <w:tcPr>
            <w:tcW w:w="1701" w:type="dxa"/>
            <w:gridSpan w:val="2"/>
            <w:shd w:val="clear" w:color="auto" w:fill="E8E8E8" w:themeFill="background2"/>
          </w:tcPr>
          <w:p w14:paraId="6E54E7B0"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Hizkuntza eskakizuna</w:t>
            </w:r>
          </w:p>
        </w:tc>
        <w:tc>
          <w:tcPr>
            <w:tcW w:w="2835" w:type="dxa"/>
            <w:vMerge w:val="restart"/>
            <w:shd w:val="clear" w:color="auto" w:fill="E8E8E8" w:themeFill="background2"/>
          </w:tcPr>
          <w:p w14:paraId="4A494E4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Titulazioa</w:t>
            </w:r>
          </w:p>
          <w:p w14:paraId="794D3EC7" w14:textId="77777777" w:rsidR="00892300" w:rsidRPr="005B3964"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236E4697"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Esperientzia</w:t>
            </w:r>
          </w:p>
        </w:tc>
        <w:tc>
          <w:tcPr>
            <w:tcW w:w="992" w:type="dxa"/>
            <w:vMerge/>
          </w:tcPr>
          <w:p w14:paraId="5896D0B7" w14:textId="77777777" w:rsidR="00892300" w:rsidRPr="005B3964" w:rsidRDefault="00892300" w:rsidP="00BC4262">
            <w:pPr>
              <w:rPr>
                <w:rFonts w:ascii="Calibri Light" w:hAnsi="Calibri Light" w:cs="Calibri Light"/>
                <w:b/>
                <w:sz w:val="16"/>
                <w:szCs w:val="16"/>
              </w:rPr>
            </w:pPr>
          </w:p>
        </w:tc>
      </w:tr>
      <w:tr w:rsidR="00892300" w:rsidRPr="005B3964" w14:paraId="4BAB789D" w14:textId="77777777" w:rsidTr="00BC4262">
        <w:trPr>
          <w:trHeight w:val="300"/>
        </w:trPr>
        <w:tc>
          <w:tcPr>
            <w:tcW w:w="781" w:type="dxa"/>
            <w:vMerge/>
          </w:tcPr>
          <w:p w14:paraId="0CE64D9F" w14:textId="77777777" w:rsidR="00892300" w:rsidRPr="005B3964" w:rsidRDefault="00892300" w:rsidP="00BC4262">
            <w:pPr>
              <w:rPr>
                <w:rFonts w:ascii="Calibri Light" w:hAnsi="Calibri Light" w:cs="Calibri Light"/>
                <w:b/>
                <w:sz w:val="16"/>
                <w:szCs w:val="16"/>
              </w:rPr>
            </w:pPr>
          </w:p>
        </w:tc>
        <w:tc>
          <w:tcPr>
            <w:tcW w:w="1359" w:type="dxa"/>
            <w:vMerge/>
          </w:tcPr>
          <w:p w14:paraId="7A3C9630" w14:textId="77777777" w:rsidR="00892300" w:rsidRPr="005B3964" w:rsidRDefault="00892300" w:rsidP="00BC4262">
            <w:pPr>
              <w:rPr>
                <w:rFonts w:ascii="Calibri Light" w:hAnsi="Calibri Light" w:cs="Calibri Light"/>
                <w:b/>
                <w:sz w:val="16"/>
                <w:szCs w:val="16"/>
              </w:rPr>
            </w:pPr>
          </w:p>
        </w:tc>
        <w:tc>
          <w:tcPr>
            <w:tcW w:w="992" w:type="dxa"/>
            <w:vMerge/>
          </w:tcPr>
          <w:p w14:paraId="015AAFF2" w14:textId="77777777" w:rsidR="00892300" w:rsidRPr="005B3964" w:rsidRDefault="00892300" w:rsidP="00BC4262">
            <w:pPr>
              <w:rPr>
                <w:rFonts w:ascii="Calibri Light" w:hAnsi="Calibri Light" w:cs="Calibri Light"/>
                <w:b/>
                <w:sz w:val="16"/>
                <w:szCs w:val="16"/>
              </w:rPr>
            </w:pPr>
          </w:p>
        </w:tc>
        <w:tc>
          <w:tcPr>
            <w:tcW w:w="993" w:type="dxa"/>
            <w:vMerge/>
          </w:tcPr>
          <w:p w14:paraId="0F1C77D0" w14:textId="77777777" w:rsidR="00892300" w:rsidRPr="005B3964" w:rsidRDefault="00892300" w:rsidP="00BC4262">
            <w:pPr>
              <w:rPr>
                <w:rFonts w:ascii="Calibri Light" w:hAnsi="Calibri Light" w:cs="Calibri Light"/>
                <w:b/>
                <w:sz w:val="16"/>
                <w:szCs w:val="16"/>
              </w:rPr>
            </w:pPr>
          </w:p>
        </w:tc>
        <w:tc>
          <w:tcPr>
            <w:tcW w:w="708" w:type="dxa"/>
            <w:shd w:val="clear" w:color="auto" w:fill="E8E8E8" w:themeFill="background2"/>
          </w:tcPr>
          <w:p w14:paraId="522D1013"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Taldea</w:t>
            </w:r>
          </w:p>
        </w:tc>
        <w:tc>
          <w:tcPr>
            <w:tcW w:w="1134" w:type="dxa"/>
            <w:shd w:val="clear" w:color="auto" w:fill="E8E8E8" w:themeFill="background2"/>
          </w:tcPr>
          <w:p w14:paraId="25CE8002"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Kidegoa</w:t>
            </w:r>
          </w:p>
        </w:tc>
        <w:tc>
          <w:tcPr>
            <w:tcW w:w="709" w:type="dxa"/>
            <w:shd w:val="clear" w:color="auto" w:fill="E8E8E8" w:themeFill="background2"/>
          </w:tcPr>
          <w:p w14:paraId="7E119973"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Maila</w:t>
            </w:r>
          </w:p>
          <w:p w14:paraId="0438D0FC"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(1)</w:t>
            </w:r>
          </w:p>
        </w:tc>
        <w:tc>
          <w:tcPr>
            <w:tcW w:w="992" w:type="dxa"/>
            <w:shd w:val="clear" w:color="auto" w:fill="E8E8E8" w:themeFill="background2"/>
          </w:tcPr>
          <w:p w14:paraId="12B5FEE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Derrigortasuna</w:t>
            </w:r>
          </w:p>
        </w:tc>
        <w:tc>
          <w:tcPr>
            <w:tcW w:w="2835" w:type="dxa"/>
            <w:vMerge/>
          </w:tcPr>
          <w:p w14:paraId="6B01D0D1" w14:textId="77777777" w:rsidR="00892300" w:rsidRPr="005B3964" w:rsidRDefault="00892300" w:rsidP="00BC4262">
            <w:pPr>
              <w:rPr>
                <w:rFonts w:ascii="Calibri Light" w:hAnsi="Calibri Light" w:cs="Calibri Light"/>
                <w:b/>
                <w:sz w:val="16"/>
                <w:szCs w:val="16"/>
              </w:rPr>
            </w:pPr>
          </w:p>
        </w:tc>
        <w:tc>
          <w:tcPr>
            <w:tcW w:w="1418" w:type="dxa"/>
            <w:vMerge/>
          </w:tcPr>
          <w:p w14:paraId="3FB4D265" w14:textId="77777777" w:rsidR="00892300" w:rsidRPr="005B3964" w:rsidRDefault="00892300" w:rsidP="00BC4262">
            <w:pPr>
              <w:rPr>
                <w:rFonts w:ascii="Calibri Light" w:hAnsi="Calibri Light" w:cs="Calibri Light"/>
                <w:b/>
                <w:sz w:val="16"/>
                <w:szCs w:val="16"/>
              </w:rPr>
            </w:pPr>
          </w:p>
        </w:tc>
        <w:tc>
          <w:tcPr>
            <w:tcW w:w="992" w:type="dxa"/>
            <w:vMerge/>
          </w:tcPr>
          <w:p w14:paraId="16F838E5" w14:textId="77777777" w:rsidR="00892300" w:rsidRPr="005B3964" w:rsidRDefault="00892300" w:rsidP="00BC4262">
            <w:pPr>
              <w:rPr>
                <w:rFonts w:ascii="Calibri Light" w:hAnsi="Calibri Light" w:cs="Calibri Light"/>
                <w:b/>
                <w:sz w:val="16"/>
                <w:szCs w:val="16"/>
              </w:rPr>
            </w:pPr>
          </w:p>
        </w:tc>
      </w:tr>
      <w:tr w:rsidR="00892300" w:rsidRPr="000878F1" w14:paraId="730A6D33" w14:textId="77777777" w:rsidTr="00BC4262">
        <w:trPr>
          <w:trHeight w:val="300"/>
        </w:trPr>
        <w:tc>
          <w:tcPr>
            <w:tcW w:w="781" w:type="dxa"/>
          </w:tcPr>
          <w:p w14:paraId="0C3F0D8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8</w:t>
            </w:r>
          </w:p>
        </w:tc>
        <w:tc>
          <w:tcPr>
            <w:tcW w:w="1359" w:type="dxa"/>
          </w:tcPr>
          <w:p w14:paraId="69F7D75A"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640D7E9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74BD8FF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2747CF6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08ECFEA3"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06F160A0" w14:textId="77777777" w:rsidR="00892300" w:rsidRPr="000878F1" w:rsidRDefault="00892300" w:rsidP="00BC4262">
            <w:pPr>
              <w:rPr>
                <w:rFonts w:ascii="Calibri" w:eastAsia="Calibri" w:hAnsi="Calibri" w:cs="Calibri"/>
                <w:sz w:val="16"/>
                <w:szCs w:val="16"/>
              </w:rPr>
            </w:pPr>
          </w:p>
          <w:p w14:paraId="75149072"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0F659B4" w14:textId="77777777" w:rsidR="00892300" w:rsidRPr="000878F1" w:rsidRDefault="00892300" w:rsidP="00BC4262">
            <w:pPr>
              <w:rPr>
                <w:rFonts w:ascii="Calibri" w:eastAsia="Calibri" w:hAnsi="Calibri" w:cs="Calibri"/>
                <w:sz w:val="16"/>
                <w:szCs w:val="16"/>
              </w:rPr>
            </w:pPr>
          </w:p>
          <w:p w14:paraId="75DC24A1" w14:textId="77777777" w:rsidR="00892300" w:rsidRPr="000878F1" w:rsidRDefault="00892300" w:rsidP="00BC4262">
            <w:pPr>
              <w:rPr>
                <w:rFonts w:ascii="Calibri Light" w:hAnsi="Calibri Light" w:cs="Calibri Light"/>
                <w:sz w:val="16"/>
                <w:szCs w:val="16"/>
              </w:rPr>
            </w:pPr>
          </w:p>
        </w:tc>
        <w:tc>
          <w:tcPr>
            <w:tcW w:w="709" w:type="dxa"/>
          </w:tcPr>
          <w:p w14:paraId="1976375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6734D79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713FD2C2" w14:textId="77777777" w:rsidR="00892300" w:rsidRPr="000878F1" w:rsidRDefault="00892300" w:rsidP="00BC4262">
            <w:pPr>
              <w:jc w:val="both"/>
              <w:rPr>
                <w:rFonts w:ascii="Calibri Light" w:hAnsi="Calibri Light" w:cs="Calibri Light"/>
                <w:b/>
                <w:bCs/>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388555F0"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6E3E9C9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Barakaldo</w:t>
            </w:r>
          </w:p>
        </w:tc>
      </w:tr>
      <w:tr w:rsidR="00892300" w:rsidRPr="000878F1" w14:paraId="15D83663" w14:textId="77777777" w:rsidTr="00BC4262">
        <w:trPr>
          <w:trHeight w:val="300"/>
        </w:trPr>
        <w:tc>
          <w:tcPr>
            <w:tcW w:w="781" w:type="dxa"/>
          </w:tcPr>
          <w:p w14:paraId="720C32A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 xml:space="preserve"> 5</w:t>
            </w:r>
          </w:p>
        </w:tc>
        <w:tc>
          <w:tcPr>
            <w:tcW w:w="1359" w:type="dxa"/>
          </w:tcPr>
          <w:p w14:paraId="58FF93D2"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Inklusiorako laguntza espezifikoaren esparruko aholkularia.</w:t>
            </w:r>
          </w:p>
        </w:tc>
        <w:tc>
          <w:tcPr>
            <w:tcW w:w="992" w:type="dxa"/>
          </w:tcPr>
          <w:p w14:paraId="5FD6BBD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4BF0740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629F28D9"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0EEEE88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E5C02EB" w14:textId="77777777" w:rsidR="00892300" w:rsidRPr="000878F1" w:rsidRDefault="00892300" w:rsidP="00BC4262">
            <w:pPr>
              <w:rPr>
                <w:rFonts w:ascii="Calibri" w:eastAsia="Calibri" w:hAnsi="Calibri" w:cs="Calibri"/>
                <w:sz w:val="16"/>
                <w:szCs w:val="16"/>
              </w:rPr>
            </w:pPr>
          </w:p>
          <w:p w14:paraId="2AE8FD30"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4745F22E" w14:textId="77777777" w:rsidR="00892300" w:rsidRPr="000878F1" w:rsidRDefault="00892300" w:rsidP="00BC4262">
            <w:pPr>
              <w:rPr>
                <w:rFonts w:ascii="Calibri" w:eastAsia="Calibri" w:hAnsi="Calibri" w:cs="Calibri"/>
                <w:sz w:val="16"/>
                <w:szCs w:val="16"/>
              </w:rPr>
            </w:pPr>
          </w:p>
          <w:p w14:paraId="61689D16" w14:textId="77777777" w:rsidR="00892300" w:rsidRPr="000878F1" w:rsidRDefault="00892300" w:rsidP="00BC4262">
            <w:pPr>
              <w:rPr>
                <w:rFonts w:ascii="Calibri Light" w:hAnsi="Calibri Light" w:cs="Calibri Light"/>
                <w:sz w:val="16"/>
                <w:szCs w:val="16"/>
              </w:rPr>
            </w:pPr>
          </w:p>
        </w:tc>
        <w:tc>
          <w:tcPr>
            <w:tcW w:w="709" w:type="dxa"/>
          </w:tcPr>
          <w:p w14:paraId="055F2EA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2F8EB35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1081BF56" w14:textId="77777777" w:rsidR="00892300" w:rsidRPr="000878F1" w:rsidRDefault="00892300" w:rsidP="00BC4262">
            <w:pPr>
              <w:rPr>
                <w:rFonts w:ascii="Calibri Light" w:hAnsi="Calibri Light" w:cs="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5C95ED5A"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7EBF8EDA"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Barakaldo</w:t>
            </w:r>
          </w:p>
        </w:tc>
      </w:tr>
    </w:tbl>
    <w:p w14:paraId="22AB2ABD" w14:textId="77777777" w:rsidR="00892300" w:rsidRDefault="00892300" w:rsidP="00892300">
      <w:pPr>
        <w:pStyle w:val="BOPVDetalle"/>
        <w:rPr>
          <w:b/>
          <w:bCs/>
          <w:lang w:val="eu-ES"/>
        </w:rPr>
      </w:pPr>
    </w:p>
    <w:p w14:paraId="1B936609" w14:textId="77777777" w:rsidR="00892300" w:rsidRPr="005B3964" w:rsidRDefault="00892300" w:rsidP="00892300">
      <w:pPr>
        <w:pStyle w:val="BOPVDetalle"/>
        <w:rPr>
          <w:b/>
          <w:bCs/>
          <w:lang w:val="eu-ES"/>
        </w:rPr>
      </w:pPr>
      <w:r w:rsidRPr="005B3964">
        <w:rPr>
          <w:b/>
          <w:bCs/>
          <w:lang w:val="eu-ES"/>
        </w:rPr>
        <w:t>DURANGOKO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5B3964" w14:paraId="4DED86FA" w14:textId="77777777" w:rsidTr="00BC4262">
        <w:trPr>
          <w:trHeight w:val="300"/>
        </w:trPr>
        <w:tc>
          <w:tcPr>
            <w:tcW w:w="781" w:type="dxa"/>
            <w:vMerge w:val="restart"/>
            <w:shd w:val="clear" w:color="auto" w:fill="E8E8E8" w:themeFill="background2"/>
          </w:tcPr>
          <w:p w14:paraId="00BE24C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Dotazio zenbakia</w:t>
            </w:r>
          </w:p>
        </w:tc>
        <w:tc>
          <w:tcPr>
            <w:tcW w:w="1359" w:type="dxa"/>
            <w:vMerge w:val="restart"/>
            <w:shd w:val="clear" w:color="auto" w:fill="E8E8E8" w:themeFill="background2"/>
          </w:tcPr>
          <w:p w14:paraId="199611BB"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Lanpostuaren izena</w:t>
            </w:r>
          </w:p>
        </w:tc>
        <w:tc>
          <w:tcPr>
            <w:tcW w:w="992" w:type="dxa"/>
            <w:vMerge w:val="restart"/>
            <w:shd w:val="clear" w:color="auto" w:fill="E8E8E8" w:themeFill="background2"/>
          </w:tcPr>
          <w:p w14:paraId="2D32FD3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Betetzeko modua</w:t>
            </w:r>
          </w:p>
        </w:tc>
        <w:tc>
          <w:tcPr>
            <w:tcW w:w="993" w:type="dxa"/>
            <w:vMerge w:val="restart"/>
            <w:shd w:val="clear" w:color="auto" w:fill="E8E8E8" w:themeFill="background2"/>
          </w:tcPr>
          <w:p w14:paraId="1828000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Dedikazio erregimena (%)</w:t>
            </w:r>
          </w:p>
        </w:tc>
        <w:tc>
          <w:tcPr>
            <w:tcW w:w="3543" w:type="dxa"/>
            <w:gridSpan w:val="4"/>
            <w:shd w:val="clear" w:color="auto" w:fill="E8E8E8" w:themeFill="background2"/>
          </w:tcPr>
          <w:p w14:paraId="5194F53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Lanposturako betekizun orokorrak</w:t>
            </w:r>
          </w:p>
        </w:tc>
        <w:tc>
          <w:tcPr>
            <w:tcW w:w="4253" w:type="dxa"/>
            <w:gridSpan w:val="2"/>
            <w:shd w:val="clear" w:color="auto" w:fill="E8E8E8" w:themeFill="background2"/>
          </w:tcPr>
          <w:p w14:paraId="5A907F82"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Betekizun espezifikoak</w:t>
            </w:r>
          </w:p>
        </w:tc>
        <w:tc>
          <w:tcPr>
            <w:tcW w:w="992" w:type="dxa"/>
            <w:vMerge w:val="restart"/>
            <w:shd w:val="clear" w:color="auto" w:fill="E8E8E8" w:themeFill="background2"/>
          </w:tcPr>
          <w:p w14:paraId="747880A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Lantokia</w:t>
            </w:r>
          </w:p>
        </w:tc>
      </w:tr>
      <w:tr w:rsidR="00892300" w:rsidRPr="005B3964" w14:paraId="01D63953" w14:textId="77777777" w:rsidTr="00BC4262">
        <w:trPr>
          <w:trHeight w:val="300"/>
        </w:trPr>
        <w:tc>
          <w:tcPr>
            <w:tcW w:w="781" w:type="dxa"/>
            <w:vMerge/>
          </w:tcPr>
          <w:p w14:paraId="2C5FF0B9" w14:textId="77777777" w:rsidR="00892300" w:rsidRPr="005B3964" w:rsidRDefault="00892300" w:rsidP="00BC4262">
            <w:pPr>
              <w:rPr>
                <w:rFonts w:ascii="Calibri Light" w:hAnsi="Calibri Light" w:cs="Calibri Light"/>
                <w:b/>
                <w:sz w:val="16"/>
                <w:szCs w:val="16"/>
              </w:rPr>
            </w:pPr>
          </w:p>
        </w:tc>
        <w:tc>
          <w:tcPr>
            <w:tcW w:w="1359" w:type="dxa"/>
            <w:vMerge/>
          </w:tcPr>
          <w:p w14:paraId="77A2C31E" w14:textId="77777777" w:rsidR="00892300" w:rsidRPr="005B3964" w:rsidRDefault="00892300" w:rsidP="00BC4262">
            <w:pPr>
              <w:rPr>
                <w:rFonts w:ascii="Calibri Light" w:hAnsi="Calibri Light" w:cs="Calibri Light"/>
                <w:b/>
                <w:sz w:val="16"/>
                <w:szCs w:val="16"/>
              </w:rPr>
            </w:pPr>
          </w:p>
        </w:tc>
        <w:tc>
          <w:tcPr>
            <w:tcW w:w="992" w:type="dxa"/>
            <w:vMerge/>
          </w:tcPr>
          <w:p w14:paraId="3A2454E7" w14:textId="77777777" w:rsidR="00892300" w:rsidRPr="005B3964" w:rsidRDefault="00892300" w:rsidP="00BC4262">
            <w:pPr>
              <w:rPr>
                <w:rFonts w:ascii="Calibri Light" w:hAnsi="Calibri Light" w:cs="Calibri Light"/>
                <w:b/>
                <w:sz w:val="16"/>
                <w:szCs w:val="16"/>
              </w:rPr>
            </w:pPr>
          </w:p>
        </w:tc>
        <w:tc>
          <w:tcPr>
            <w:tcW w:w="993" w:type="dxa"/>
            <w:vMerge/>
          </w:tcPr>
          <w:p w14:paraId="1ED9F743" w14:textId="77777777" w:rsidR="00892300" w:rsidRPr="005B3964"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2AEF9AE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Irakasle funtzionarioa</w:t>
            </w:r>
          </w:p>
        </w:tc>
        <w:tc>
          <w:tcPr>
            <w:tcW w:w="1701" w:type="dxa"/>
            <w:gridSpan w:val="2"/>
            <w:shd w:val="clear" w:color="auto" w:fill="E8E8E8" w:themeFill="background2"/>
          </w:tcPr>
          <w:p w14:paraId="4516A0C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Hizkuntza eskakizuna</w:t>
            </w:r>
          </w:p>
        </w:tc>
        <w:tc>
          <w:tcPr>
            <w:tcW w:w="2835" w:type="dxa"/>
            <w:vMerge w:val="restart"/>
            <w:shd w:val="clear" w:color="auto" w:fill="E8E8E8" w:themeFill="background2"/>
          </w:tcPr>
          <w:p w14:paraId="1021EA3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Titulazioa</w:t>
            </w:r>
          </w:p>
          <w:p w14:paraId="00236BF2" w14:textId="77777777" w:rsidR="00892300" w:rsidRPr="005B3964"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69F0D138"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Esperientzia</w:t>
            </w:r>
          </w:p>
        </w:tc>
        <w:tc>
          <w:tcPr>
            <w:tcW w:w="992" w:type="dxa"/>
            <w:vMerge/>
          </w:tcPr>
          <w:p w14:paraId="569734ED" w14:textId="77777777" w:rsidR="00892300" w:rsidRPr="005B3964" w:rsidRDefault="00892300" w:rsidP="00BC4262">
            <w:pPr>
              <w:rPr>
                <w:rFonts w:ascii="Calibri Light" w:hAnsi="Calibri Light" w:cs="Calibri Light"/>
                <w:b/>
                <w:sz w:val="16"/>
                <w:szCs w:val="16"/>
              </w:rPr>
            </w:pPr>
          </w:p>
        </w:tc>
      </w:tr>
      <w:tr w:rsidR="00892300" w:rsidRPr="005B3964" w14:paraId="11819CAD" w14:textId="77777777" w:rsidTr="00BC4262">
        <w:trPr>
          <w:trHeight w:val="300"/>
        </w:trPr>
        <w:tc>
          <w:tcPr>
            <w:tcW w:w="781" w:type="dxa"/>
            <w:vMerge/>
          </w:tcPr>
          <w:p w14:paraId="1261D4BC" w14:textId="77777777" w:rsidR="00892300" w:rsidRPr="005B3964" w:rsidRDefault="00892300" w:rsidP="00BC4262">
            <w:pPr>
              <w:rPr>
                <w:rFonts w:ascii="Calibri Light" w:hAnsi="Calibri Light" w:cs="Calibri Light"/>
                <w:b/>
                <w:sz w:val="16"/>
                <w:szCs w:val="16"/>
              </w:rPr>
            </w:pPr>
          </w:p>
        </w:tc>
        <w:tc>
          <w:tcPr>
            <w:tcW w:w="1359" w:type="dxa"/>
            <w:vMerge/>
          </w:tcPr>
          <w:p w14:paraId="4E2AF0E3" w14:textId="77777777" w:rsidR="00892300" w:rsidRPr="005B3964" w:rsidRDefault="00892300" w:rsidP="00BC4262">
            <w:pPr>
              <w:rPr>
                <w:rFonts w:ascii="Calibri Light" w:hAnsi="Calibri Light" w:cs="Calibri Light"/>
                <w:b/>
                <w:sz w:val="16"/>
                <w:szCs w:val="16"/>
              </w:rPr>
            </w:pPr>
          </w:p>
        </w:tc>
        <w:tc>
          <w:tcPr>
            <w:tcW w:w="992" w:type="dxa"/>
            <w:vMerge/>
          </w:tcPr>
          <w:p w14:paraId="606814F9" w14:textId="77777777" w:rsidR="00892300" w:rsidRPr="005B3964" w:rsidRDefault="00892300" w:rsidP="00BC4262">
            <w:pPr>
              <w:rPr>
                <w:rFonts w:ascii="Calibri Light" w:hAnsi="Calibri Light" w:cs="Calibri Light"/>
                <w:b/>
                <w:sz w:val="16"/>
                <w:szCs w:val="16"/>
              </w:rPr>
            </w:pPr>
          </w:p>
        </w:tc>
        <w:tc>
          <w:tcPr>
            <w:tcW w:w="993" w:type="dxa"/>
            <w:vMerge/>
          </w:tcPr>
          <w:p w14:paraId="13F96C80" w14:textId="77777777" w:rsidR="00892300" w:rsidRPr="005B3964" w:rsidRDefault="00892300" w:rsidP="00BC4262">
            <w:pPr>
              <w:rPr>
                <w:rFonts w:ascii="Calibri Light" w:hAnsi="Calibri Light" w:cs="Calibri Light"/>
                <w:b/>
                <w:sz w:val="16"/>
                <w:szCs w:val="16"/>
              </w:rPr>
            </w:pPr>
          </w:p>
        </w:tc>
        <w:tc>
          <w:tcPr>
            <w:tcW w:w="708" w:type="dxa"/>
            <w:shd w:val="clear" w:color="auto" w:fill="E8E8E8" w:themeFill="background2"/>
          </w:tcPr>
          <w:p w14:paraId="62C42E62"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Taldea</w:t>
            </w:r>
          </w:p>
        </w:tc>
        <w:tc>
          <w:tcPr>
            <w:tcW w:w="1134" w:type="dxa"/>
            <w:shd w:val="clear" w:color="auto" w:fill="E8E8E8" w:themeFill="background2"/>
          </w:tcPr>
          <w:p w14:paraId="1B34552C"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Kidegoa</w:t>
            </w:r>
          </w:p>
        </w:tc>
        <w:tc>
          <w:tcPr>
            <w:tcW w:w="709" w:type="dxa"/>
            <w:shd w:val="clear" w:color="auto" w:fill="E8E8E8" w:themeFill="background2"/>
          </w:tcPr>
          <w:p w14:paraId="41B43E38"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Maila</w:t>
            </w:r>
          </w:p>
          <w:p w14:paraId="3AC3BDE4"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(1)</w:t>
            </w:r>
          </w:p>
        </w:tc>
        <w:tc>
          <w:tcPr>
            <w:tcW w:w="992" w:type="dxa"/>
            <w:shd w:val="clear" w:color="auto" w:fill="E8E8E8" w:themeFill="background2"/>
          </w:tcPr>
          <w:p w14:paraId="02589B9D"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Derrigortasuna</w:t>
            </w:r>
          </w:p>
        </w:tc>
        <w:tc>
          <w:tcPr>
            <w:tcW w:w="2835" w:type="dxa"/>
            <w:vMerge/>
          </w:tcPr>
          <w:p w14:paraId="1C5689F7" w14:textId="77777777" w:rsidR="00892300" w:rsidRPr="005B3964" w:rsidRDefault="00892300" w:rsidP="00BC4262">
            <w:pPr>
              <w:rPr>
                <w:rFonts w:ascii="Calibri Light" w:hAnsi="Calibri Light" w:cs="Calibri Light"/>
                <w:b/>
                <w:sz w:val="16"/>
                <w:szCs w:val="16"/>
              </w:rPr>
            </w:pPr>
          </w:p>
        </w:tc>
        <w:tc>
          <w:tcPr>
            <w:tcW w:w="1418" w:type="dxa"/>
            <w:vMerge/>
          </w:tcPr>
          <w:p w14:paraId="3EF7777D" w14:textId="77777777" w:rsidR="00892300" w:rsidRPr="005B3964" w:rsidRDefault="00892300" w:rsidP="00BC4262">
            <w:pPr>
              <w:rPr>
                <w:rFonts w:ascii="Calibri Light" w:hAnsi="Calibri Light" w:cs="Calibri Light"/>
                <w:b/>
                <w:sz w:val="16"/>
                <w:szCs w:val="16"/>
              </w:rPr>
            </w:pPr>
          </w:p>
        </w:tc>
        <w:tc>
          <w:tcPr>
            <w:tcW w:w="992" w:type="dxa"/>
            <w:vMerge/>
          </w:tcPr>
          <w:p w14:paraId="36AFCE14" w14:textId="77777777" w:rsidR="00892300" w:rsidRPr="005B3964" w:rsidRDefault="00892300" w:rsidP="00BC4262">
            <w:pPr>
              <w:rPr>
                <w:rFonts w:ascii="Calibri Light" w:hAnsi="Calibri Light" w:cs="Calibri Light"/>
                <w:b/>
                <w:sz w:val="16"/>
                <w:szCs w:val="16"/>
              </w:rPr>
            </w:pPr>
          </w:p>
        </w:tc>
      </w:tr>
      <w:tr w:rsidR="00892300" w:rsidRPr="000878F1" w14:paraId="62DC6BBC" w14:textId="77777777" w:rsidTr="00BC4262">
        <w:trPr>
          <w:trHeight w:val="300"/>
        </w:trPr>
        <w:tc>
          <w:tcPr>
            <w:tcW w:w="781" w:type="dxa"/>
          </w:tcPr>
          <w:p w14:paraId="3464504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6</w:t>
            </w:r>
          </w:p>
        </w:tc>
        <w:tc>
          <w:tcPr>
            <w:tcW w:w="1359" w:type="dxa"/>
          </w:tcPr>
          <w:p w14:paraId="076936F9"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6A6EAD3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32F92BF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1C189A0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76D96BE2"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0E0CB48A" w14:textId="77777777" w:rsidR="00892300" w:rsidRPr="000878F1" w:rsidRDefault="00892300" w:rsidP="00BC4262">
            <w:pPr>
              <w:rPr>
                <w:rFonts w:ascii="Calibri" w:eastAsia="Calibri" w:hAnsi="Calibri" w:cs="Calibri"/>
                <w:sz w:val="16"/>
                <w:szCs w:val="16"/>
              </w:rPr>
            </w:pPr>
          </w:p>
          <w:p w14:paraId="1876DA4B"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22A11FA7" w14:textId="77777777" w:rsidR="00892300" w:rsidRPr="000878F1" w:rsidRDefault="00892300" w:rsidP="00BC4262">
            <w:pPr>
              <w:rPr>
                <w:rFonts w:ascii="Calibri" w:eastAsia="Calibri" w:hAnsi="Calibri" w:cs="Calibri"/>
                <w:sz w:val="16"/>
                <w:szCs w:val="16"/>
              </w:rPr>
            </w:pPr>
          </w:p>
          <w:p w14:paraId="1A480A2F" w14:textId="77777777" w:rsidR="00892300" w:rsidRPr="000878F1" w:rsidRDefault="00892300" w:rsidP="00BC4262">
            <w:pPr>
              <w:rPr>
                <w:rFonts w:ascii="Calibri Light" w:hAnsi="Calibri Light" w:cs="Calibri Light"/>
                <w:sz w:val="16"/>
                <w:szCs w:val="16"/>
              </w:rPr>
            </w:pPr>
          </w:p>
        </w:tc>
        <w:tc>
          <w:tcPr>
            <w:tcW w:w="709" w:type="dxa"/>
          </w:tcPr>
          <w:p w14:paraId="58BB6F9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29B598E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36B7989B"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3C663F1C"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 xml:space="preserve">Gutxienez 3 urteko esperientzia pedagogia terapeutikoko irakasle gisa (PT), entzumen eta hizkuntzako irakasle gisa (EHI), Lehen </w:t>
            </w:r>
            <w:r w:rsidRPr="000878F1">
              <w:rPr>
                <w:rFonts w:ascii="Calibri Light" w:hAnsi="Calibri Light"/>
                <w:sz w:val="16"/>
              </w:rPr>
              <w:lastRenderedPageBreak/>
              <w:t>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398FF5F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Durango</w:t>
            </w:r>
          </w:p>
        </w:tc>
      </w:tr>
      <w:tr w:rsidR="00892300" w:rsidRPr="000878F1" w14:paraId="637BEB23" w14:textId="77777777" w:rsidTr="00BC4262">
        <w:trPr>
          <w:trHeight w:val="300"/>
        </w:trPr>
        <w:tc>
          <w:tcPr>
            <w:tcW w:w="781" w:type="dxa"/>
          </w:tcPr>
          <w:p w14:paraId="3D1DE51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4</w:t>
            </w:r>
          </w:p>
        </w:tc>
        <w:tc>
          <w:tcPr>
            <w:tcW w:w="1359" w:type="dxa"/>
          </w:tcPr>
          <w:p w14:paraId="3EE96184"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Inklusiorako laguntza espezifikoaren esparruko aholkularia.</w:t>
            </w:r>
          </w:p>
        </w:tc>
        <w:tc>
          <w:tcPr>
            <w:tcW w:w="992" w:type="dxa"/>
          </w:tcPr>
          <w:p w14:paraId="1A4EE27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5F52BD1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042C9DE8"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3EB28780"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62051882" w14:textId="77777777" w:rsidR="00892300" w:rsidRPr="000878F1" w:rsidRDefault="00892300" w:rsidP="00BC4262">
            <w:pPr>
              <w:rPr>
                <w:rFonts w:ascii="Calibri" w:eastAsia="Calibri" w:hAnsi="Calibri" w:cs="Calibri"/>
                <w:sz w:val="16"/>
                <w:szCs w:val="16"/>
              </w:rPr>
            </w:pPr>
          </w:p>
          <w:p w14:paraId="788A195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64FB81A3" w14:textId="77777777" w:rsidR="00892300" w:rsidRPr="000878F1" w:rsidRDefault="00892300" w:rsidP="00BC4262">
            <w:pPr>
              <w:rPr>
                <w:rFonts w:ascii="Calibri" w:eastAsia="Calibri" w:hAnsi="Calibri" w:cs="Calibri"/>
                <w:sz w:val="16"/>
                <w:szCs w:val="16"/>
              </w:rPr>
            </w:pPr>
          </w:p>
          <w:p w14:paraId="1FA93271" w14:textId="77777777" w:rsidR="00892300" w:rsidRPr="000878F1" w:rsidRDefault="00892300" w:rsidP="00BC4262">
            <w:pPr>
              <w:rPr>
                <w:rFonts w:ascii="Calibri Light" w:hAnsi="Calibri Light" w:cs="Calibri Light"/>
                <w:sz w:val="16"/>
                <w:szCs w:val="16"/>
              </w:rPr>
            </w:pPr>
          </w:p>
        </w:tc>
        <w:tc>
          <w:tcPr>
            <w:tcW w:w="709" w:type="dxa"/>
          </w:tcPr>
          <w:p w14:paraId="3900E5E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72819CD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716C06CD"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584DE6F9"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3FA2CC1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Durango</w:t>
            </w:r>
          </w:p>
        </w:tc>
      </w:tr>
    </w:tbl>
    <w:p w14:paraId="5C7FF27F" w14:textId="77777777" w:rsidR="00F00600" w:rsidRDefault="00F00600" w:rsidP="00892300">
      <w:pPr>
        <w:pStyle w:val="BOPVDetalle"/>
        <w:rPr>
          <w:b/>
          <w:bCs/>
          <w:lang w:val="eu-ES"/>
        </w:rPr>
      </w:pPr>
    </w:p>
    <w:p w14:paraId="59DB12FC" w14:textId="77777777" w:rsidR="00F00600" w:rsidRDefault="00F00600" w:rsidP="00892300">
      <w:pPr>
        <w:pStyle w:val="BOPVDetalle"/>
        <w:rPr>
          <w:b/>
          <w:bCs/>
          <w:lang w:val="eu-ES"/>
        </w:rPr>
      </w:pPr>
    </w:p>
    <w:p w14:paraId="393FB9CF" w14:textId="77777777" w:rsidR="00F00600" w:rsidRDefault="00F00600" w:rsidP="00892300">
      <w:pPr>
        <w:pStyle w:val="BOPVDetalle"/>
        <w:rPr>
          <w:b/>
          <w:bCs/>
          <w:lang w:val="eu-ES"/>
        </w:rPr>
      </w:pPr>
    </w:p>
    <w:p w14:paraId="23F88FAF" w14:textId="447435C6" w:rsidR="00892300" w:rsidRPr="005B3964" w:rsidRDefault="00892300" w:rsidP="00892300">
      <w:pPr>
        <w:pStyle w:val="BOPVDetalle"/>
        <w:rPr>
          <w:b/>
          <w:bCs/>
          <w:lang w:val="eu-ES"/>
        </w:rPr>
      </w:pPr>
      <w:r w:rsidRPr="005B3964">
        <w:rPr>
          <w:b/>
          <w:bCs/>
          <w:lang w:val="eu-ES"/>
        </w:rPr>
        <w:lastRenderedPageBreak/>
        <w:t>GASTEIZKO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5B3964" w14:paraId="1CB136D7" w14:textId="77777777" w:rsidTr="00BC4262">
        <w:trPr>
          <w:trHeight w:val="300"/>
        </w:trPr>
        <w:tc>
          <w:tcPr>
            <w:tcW w:w="781" w:type="dxa"/>
            <w:vMerge w:val="restart"/>
            <w:shd w:val="clear" w:color="auto" w:fill="E8E8E8" w:themeFill="background2"/>
          </w:tcPr>
          <w:p w14:paraId="11ACEA9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Dotazio zenbakia</w:t>
            </w:r>
          </w:p>
        </w:tc>
        <w:tc>
          <w:tcPr>
            <w:tcW w:w="1359" w:type="dxa"/>
            <w:vMerge w:val="restart"/>
            <w:shd w:val="clear" w:color="auto" w:fill="E8E8E8" w:themeFill="background2"/>
          </w:tcPr>
          <w:p w14:paraId="31B1722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Lanpostuaren izena</w:t>
            </w:r>
          </w:p>
        </w:tc>
        <w:tc>
          <w:tcPr>
            <w:tcW w:w="992" w:type="dxa"/>
            <w:vMerge w:val="restart"/>
            <w:shd w:val="clear" w:color="auto" w:fill="E8E8E8" w:themeFill="background2"/>
          </w:tcPr>
          <w:p w14:paraId="7F7562A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Betetzeko modua</w:t>
            </w:r>
          </w:p>
        </w:tc>
        <w:tc>
          <w:tcPr>
            <w:tcW w:w="993" w:type="dxa"/>
            <w:vMerge w:val="restart"/>
            <w:shd w:val="clear" w:color="auto" w:fill="E8E8E8" w:themeFill="background2"/>
          </w:tcPr>
          <w:p w14:paraId="5556F07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Dedikazio erregimena (%)</w:t>
            </w:r>
          </w:p>
        </w:tc>
        <w:tc>
          <w:tcPr>
            <w:tcW w:w="3543" w:type="dxa"/>
            <w:gridSpan w:val="4"/>
            <w:shd w:val="clear" w:color="auto" w:fill="E8E8E8" w:themeFill="background2"/>
          </w:tcPr>
          <w:p w14:paraId="0353136B"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Lanposturako betekizun orokorrak</w:t>
            </w:r>
          </w:p>
        </w:tc>
        <w:tc>
          <w:tcPr>
            <w:tcW w:w="4253" w:type="dxa"/>
            <w:gridSpan w:val="2"/>
            <w:shd w:val="clear" w:color="auto" w:fill="E8E8E8" w:themeFill="background2"/>
          </w:tcPr>
          <w:p w14:paraId="251CA6B8"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Betekizun espezifikoak</w:t>
            </w:r>
          </w:p>
        </w:tc>
        <w:tc>
          <w:tcPr>
            <w:tcW w:w="992" w:type="dxa"/>
            <w:vMerge w:val="restart"/>
            <w:shd w:val="clear" w:color="auto" w:fill="E8E8E8" w:themeFill="background2"/>
          </w:tcPr>
          <w:p w14:paraId="5734B92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Lantokia</w:t>
            </w:r>
          </w:p>
        </w:tc>
      </w:tr>
      <w:tr w:rsidR="00892300" w:rsidRPr="005B3964" w14:paraId="6D73B665" w14:textId="77777777" w:rsidTr="00BC4262">
        <w:trPr>
          <w:trHeight w:val="300"/>
        </w:trPr>
        <w:tc>
          <w:tcPr>
            <w:tcW w:w="781" w:type="dxa"/>
            <w:vMerge/>
          </w:tcPr>
          <w:p w14:paraId="559185C2" w14:textId="77777777" w:rsidR="00892300" w:rsidRPr="005B3964" w:rsidRDefault="00892300" w:rsidP="00BC4262">
            <w:pPr>
              <w:rPr>
                <w:rFonts w:ascii="Calibri Light" w:hAnsi="Calibri Light" w:cs="Calibri Light"/>
                <w:b/>
                <w:sz w:val="16"/>
                <w:szCs w:val="16"/>
              </w:rPr>
            </w:pPr>
          </w:p>
        </w:tc>
        <w:tc>
          <w:tcPr>
            <w:tcW w:w="1359" w:type="dxa"/>
            <w:vMerge/>
          </w:tcPr>
          <w:p w14:paraId="4AC55165" w14:textId="77777777" w:rsidR="00892300" w:rsidRPr="005B3964" w:rsidRDefault="00892300" w:rsidP="00BC4262">
            <w:pPr>
              <w:rPr>
                <w:rFonts w:ascii="Calibri Light" w:hAnsi="Calibri Light" w:cs="Calibri Light"/>
                <w:b/>
                <w:sz w:val="16"/>
                <w:szCs w:val="16"/>
              </w:rPr>
            </w:pPr>
          </w:p>
        </w:tc>
        <w:tc>
          <w:tcPr>
            <w:tcW w:w="992" w:type="dxa"/>
            <w:vMerge/>
          </w:tcPr>
          <w:p w14:paraId="0ED07B71" w14:textId="77777777" w:rsidR="00892300" w:rsidRPr="005B3964" w:rsidRDefault="00892300" w:rsidP="00BC4262">
            <w:pPr>
              <w:rPr>
                <w:rFonts w:ascii="Calibri Light" w:hAnsi="Calibri Light" w:cs="Calibri Light"/>
                <w:b/>
                <w:sz w:val="16"/>
                <w:szCs w:val="16"/>
              </w:rPr>
            </w:pPr>
          </w:p>
        </w:tc>
        <w:tc>
          <w:tcPr>
            <w:tcW w:w="993" w:type="dxa"/>
            <w:vMerge/>
          </w:tcPr>
          <w:p w14:paraId="6F1C592B" w14:textId="77777777" w:rsidR="00892300" w:rsidRPr="005B3964"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2D95AC86"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Irakasle funtzionarioa</w:t>
            </w:r>
          </w:p>
        </w:tc>
        <w:tc>
          <w:tcPr>
            <w:tcW w:w="1701" w:type="dxa"/>
            <w:gridSpan w:val="2"/>
            <w:shd w:val="clear" w:color="auto" w:fill="E8E8E8" w:themeFill="background2"/>
          </w:tcPr>
          <w:p w14:paraId="62086BB7"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Hizkuntza eskakizuna</w:t>
            </w:r>
          </w:p>
        </w:tc>
        <w:tc>
          <w:tcPr>
            <w:tcW w:w="2835" w:type="dxa"/>
            <w:vMerge w:val="restart"/>
            <w:shd w:val="clear" w:color="auto" w:fill="E8E8E8" w:themeFill="background2"/>
          </w:tcPr>
          <w:p w14:paraId="78193FE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Titulazioa</w:t>
            </w:r>
          </w:p>
          <w:p w14:paraId="7BB5FE8C" w14:textId="77777777" w:rsidR="00892300" w:rsidRPr="005B3964"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0FF33B85"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Esperientzia</w:t>
            </w:r>
          </w:p>
        </w:tc>
        <w:tc>
          <w:tcPr>
            <w:tcW w:w="992" w:type="dxa"/>
            <w:vMerge/>
          </w:tcPr>
          <w:p w14:paraId="013F1E22" w14:textId="77777777" w:rsidR="00892300" w:rsidRPr="005B3964" w:rsidRDefault="00892300" w:rsidP="00BC4262">
            <w:pPr>
              <w:rPr>
                <w:rFonts w:ascii="Calibri Light" w:hAnsi="Calibri Light" w:cs="Calibri Light"/>
                <w:b/>
                <w:sz w:val="16"/>
                <w:szCs w:val="16"/>
              </w:rPr>
            </w:pPr>
          </w:p>
        </w:tc>
      </w:tr>
      <w:tr w:rsidR="00892300" w:rsidRPr="005B3964" w14:paraId="49ACE366" w14:textId="77777777" w:rsidTr="00BC4262">
        <w:trPr>
          <w:trHeight w:val="300"/>
        </w:trPr>
        <w:tc>
          <w:tcPr>
            <w:tcW w:w="781" w:type="dxa"/>
            <w:vMerge/>
          </w:tcPr>
          <w:p w14:paraId="0B293BCE" w14:textId="77777777" w:rsidR="00892300" w:rsidRPr="005B3964" w:rsidRDefault="00892300" w:rsidP="00BC4262">
            <w:pPr>
              <w:rPr>
                <w:rFonts w:ascii="Calibri Light" w:hAnsi="Calibri Light" w:cs="Calibri Light"/>
                <w:b/>
                <w:sz w:val="16"/>
                <w:szCs w:val="16"/>
              </w:rPr>
            </w:pPr>
          </w:p>
        </w:tc>
        <w:tc>
          <w:tcPr>
            <w:tcW w:w="1359" w:type="dxa"/>
            <w:vMerge/>
          </w:tcPr>
          <w:p w14:paraId="47E7F745" w14:textId="77777777" w:rsidR="00892300" w:rsidRPr="005B3964" w:rsidRDefault="00892300" w:rsidP="00BC4262">
            <w:pPr>
              <w:rPr>
                <w:rFonts w:ascii="Calibri Light" w:hAnsi="Calibri Light" w:cs="Calibri Light"/>
                <w:b/>
                <w:sz w:val="16"/>
                <w:szCs w:val="16"/>
              </w:rPr>
            </w:pPr>
          </w:p>
        </w:tc>
        <w:tc>
          <w:tcPr>
            <w:tcW w:w="992" w:type="dxa"/>
            <w:vMerge/>
          </w:tcPr>
          <w:p w14:paraId="2905FD11" w14:textId="77777777" w:rsidR="00892300" w:rsidRPr="005B3964" w:rsidRDefault="00892300" w:rsidP="00BC4262">
            <w:pPr>
              <w:rPr>
                <w:rFonts w:ascii="Calibri Light" w:hAnsi="Calibri Light" w:cs="Calibri Light"/>
                <w:b/>
                <w:sz w:val="16"/>
                <w:szCs w:val="16"/>
              </w:rPr>
            </w:pPr>
          </w:p>
        </w:tc>
        <w:tc>
          <w:tcPr>
            <w:tcW w:w="993" w:type="dxa"/>
            <w:vMerge/>
          </w:tcPr>
          <w:p w14:paraId="65CA3756" w14:textId="77777777" w:rsidR="00892300" w:rsidRPr="005B3964" w:rsidRDefault="00892300" w:rsidP="00BC4262">
            <w:pPr>
              <w:rPr>
                <w:rFonts w:ascii="Calibri Light" w:hAnsi="Calibri Light" w:cs="Calibri Light"/>
                <w:b/>
                <w:sz w:val="16"/>
                <w:szCs w:val="16"/>
              </w:rPr>
            </w:pPr>
          </w:p>
        </w:tc>
        <w:tc>
          <w:tcPr>
            <w:tcW w:w="708" w:type="dxa"/>
            <w:shd w:val="clear" w:color="auto" w:fill="E8E8E8" w:themeFill="background2"/>
          </w:tcPr>
          <w:p w14:paraId="19B9C6F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Taldea</w:t>
            </w:r>
          </w:p>
        </w:tc>
        <w:tc>
          <w:tcPr>
            <w:tcW w:w="1134" w:type="dxa"/>
            <w:shd w:val="clear" w:color="auto" w:fill="E8E8E8" w:themeFill="background2"/>
          </w:tcPr>
          <w:p w14:paraId="0713D592"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Kidegoa</w:t>
            </w:r>
          </w:p>
        </w:tc>
        <w:tc>
          <w:tcPr>
            <w:tcW w:w="709" w:type="dxa"/>
            <w:shd w:val="clear" w:color="auto" w:fill="E8E8E8" w:themeFill="background2"/>
          </w:tcPr>
          <w:p w14:paraId="1EF4E69B"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Maila</w:t>
            </w:r>
          </w:p>
          <w:p w14:paraId="343F945D"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(1)</w:t>
            </w:r>
          </w:p>
        </w:tc>
        <w:tc>
          <w:tcPr>
            <w:tcW w:w="992" w:type="dxa"/>
            <w:shd w:val="clear" w:color="auto" w:fill="E8E8E8" w:themeFill="background2"/>
          </w:tcPr>
          <w:p w14:paraId="062B7547"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Derrigortasuna</w:t>
            </w:r>
          </w:p>
        </w:tc>
        <w:tc>
          <w:tcPr>
            <w:tcW w:w="2835" w:type="dxa"/>
            <w:vMerge/>
          </w:tcPr>
          <w:p w14:paraId="4C3ECED4" w14:textId="77777777" w:rsidR="00892300" w:rsidRPr="005B3964" w:rsidRDefault="00892300" w:rsidP="00BC4262">
            <w:pPr>
              <w:rPr>
                <w:rFonts w:ascii="Calibri Light" w:hAnsi="Calibri Light" w:cs="Calibri Light"/>
                <w:b/>
                <w:sz w:val="16"/>
                <w:szCs w:val="16"/>
              </w:rPr>
            </w:pPr>
          </w:p>
        </w:tc>
        <w:tc>
          <w:tcPr>
            <w:tcW w:w="1418" w:type="dxa"/>
            <w:vMerge/>
          </w:tcPr>
          <w:p w14:paraId="20917109" w14:textId="77777777" w:rsidR="00892300" w:rsidRPr="005B3964" w:rsidRDefault="00892300" w:rsidP="00BC4262">
            <w:pPr>
              <w:rPr>
                <w:rFonts w:ascii="Calibri Light" w:hAnsi="Calibri Light" w:cs="Calibri Light"/>
                <w:b/>
                <w:sz w:val="16"/>
                <w:szCs w:val="16"/>
              </w:rPr>
            </w:pPr>
          </w:p>
        </w:tc>
        <w:tc>
          <w:tcPr>
            <w:tcW w:w="992" w:type="dxa"/>
            <w:vMerge/>
          </w:tcPr>
          <w:p w14:paraId="06AA2DD4" w14:textId="77777777" w:rsidR="00892300" w:rsidRPr="005B3964" w:rsidRDefault="00892300" w:rsidP="00BC4262">
            <w:pPr>
              <w:rPr>
                <w:rFonts w:ascii="Calibri Light" w:hAnsi="Calibri Light" w:cs="Calibri Light"/>
                <w:b/>
                <w:sz w:val="16"/>
                <w:szCs w:val="16"/>
              </w:rPr>
            </w:pPr>
          </w:p>
        </w:tc>
      </w:tr>
      <w:tr w:rsidR="00892300" w:rsidRPr="000878F1" w14:paraId="25436DB7" w14:textId="77777777" w:rsidTr="00BC4262">
        <w:trPr>
          <w:trHeight w:val="300"/>
        </w:trPr>
        <w:tc>
          <w:tcPr>
            <w:tcW w:w="781" w:type="dxa"/>
          </w:tcPr>
          <w:p w14:paraId="089CA18A"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10</w:t>
            </w:r>
          </w:p>
        </w:tc>
        <w:tc>
          <w:tcPr>
            <w:tcW w:w="1359" w:type="dxa"/>
          </w:tcPr>
          <w:p w14:paraId="7BEDEAAB"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7150A38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3D9E19D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7551C53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5D088C3A"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2BF8699C" w14:textId="77777777" w:rsidR="00892300" w:rsidRPr="000878F1" w:rsidRDefault="00892300" w:rsidP="00BC4262">
            <w:pPr>
              <w:rPr>
                <w:rFonts w:ascii="Calibri" w:eastAsia="Calibri" w:hAnsi="Calibri" w:cs="Calibri"/>
                <w:sz w:val="16"/>
                <w:szCs w:val="16"/>
              </w:rPr>
            </w:pPr>
          </w:p>
          <w:p w14:paraId="73F845A8"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169542E2" w14:textId="77777777" w:rsidR="00892300" w:rsidRPr="000878F1" w:rsidRDefault="00892300" w:rsidP="00BC4262">
            <w:pPr>
              <w:rPr>
                <w:rFonts w:ascii="Calibri" w:eastAsia="Calibri" w:hAnsi="Calibri" w:cs="Calibri"/>
                <w:sz w:val="16"/>
                <w:szCs w:val="16"/>
              </w:rPr>
            </w:pPr>
          </w:p>
          <w:p w14:paraId="77338D86" w14:textId="77777777" w:rsidR="00892300" w:rsidRPr="000878F1" w:rsidRDefault="00892300" w:rsidP="00BC4262">
            <w:pPr>
              <w:rPr>
                <w:rFonts w:ascii="Calibri Light" w:hAnsi="Calibri Light" w:cs="Calibri Light"/>
                <w:sz w:val="16"/>
                <w:szCs w:val="16"/>
              </w:rPr>
            </w:pPr>
          </w:p>
        </w:tc>
        <w:tc>
          <w:tcPr>
            <w:tcW w:w="709" w:type="dxa"/>
          </w:tcPr>
          <w:p w14:paraId="0FC93B1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35EC293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3FF6BAC3"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7767AE1E"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5F8FA89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Vitoria-Gasteiz</w:t>
            </w:r>
          </w:p>
        </w:tc>
      </w:tr>
      <w:tr w:rsidR="00892300" w:rsidRPr="000878F1" w14:paraId="484CD045" w14:textId="77777777" w:rsidTr="00BC4262">
        <w:trPr>
          <w:trHeight w:val="300"/>
        </w:trPr>
        <w:tc>
          <w:tcPr>
            <w:tcW w:w="781" w:type="dxa"/>
          </w:tcPr>
          <w:p w14:paraId="26D4DC8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6</w:t>
            </w:r>
          </w:p>
        </w:tc>
        <w:tc>
          <w:tcPr>
            <w:tcW w:w="1359" w:type="dxa"/>
          </w:tcPr>
          <w:p w14:paraId="4F1DC33F"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Inklusiorako laguntza espezifikoaren esparruko aholkularia.</w:t>
            </w:r>
          </w:p>
        </w:tc>
        <w:tc>
          <w:tcPr>
            <w:tcW w:w="992" w:type="dxa"/>
          </w:tcPr>
          <w:p w14:paraId="43D8204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555C10B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47F97DF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49634061"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FA9B189" w14:textId="77777777" w:rsidR="00892300" w:rsidRPr="000878F1" w:rsidRDefault="00892300" w:rsidP="00BC4262">
            <w:pPr>
              <w:rPr>
                <w:rFonts w:ascii="Calibri" w:eastAsia="Calibri" w:hAnsi="Calibri" w:cs="Calibri"/>
                <w:sz w:val="16"/>
                <w:szCs w:val="16"/>
              </w:rPr>
            </w:pPr>
          </w:p>
          <w:p w14:paraId="2C0CCEFB"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026D308E" w14:textId="77777777" w:rsidR="00892300" w:rsidRPr="000878F1" w:rsidRDefault="00892300" w:rsidP="00BC4262">
            <w:pPr>
              <w:rPr>
                <w:rFonts w:ascii="Calibri" w:eastAsia="Calibri" w:hAnsi="Calibri" w:cs="Calibri"/>
                <w:sz w:val="16"/>
                <w:szCs w:val="16"/>
              </w:rPr>
            </w:pPr>
          </w:p>
          <w:p w14:paraId="31EC61FF" w14:textId="77777777" w:rsidR="00892300" w:rsidRPr="000878F1" w:rsidRDefault="00892300" w:rsidP="00BC4262">
            <w:pPr>
              <w:rPr>
                <w:rFonts w:ascii="Calibri Light" w:hAnsi="Calibri Light" w:cs="Calibri Light"/>
                <w:sz w:val="16"/>
                <w:szCs w:val="16"/>
              </w:rPr>
            </w:pPr>
          </w:p>
        </w:tc>
        <w:tc>
          <w:tcPr>
            <w:tcW w:w="709" w:type="dxa"/>
          </w:tcPr>
          <w:p w14:paraId="5478462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252776A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760062AC"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07D6578D"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 xml:space="preserve">Gutxienez 3 urteko esperientzia pedagogia terapeutikoko irakasle gisa (PT), entzumen eta hizkuntzako irakasle gisa (EHI), Lehen Hezkuntzako aholkulari gisa, </w:t>
            </w:r>
            <w:r w:rsidRPr="000878F1">
              <w:rPr>
                <w:rFonts w:ascii="Calibri Light" w:hAnsi="Calibri Light"/>
                <w:sz w:val="16"/>
              </w:rPr>
              <w:lastRenderedPageBreak/>
              <w:t>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44E9617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Vitoria-Gasteiz</w:t>
            </w:r>
          </w:p>
        </w:tc>
      </w:tr>
      <w:tr w:rsidR="00892300" w:rsidRPr="000878F1" w14:paraId="3EA13D41" w14:textId="77777777" w:rsidTr="00BC4262">
        <w:trPr>
          <w:trHeight w:val="300"/>
        </w:trPr>
        <w:tc>
          <w:tcPr>
            <w:tcW w:w="781" w:type="dxa"/>
          </w:tcPr>
          <w:p w14:paraId="45DED031" w14:textId="77777777" w:rsidR="00892300" w:rsidRPr="000878F1" w:rsidRDefault="00892300" w:rsidP="00BC4262">
            <w:pPr>
              <w:spacing w:after="120"/>
              <w:rPr>
                <w:rFonts w:ascii="Calibri" w:hAnsi="Calibri" w:cs="Calibri"/>
                <w:sz w:val="16"/>
                <w:szCs w:val="16"/>
              </w:rPr>
            </w:pPr>
            <w:r w:rsidRPr="000878F1">
              <w:rPr>
                <w:rFonts w:ascii="Calibri" w:hAnsi="Calibri" w:cs="Calibri"/>
                <w:sz w:val="16"/>
                <w:szCs w:val="16"/>
              </w:rPr>
              <w:t>1</w:t>
            </w:r>
          </w:p>
          <w:p w14:paraId="0FE5BB93" w14:textId="77777777" w:rsidR="00892300" w:rsidRPr="000878F1" w:rsidRDefault="00892300" w:rsidP="00BC4262">
            <w:pPr>
              <w:spacing w:after="120"/>
              <w:rPr>
                <w:rFonts w:ascii="Calibri" w:hAnsi="Calibri" w:cs="Calibri"/>
                <w:sz w:val="16"/>
                <w:szCs w:val="16"/>
              </w:rPr>
            </w:pPr>
          </w:p>
          <w:p w14:paraId="7B59ACB9"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 xml:space="preserve"> </w:t>
            </w:r>
          </w:p>
        </w:tc>
        <w:tc>
          <w:tcPr>
            <w:tcW w:w="1359" w:type="dxa"/>
          </w:tcPr>
          <w:p w14:paraId="3A44297F" w14:textId="77777777" w:rsidR="00892300" w:rsidRPr="000878F1" w:rsidRDefault="00892300" w:rsidP="00BC4262">
            <w:pPr>
              <w:rPr>
                <w:rFonts w:ascii="Calibri" w:hAnsi="Calibri" w:cs="Calibri"/>
                <w:sz w:val="16"/>
                <w:szCs w:val="16"/>
              </w:rPr>
            </w:pPr>
            <w:r w:rsidRPr="000878F1">
              <w:rPr>
                <w:rFonts w:ascii="Calibri" w:hAnsi="Calibri" w:cs="Calibri"/>
                <w:sz w:val="16"/>
                <w:szCs w:val="16"/>
              </w:rPr>
              <w:t>Inklusiorako laguntza espezifikoaren esparruko aholkularia.</w:t>
            </w:r>
          </w:p>
        </w:tc>
        <w:tc>
          <w:tcPr>
            <w:tcW w:w="992" w:type="dxa"/>
          </w:tcPr>
          <w:p w14:paraId="63F8C361"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Berariazko lehiaketa</w:t>
            </w:r>
          </w:p>
        </w:tc>
        <w:tc>
          <w:tcPr>
            <w:tcW w:w="993" w:type="dxa"/>
          </w:tcPr>
          <w:p w14:paraId="596C3CB3"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100</w:t>
            </w:r>
          </w:p>
        </w:tc>
        <w:tc>
          <w:tcPr>
            <w:tcW w:w="708" w:type="dxa"/>
          </w:tcPr>
          <w:p w14:paraId="28617E6A"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A1/A2</w:t>
            </w:r>
          </w:p>
        </w:tc>
        <w:tc>
          <w:tcPr>
            <w:tcW w:w="1134" w:type="dxa"/>
          </w:tcPr>
          <w:p w14:paraId="3F3B64C0"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6494F516" w14:textId="77777777" w:rsidR="00892300" w:rsidRPr="000878F1" w:rsidRDefault="00892300" w:rsidP="00BC4262">
            <w:pPr>
              <w:rPr>
                <w:rFonts w:ascii="Calibri" w:eastAsia="Calibri" w:hAnsi="Calibri" w:cs="Calibri"/>
                <w:sz w:val="16"/>
                <w:szCs w:val="16"/>
              </w:rPr>
            </w:pPr>
          </w:p>
          <w:p w14:paraId="418B36F1"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14C78F40" w14:textId="77777777" w:rsidR="00892300" w:rsidRPr="000878F1" w:rsidRDefault="00892300" w:rsidP="00BC4262">
            <w:pPr>
              <w:rPr>
                <w:rFonts w:ascii="Calibri" w:eastAsia="Calibri" w:hAnsi="Calibri" w:cs="Calibri"/>
                <w:sz w:val="16"/>
                <w:szCs w:val="16"/>
              </w:rPr>
            </w:pPr>
          </w:p>
          <w:p w14:paraId="46CF399B" w14:textId="77777777" w:rsidR="00892300" w:rsidRPr="000878F1" w:rsidRDefault="00892300" w:rsidP="00BC4262">
            <w:pPr>
              <w:rPr>
                <w:rFonts w:ascii="Calibri Light" w:hAnsi="Calibri Light" w:cs="Calibri Light"/>
                <w:sz w:val="16"/>
                <w:szCs w:val="16"/>
              </w:rPr>
            </w:pPr>
          </w:p>
          <w:p w14:paraId="16E1C15C" w14:textId="77777777" w:rsidR="00892300" w:rsidRPr="000878F1" w:rsidRDefault="00892300" w:rsidP="00BC4262">
            <w:pPr>
              <w:rPr>
                <w:rFonts w:ascii="Calibri" w:hAnsi="Calibri" w:cs="Calibri"/>
                <w:sz w:val="16"/>
                <w:szCs w:val="16"/>
              </w:rPr>
            </w:pPr>
          </w:p>
        </w:tc>
        <w:tc>
          <w:tcPr>
            <w:tcW w:w="709" w:type="dxa"/>
          </w:tcPr>
          <w:p w14:paraId="6DC395ED"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C1-C1</w:t>
            </w:r>
          </w:p>
        </w:tc>
        <w:tc>
          <w:tcPr>
            <w:tcW w:w="992" w:type="dxa"/>
          </w:tcPr>
          <w:p w14:paraId="035B8516"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Betea</w:t>
            </w:r>
          </w:p>
        </w:tc>
        <w:tc>
          <w:tcPr>
            <w:tcW w:w="2835" w:type="dxa"/>
          </w:tcPr>
          <w:p w14:paraId="690D4454"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p w14:paraId="3D033238" w14:textId="77777777" w:rsidR="00892300" w:rsidRPr="000878F1" w:rsidRDefault="00892300" w:rsidP="00BC4262">
            <w:pPr>
              <w:rPr>
                <w:rFonts w:ascii="Calibri" w:hAnsi="Calibri" w:cs="Calibri"/>
                <w:sz w:val="16"/>
              </w:rPr>
            </w:pPr>
          </w:p>
          <w:p w14:paraId="3EAA50CE"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Zeinu-hizkuntzan B2 maila, Hizkuntzen Europako Erreferentzia Esparru Bateratuaren (EEMB) arabera</w:t>
            </w:r>
          </w:p>
        </w:tc>
        <w:tc>
          <w:tcPr>
            <w:tcW w:w="1418" w:type="dxa"/>
          </w:tcPr>
          <w:p w14:paraId="26EACD19" w14:textId="77777777" w:rsidR="00892300" w:rsidRPr="000878F1" w:rsidRDefault="00892300" w:rsidP="00BC4262">
            <w:pPr>
              <w:rPr>
                <w:rFonts w:ascii="Calibri Light" w:hAnsi="Calibri Light"/>
                <w:sz w:val="16"/>
              </w:rPr>
            </w:pPr>
            <w:r w:rsidRPr="000878F1">
              <w:rPr>
                <w:rFonts w:ascii="Calibri" w:hAnsi="Calibri" w:cs="Calibri"/>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w:hAnsi="Calibri" w:cs="Calibri"/>
                <w:sz w:val="16"/>
              </w:rPr>
              <w:t>HLPBko</w:t>
            </w:r>
            <w:proofErr w:type="spellEnd"/>
            <w:r w:rsidRPr="000878F1">
              <w:rPr>
                <w:rFonts w:ascii="Calibri" w:hAnsi="Calibri" w:cs="Calibri"/>
                <w:sz w:val="16"/>
              </w:rPr>
              <w:t xml:space="preserve"> aholkularia Berritzeguneetan, IBT-</w:t>
            </w:r>
            <w:proofErr w:type="spellStart"/>
            <w:r w:rsidRPr="000878F1">
              <w:rPr>
                <w:rFonts w:ascii="Calibri" w:hAnsi="Calibri" w:cs="Calibri"/>
                <w:sz w:val="16"/>
              </w:rPr>
              <w:t>CRIn</w:t>
            </w:r>
            <w:proofErr w:type="spellEnd"/>
            <w:r w:rsidRPr="000878F1">
              <w:rPr>
                <w:rFonts w:ascii="Calibri" w:hAnsi="Calibri" w:cs="Calibri"/>
                <w:sz w:val="16"/>
              </w:rPr>
              <w:t xml:space="preserve">, </w:t>
            </w:r>
            <w:proofErr w:type="spellStart"/>
            <w:r w:rsidRPr="000878F1">
              <w:rPr>
                <w:rFonts w:ascii="Calibri" w:hAnsi="Calibri" w:cs="Calibri"/>
                <w:sz w:val="16"/>
              </w:rPr>
              <w:t>OETHn</w:t>
            </w:r>
            <w:proofErr w:type="spellEnd"/>
            <w:r w:rsidRPr="000878F1">
              <w:rPr>
                <w:rFonts w:ascii="Calibri" w:hAnsi="Calibri" w:cs="Calibri"/>
                <w:sz w:val="16"/>
              </w:rPr>
              <w:t>)</w:t>
            </w:r>
          </w:p>
        </w:tc>
        <w:tc>
          <w:tcPr>
            <w:tcW w:w="992" w:type="dxa"/>
          </w:tcPr>
          <w:p w14:paraId="18CAFEE4" w14:textId="77777777" w:rsidR="00892300" w:rsidRPr="000878F1" w:rsidRDefault="00892300" w:rsidP="00BC4262">
            <w:pPr>
              <w:rPr>
                <w:rFonts w:ascii="Calibri Light" w:hAnsi="Calibri Light" w:cs="Calibri Light"/>
                <w:bCs/>
                <w:sz w:val="16"/>
                <w:szCs w:val="16"/>
              </w:rPr>
            </w:pPr>
          </w:p>
        </w:tc>
      </w:tr>
      <w:tr w:rsidR="00892300" w:rsidRPr="000878F1" w14:paraId="6A228510" w14:textId="77777777" w:rsidTr="00BC4262">
        <w:trPr>
          <w:trHeight w:val="300"/>
        </w:trPr>
        <w:tc>
          <w:tcPr>
            <w:tcW w:w="781" w:type="dxa"/>
          </w:tcPr>
          <w:p w14:paraId="4AB7CAF1" w14:textId="77777777" w:rsidR="00892300" w:rsidRPr="000878F1" w:rsidRDefault="00892300" w:rsidP="00BC4262">
            <w:pPr>
              <w:rPr>
                <w:rFonts w:ascii="Calibri Light" w:hAnsi="Calibri Light" w:cs="Calibri Light"/>
                <w:sz w:val="16"/>
                <w:szCs w:val="16"/>
              </w:rPr>
            </w:pPr>
            <w:r w:rsidRPr="000878F1">
              <w:rPr>
                <w:rFonts w:ascii="Calibri Light" w:hAnsi="Calibri Light" w:cs="Calibri Light"/>
                <w:sz w:val="16"/>
                <w:szCs w:val="16"/>
              </w:rPr>
              <w:t>3</w:t>
            </w:r>
          </w:p>
        </w:tc>
        <w:tc>
          <w:tcPr>
            <w:tcW w:w="1359" w:type="dxa"/>
          </w:tcPr>
          <w:p w14:paraId="07F161B6"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Bizikidetzaren eta aniztasunaren kudeaketaren esparruan berritzeko arloko aholkularia.</w:t>
            </w:r>
          </w:p>
        </w:tc>
        <w:tc>
          <w:tcPr>
            <w:tcW w:w="992" w:type="dxa"/>
          </w:tcPr>
          <w:p w14:paraId="523E34A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37767A4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573CE10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5592E74C"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FC02932" w14:textId="77777777" w:rsidR="00892300" w:rsidRPr="000878F1" w:rsidRDefault="00892300" w:rsidP="00BC4262">
            <w:pPr>
              <w:rPr>
                <w:rFonts w:ascii="Calibri" w:eastAsia="Calibri" w:hAnsi="Calibri" w:cs="Calibri"/>
                <w:sz w:val="16"/>
                <w:szCs w:val="16"/>
              </w:rPr>
            </w:pPr>
          </w:p>
          <w:p w14:paraId="09F95429"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D1E5913" w14:textId="77777777" w:rsidR="00892300" w:rsidRPr="000878F1" w:rsidRDefault="00892300" w:rsidP="00BC4262">
            <w:pPr>
              <w:rPr>
                <w:rFonts w:ascii="Calibri" w:eastAsia="Calibri" w:hAnsi="Calibri" w:cs="Calibri"/>
                <w:sz w:val="16"/>
                <w:szCs w:val="16"/>
              </w:rPr>
            </w:pPr>
          </w:p>
          <w:p w14:paraId="504BFFE0" w14:textId="77777777" w:rsidR="00892300" w:rsidRPr="000878F1" w:rsidRDefault="00892300" w:rsidP="00BC4262">
            <w:pPr>
              <w:rPr>
                <w:rFonts w:ascii="Calibri Light" w:hAnsi="Calibri Light" w:cs="Calibri Light"/>
                <w:sz w:val="16"/>
                <w:szCs w:val="16"/>
              </w:rPr>
            </w:pPr>
          </w:p>
        </w:tc>
        <w:tc>
          <w:tcPr>
            <w:tcW w:w="709" w:type="dxa"/>
          </w:tcPr>
          <w:p w14:paraId="0EA4034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451E7889"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3D02ED05"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Unibertsitateko titulu ofiziala, uztailaren 15eko 1027/2011 Errege Dekretuan ezarritako Goi Mailako Hezkuntzako Kualifikazioen Espainiako Esparruko (MECES) 3. maila, gutxienez, egiaztatzeko aukera ematen duena.</w:t>
            </w:r>
          </w:p>
          <w:p w14:paraId="344BBD12" w14:textId="77777777" w:rsidR="00892300" w:rsidRPr="000878F1" w:rsidRDefault="00892300" w:rsidP="00BC4262">
            <w:pPr>
              <w:rPr>
                <w:rFonts w:ascii="Calibri Light" w:hAnsi="Calibri Light"/>
                <w:sz w:val="16"/>
                <w:szCs w:val="16"/>
              </w:rPr>
            </w:pPr>
          </w:p>
        </w:tc>
        <w:tc>
          <w:tcPr>
            <w:tcW w:w="1418" w:type="dxa"/>
          </w:tcPr>
          <w:p w14:paraId="58A136BA"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t xml:space="preserve">Gutxienez 3 urteko esperientzia bizikidetzaren eta aniztasunaren kudeaketaren esparruan edo hezkuntza-laguntzako </w:t>
            </w:r>
            <w:r w:rsidRPr="000878F1">
              <w:rPr>
                <w:rFonts w:ascii="Calibri Light" w:hAnsi="Calibri Light"/>
                <w:sz w:val="16"/>
                <w:szCs w:val="16"/>
              </w:rPr>
              <w:lastRenderedPageBreak/>
              <w:t>zerbitzuetako aholkulari gisa.</w:t>
            </w:r>
          </w:p>
        </w:tc>
        <w:tc>
          <w:tcPr>
            <w:tcW w:w="992" w:type="dxa"/>
          </w:tcPr>
          <w:p w14:paraId="3BBD599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Vitoria-Gasteiz</w:t>
            </w:r>
          </w:p>
        </w:tc>
      </w:tr>
    </w:tbl>
    <w:p w14:paraId="4957B225" w14:textId="77777777" w:rsidR="00892300" w:rsidRDefault="00892300" w:rsidP="00892300">
      <w:pPr>
        <w:pStyle w:val="BOPVDetalle"/>
        <w:rPr>
          <w:b/>
          <w:bCs/>
          <w:lang w:val="eu-ES"/>
        </w:rPr>
      </w:pPr>
    </w:p>
    <w:p w14:paraId="445A0E88" w14:textId="77777777" w:rsidR="00892300" w:rsidRPr="005B3964" w:rsidRDefault="00892300" w:rsidP="00892300">
      <w:pPr>
        <w:pStyle w:val="BOPVDetalle"/>
        <w:rPr>
          <w:b/>
          <w:bCs/>
          <w:lang w:val="eu-ES"/>
        </w:rPr>
      </w:pPr>
      <w:r w:rsidRPr="005B3964">
        <w:rPr>
          <w:b/>
          <w:bCs/>
          <w:lang w:val="eu-ES"/>
        </w:rPr>
        <w:t>DONOSTIAKO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5B3964" w14:paraId="093BD578" w14:textId="77777777" w:rsidTr="00BC4262">
        <w:trPr>
          <w:trHeight w:val="300"/>
        </w:trPr>
        <w:tc>
          <w:tcPr>
            <w:tcW w:w="781" w:type="dxa"/>
            <w:vMerge w:val="restart"/>
            <w:shd w:val="clear" w:color="auto" w:fill="E8E8E8" w:themeFill="background2"/>
          </w:tcPr>
          <w:p w14:paraId="4DEC501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Dotazio zenbakia</w:t>
            </w:r>
          </w:p>
        </w:tc>
        <w:tc>
          <w:tcPr>
            <w:tcW w:w="1359" w:type="dxa"/>
            <w:vMerge w:val="restart"/>
            <w:shd w:val="clear" w:color="auto" w:fill="E8E8E8" w:themeFill="background2"/>
          </w:tcPr>
          <w:p w14:paraId="7DCA917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Lanpostuaren izena</w:t>
            </w:r>
          </w:p>
        </w:tc>
        <w:tc>
          <w:tcPr>
            <w:tcW w:w="992" w:type="dxa"/>
            <w:vMerge w:val="restart"/>
            <w:shd w:val="clear" w:color="auto" w:fill="E8E8E8" w:themeFill="background2"/>
          </w:tcPr>
          <w:p w14:paraId="5F3CA5F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Betetzeko modua</w:t>
            </w:r>
          </w:p>
        </w:tc>
        <w:tc>
          <w:tcPr>
            <w:tcW w:w="993" w:type="dxa"/>
            <w:vMerge w:val="restart"/>
            <w:shd w:val="clear" w:color="auto" w:fill="E8E8E8" w:themeFill="background2"/>
          </w:tcPr>
          <w:p w14:paraId="34B856F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Dedikazio erregimena (%)</w:t>
            </w:r>
          </w:p>
        </w:tc>
        <w:tc>
          <w:tcPr>
            <w:tcW w:w="3543" w:type="dxa"/>
            <w:gridSpan w:val="4"/>
            <w:shd w:val="clear" w:color="auto" w:fill="E8E8E8" w:themeFill="background2"/>
          </w:tcPr>
          <w:p w14:paraId="1EEC1D57"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Lanposturako betekizun orokorrak</w:t>
            </w:r>
          </w:p>
        </w:tc>
        <w:tc>
          <w:tcPr>
            <w:tcW w:w="4253" w:type="dxa"/>
            <w:gridSpan w:val="2"/>
            <w:shd w:val="clear" w:color="auto" w:fill="E8E8E8" w:themeFill="background2"/>
          </w:tcPr>
          <w:p w14:paraId="632E5883"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Betekizun espezifikoak</w:t>
            </w:r>
          </w:p>
        </w:tc>
        <w:tc>
          <w:tcPr>
            <w:tcW w:w="992" w:type="dxa"/>
            <w:vMerge w:val="restart"/>
            <w:shd w:val="clear" w:color="auto" w:fill="E8E8E8" w:themeFill="background2"/>
          </w:tcPr>
          <w:p w14:paraId="0406857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Lantokia</w:t>
            </w:r>
          </w:p>
        </w:tc>
      </w:tr>
      <w:tr w:rsidR="00892300" w:rsidRPr="005B3964" w14:paraId="5F76B388" w14:textId="77777777" w:rsidTr="00BC4262">
        <w:trPr>
          <w:trHeight w:val="300"/>
        </w:trPr>
        <w:tc>
          <w:tcPr>
            <w:tcW w:w="781" w:type="dxa"/>
            <w:vMerge/>
          </w:tcPr>
          <w:p w14:paraId="577913E4" w14:textId="77777777" w:rsidR="00892300" w:rsidRPr="005B3964" w:rsidRDefault="00892300" w:rsidP="00BC4262">
            <w:pPr>
              <w:rPr>
                <w:rFonts w:ascii="Calibri Light" w:hAnsi="Calibri Light" w:cs="Calibri Light"/>
                <w:b/>
                <w:sz w:val="16"/>
                <w:szCs w:val="16"/>
              </w:rPr>
            </w:pPr>
          </w:p>
        </w:tc>
        <w:tc>
          <w:tcPr>
            <w:tcW w:w="1359" w:type="dxa"/>
            <w:vMerge/>
          </w:tcPr>
          <w:p w14:paraId="5AFCED9D" w14:textId="77777777" w:rsidR="00892300" w:rsidRPr="005B3964" w:rsidRDefault="00892300" w:rsidP="00BC4262">
            <w:pPr>
              <w:rPr>
                <w:rFonts w:ascii="Calibri Light" w:hAnsi="Calibri Light" w:cs="Calibri Light"/>
                <w:b/>
                <w:sz w:val="16"/>
                <w:szCs w:val="16"/>
              </w:rPr>
            </w:pPr>
          </w:p>
        </w:tc>
        <w:tc>
          <w:tcPr>
            <w:tcW w:w="992" w:type="dxa"/>
            <w:vMerge/>
          </w:tcPr>
          <w:p w14:paraId="34348D6E" w14:textId="77777777" w:rsidR="00892300" w:rsidRPr="005B3964" w:rsidRDefault="00892300" w:rsidP="00BC4262">
            <w:pPr>
              <w:rPr>
                <w:rFonts w:ascii="Calibri Light" w:hAnsi="Calibri Light" w:cs="Calibri Light"/>
                <w:b/>
                <w:sz w:val="16"/>
                <w:szCs w:val="16"/>
              </w:rPr>
            </w:pPr>
          </w:p>
        </w:tc>
        <w:tc>
          <w:tcPr>
            <w:tcW w:w="993" w:type="dxa"/>
            <w:vMerge/>
          </w:tcPr>
          <w:p w14:paraId="5F22964B" w14:textId="77777777" w:rsidR="00892300" w:rsidRPr="005B3964"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4CEC9336"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Irakasle funtzionarioa</w:t>
            </w:r>
          </w:p>
        </w:tc>
        <w:tc>
          <w:tcPr>
            <w:tcW w:w="1701" w:type="dxa"/>
            <w:gridSpan w:val="2"/>
            <w:shd w:val="clear" w:color="auto" w:fill="E8E8E8" w:themeFill="background2"/>
          </w:tcPr>
          <w:p w14:paraId="2AD861E6"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Hizkuntza eskakizuna</w:t>
            </w:r>
          </w:p>
        </w:tc>
        <w:tc>
          <w:tcPr>
            <w:tcW w:w="2835" w:type="dxa"/>
            <w:vMerge w:val="restart"/>
            <w:shd w:val="clear" w:color="auto" w:fill="E8E8E8" w:themeFill="background2"/>
          </w:tcPr>
          <w:p w14:paraId="4A3081E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Titulazioa</w:t>
            </w:r>
          </w:p>
          <w:p w14:paraId="41F37FF6" w14:textId="77777777" w:rsidR="00892300" w:rsidRPr="005B3964"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3580D76F"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Esperientzia</w:t>
            </w:r>
          </w:p>
        </w:tc>
        <w:tc>
          <w:tcPr>
            <w:tcW w:w="992" w:type="dxa"/>
            <w:vMerge/>
          </w:tcPr>
          <w:p w14:paraId="2AD599B6" w14:textId="77777777" w:rsidR="00892300" w:rsidRPr="005B3964" w:rsidRDefault="00892300" w:rsidP="00BC4262">
            <w:pPr>
              <w:rPr>
                <w:rFonts w:ascii="Calibri Light" w:hAnsi="Calibri Light" w:cs="Calibri Light"/>
                <w:b/>
                <w:sz w:val="16"/>
                <w:szCs w:val="16"/>
              </w:rPr>
            </w:pPr>
          </w:p>
        </w:tc>
      </w:tr>
      <w:tr w:rsidR="00892300" w:rsidRPr="005B3964" w14:paraId="63C9CA31" w14:textId="77777777" w:rsidTr="00BC4262">
        <w:trPr>
          <w:trHeight w:val="300"/>
        </w:trPr>
        <w:tc>
          <w:tcPr>
            <w:tcW w:w="781" w:type="dxa"/>
            <w:vMerge/>
          </w:tcPr>
          <w:p w14:paraId="67D24F21" w14:textId="77777777" w:rsidR="00892300" w:rsidRPr="005B3964" w:rsidRDefault="00892300" w:rsidP="00BC4262">
            <w:pPr>
              <w:rPr>
                <w:rFonts w:ascii="Calibri Light" w:hAnsi="Calibri Light" w:cs="Calibri Light"/>
                <w:b/>
                <w:sz w:val="16"/>
                <w:szCs w:val="16"/>
              </w:rPr>
            </w:pPr>
          </w:p>
        </w:tc>
        <w:tc>
          <w:tcPr>
            <w:tcW w:w="1359" w:type="dxa"/>
            <w:vMerge/>
          </w:tcPr>
          <w:p w14:paraId="0A32A651" w14:textId="77777777" w:rsidR="00892300" w:rsidRPr="005B3964" w:rsidRDefault="00892300" w:rsidP="00BC4262">
            <w:pPr>
              <w:rPr>
                <w:rFonts w:ascii="Calibri Light" w:hAnsi="Calibri Light" w:cs="Calibri Light"/>
                <w:b/>
                <w:sz w:val="16"/>
                <w:szCs w:val="16"/>
              </w:rPr>
            </w:pPr>
          </w:p>
        </w:tc>
        <w:tc>
          <w:tcPr>
            <w:tcW w:w="992" w:type="dxa"/>
            <w:vMerge/>
          </w:tcPr>
          <w:p w14:paraId="54233888" w14:textId="77777777" w:rsidR="00892300" w:rsidRPr="005B3964" w:rsidRDefault="00892300" w:rsidP="00BC4262">
            <w:pPr>
              <w:rPr>
                <w:rFonts w:ascii="Calibri Light" w:hAnsi="Calibri Light" w:cs="Calibri Light"/>
                <w:b/>
                <w:sz w:val="16"/>
                <w:szCs w:val="16"/>
              </w:rPr>
            </w:pPr>
          </w:p>
        </w:tc>
        <w:tc>
          <w:tcPr>
            <w:tcW w:w="993" w:type="dxa"/>
            <w:vMerge/>
          </w:tcPr>
          <w:p w14:paraId="663CA1B4" w14:textId="77777777" w:rsidR="00892300" w:rsidRPr="005B3964" w:rsidRDefault="00892300" w:rsidP="00BC4262">
            <w:pPr>
              <w:rPr>
                <w:rFonts w:ascii="Calibri Light" w:hAnsi="Calibri Light" w:cs="Calibri Light"/>
                <w:b/>
                <w:sz w:val="16"/>
                <w:szCs w:val="16"/>
              </w:rPr>
            </w:pPr>
          </w:p>
        </w:tc>
        <w:tc>
          <w:tcPr>
            <w:tcW w:w="708" w:type="dxa"/>
            <w:shd w:val="clear" w:color="auto" w:fill="E8E8E8" w:themeFill="background2"/>
          </w:tcPr>
          <w:p w14:paraId="3F147099"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Taldea</w:t>
            </w:r>
          </w:p>
        </w:tc>
        <w:tc>
          <w:tcPr>
            <w:tcW w:w="1134" w:type="dxa"/>
            <w:shd w:val="clear" w:color="auto" w:fill="E8E8E8" w:themeFill="background2"/>
          </w:tcPr>
          <w:p w14:paraId="0E30813D"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Kidegoa</w:t>
            </w:r>
          </w:p>
        </w:tc>
        <w:tc>
          <w:tcPr>
            <w:tcW w:w="709" w:type="dxa"/>
            <w:shd w:val="clear" w:color="auto" w:fill="E8E8E8" w:themeFill="background2"/>
          </w:tcPr>
          <w:p w14:paraId="75DACAF6"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Maila</w:t>
            </w:r>
          </w:p>
          <w:p w14:paraId="65A93C58"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(1)</w:t>
            </w:r>
          </w:p>
        </w:tc>
        <w:tc>
          <w:tcPr>
            <w:tcW w:w="992" w:type="dxa"/>
            <w:shd w:val="clear" w:color="auto" w:fill="E8E8E8" w:themeFill="background2"/>
          </w:tcPr>
          <w:p w14:paraId="287CFB46"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Derrigortasuna</w:t>
            </w:r>
          </w:p>
        </w:tc>
        <w:tc>
          <w:tcPr>
            <w:tcW w:w="2835" w:type="dxa"/>
            <w:vMerge/>
          </w:tcPr>
          <w:p w14:paraId="5DC07735" w14:textId="77777777" w:rsidR="00892300" w:rsidRPr="005B3964" w:rsidRDefault="00892300" w:rsidP="00BC4262">
            <w:pPr>
              <w:rPr>
                <w:rFonts w:ascii="Calibri Light" w:hAnsi="Calibri Light" w:cs="Calibri Light"/>
                <w:b/>
                <w:sz w:val="16"/>
                <w:szCs w:val="16"/>
              </w:rPr>
            </w:pPr>
          </w:p>
        </w:tc>
        <w:tc>
          <w:tcPr>
            <w:tcW w:w="1418" w:type="dxa"/>
            <w:vMerge/>
          </w:tcPr>
          <w:p w14:paraId="3BAA10BC" w14:textId="77777777" w:rsidR="00892300" w:rsidRPr="005B3964" w:rsidRDefault="00892300" w:rsidP="00BC4262">
            <w:pPr>
              <w:rPr>
                <w:rFonts w:ascii="Calibri Light" w:hAnsi="Calibri Light" w:cs="Calibri Light"/>
                <w:b/>
                <w:sz w:val="16"/>
                <w:szCs w:val="16"/>
              </w:rPr>
            </w:pPr>
          </w:p>
        </w:tc>
        <w:tc>
          <w:tcPr>
            <w:tcW w:w="992" w:type="dxa"/>
            <w:vMerge/>
          </w:tcPr>
          <w:p w14:paraId="0650C608" w14:textId="77777777" w:rsidR="00892300" w:rsidRPr="005B3964" w:rsidRDefault="00892300" w:rsidP="00BC4262">
            <w:pPr>
              <w:rPr>
                <w:rFonts w:ascii="Calibri Light" w:hAnsi="Calibri Light" w:cs="Calibri Light"/>
                <w:b/>
                <w:sz w:val="16"/>
                <w:szCs w:val="16"/>
              </w:rPr>
            </w:pPr>
          </w:p>
        </w:tc>
      </w:tr>
      <w:tr w:rsidR="00892300" w:rsidRPr="000878F1" w14:paraId="778DF7D4" w14:textId="77777777" w:rsidTr="00BC4262">
        <w:trPr>
          <w:trHeight w:val="300"/>
        </w:trPr>
        <w:tc>
          <w:tcPr>
            <w:tcW w:w="781" w:type="dxa"/>
          </w:tcPr>
          <w:p w14:paraId="4F5E96D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14</w:t>
            </w:r>
          </w:p>
        </w:tc>
        <w:tc>
          <w:tcPr>
            <w:tcW w:w="1359" w:type="dxa"/>
          </w:tcPr>
          <w:p w14:paraId="7ACE66B0"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5B4655F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345BB68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3D760075"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72FC50CF"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54B4F9E7" w14:textId="77777777" w:rsidR="00892300" w:rsidRPr="000878F1" w:rsidRDefault="00892300" w:rsidP="00BC4262">
            <w:pPr>
              <w:rPr>
                <w:rFonts w:ascii="Calibri" w:eastAsia="Calibri" w:hAnsi="Calibri" w:cs="Calibri"/>
                <w:sz w:val="16"/>
                <w:szCs w:val="16"/>
              </w:rPr>
            </w:pPr>
          </w:p>
          <w:p w14:paraId="3DE3F18E"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6CB697DF" w14:textId="77777777" w:rsidR="00892300" w:rsidRPr="000878F1" w:rsidRDefault="00892300" w:rsidP="00BC4262">
            <w:pPr>
              <w:rPr>
                <w:rFonts w:ascii="Calibri" w:eastAsia="Calibri" w:hAnsi="Calibri" w:cs="Calibri"/>
                <w:sz w:val="16"/>
                <w:szCs w:val="16"/>
              </w:rPr>
            </w:pPr>
          </w:p>
          <w:p w14:paraId="33ED2433" w14:textId="77777777" w:rsidR="00892300" w:rsidRPr="000878F1" w:rsidRDefault="00892300" w:rsidP="00BC4262">
            <w:pPr>
              <w:rPr>
                <w:rFonts w:ascii="Calibri Light" w:hAnsi="Calibri Light" w:cs="Calibri Light"/>
                <w:sz w:val="16"/>
                <w:szCs w:val="16"/>
              </w:rPr>
            </w:pPr>
          </w:p>
        </w:tc>
        <w:tc>
          <w:tcPr>
            <w:tcW w:w="709" w:type="dxa"/>
          </w:tcPr>
          <w:p w14:paraId="2B927871"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2D235E9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40EFC082"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48B92147"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013E89C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Donostia</w:t>
            </w:r>
          </w:p>
          <w:p w14:paraId="57381066" w14:textId="77777777" w:rsidR="00892300" w:rsidRPr="000878F1" w:rsidRDefault="00892300" w:rsidP="00BC4262">
            <w:pPr>
              <w:rPr>
                <w:rFonts w:ascii="Calibri Light" w:hAnsi="Calibri Light" w:cs="Calibri Light"/>
                <w:sz w:val="16"/>
                <w:szCs w:val="16"/>
              </w:rPr>
            </w:pPr>
          </w:p>
          <w:p w14:paraId="1CD9FDFD" w14:textId="77777777" w:rsidR="00892300" w:rsidRPr="000878F1" w:rsidRDefault="00892300" w:rsidP="00BC4262">
            <w:pPr>
              <w:rPr>
                <w:rFonts w:ascii="Calibri Light" w:hAnsi="Calibri Light" w:cs="Calibri Light"/>
                <w:sz w:val="16"/>
                <w:szCs w:val="16"/>
              </w:rPr>
            </w:pPr>
          </w:p>
          <w:p w14:paraId="71F1852F" w14:textId="77777777" w:rsidR="00892300" w:rsidRPr="000878F1" w:rsidRDefault="00892300" w:rsidP="00BC4262">
            <w:pPr>
              <w:rPr>
                <w:rFonts w:ascii="Calibri Light" w:hAnsi="Calibri Light" w:cs="Calibri Light"/>
                <w:sz w:val="16"/>
                <w:szCs w:val="16"/>
              </w:rPr>
            </w:pPr>
          </w:p>
          <w:p w14:paraId="598F57B4" w14:textId="77777777" w:rsidR="00892300" w:rsidRPr="000878F1" w:rsidRDefault="00892300" w:rsidP="00BC4262">
            <w:pPr>
              <w:rPr>
                <w:rFonts w:ascii="Calibri Light" w:hAnsi="Calibri Light" w:cs="Calibri Light"/>
                <w:bCs/>
                <w:sz w:val="16"/>
                <w:szCs w:val="16"/>
              </w:rPr>
            </w:pPr>
          </w:p>
          <w:p w14:paraId="6B248980" w14:textId="77777777" w:rsidR="00892300" w:rsidRPr="000878F1" w:rsidRDefault="00892300" w:rsidP="00BC4262">
            <w:pPr>
              <w:rPr>
                <w:rFonts w:ascii="Calibri Light" w:hAnsi="Calibri Light" w:cs="Calibri Light"/>
                <w:bCs/>
                <w:sz w:val="16"/>
                <w:szCs w:val="16"/>
              </w:rPr>
            </w:pPr>
          </w:p>
          <w:p w14:paraId="73BBF007" w14:textId="77777777" w:rsidR="00892300" w:rsidRPr="000878F1" w:rsidRDefault="00892300" w:rsidP="00BC4262">
            <w:pPr>
              <w:rPr>
                <w:rFonts w:ascii="Calibri Light" w:hAnsi="Calibri Light" w:cs="Calibri Light"/>
                <w:bCs/>
                <w:sz w:val="16"/>
                <w:szCs w:val="16"/>
              </w:rPr>
            </w:pPr>
          </w:p>
          <w:p w14:paraId="0BF4388E" w14:textId="77777777" w:rsidR="00892300" w:rsidRPr="000878F1" w:rsidRDefault="00892300" w:rsidP="00BC4262">
            <w:pPr>
              <w:rPr>
                <w:rFonts w:ascii="Calibri Light" w:hAnsi="Calibri Light" w:cs="Calibri Light"/>
                <w:bCs/>
                <w:sz w:val="16"/>
                <w:szCs w:val="16"/>
              </w:rPr>
            </w:pPr>
          </w:p>
          <w:p w14:paraId="332A4460" w14:textId="77777777" w:rsidR="00892300" w:rsidRPr="000878F1" w:rsidRDefault="00892300" w:rsidP="00BC4262">
            <w:pPr>
              <w:rPr>
                <w:rFonts w:ascii="Calibri Light" w:hAnsi="Calibri Light" w:cs="Calibri Light"/>
                <w:sz w:val="16"/>
                <w:szCs w:val="16"/>
              </w:rPr>
            </w:pPr>
          </w:p>
        </w:tc>
      </w:tr>
      <w:tr w:rsidR="00892300" w:rsidRPr="000878F1" w14:paraId="61E85DBC" w14:textId="77777777" w:rsidTr="00BC4262">
        <w:trPr>
          <w:trHeight w:val="300"/>
        </w:trPr>
        <w:tc>
          <w:tcPr>
            <w:tcW w:w="781" w:type="dxa"/>
          </w:tcPr>
          <w:p w14:paraId="1C6981D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8</w:t>
            </w:r>
          </w:p>
        </w:tc>
        <w:tc>
          <w:tcPr>
            <w:tcW w:w="1359" w:type="dxa"/>
          </w:tcPr>
          <w:p w14:paraId="16A7F340"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t>Inklusiorako laguntza espezifikoaren esparruko aholkularia.</w:t>
            </w:r>
          </w:p>
        </w:tc>
        <w:tc>
          <w:tcPr>
            <w:tcW w:w="992" w:type="dxa"/>
          </w:tcPr>
          <w:p w14:paraId="442B8A4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5565CB0B"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3D2B56B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42AB6029"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4394D405" w14:textId="77777777" w:rsidR="00892300" w:rsidRPr="000878F1" w:rsidRDefault="00892300" w:rsidP="00BC4262">
            <w:pPr>
              <w:rPr>
                <w:rFonts w:ascii="Calibri" w:eastAsia="Calibri" w:hAnsi="Calibri" w:cs="Calibri"/>
                <w:sz w:val="16"/>
                <w:szCs w:val="16"/>
              </w:rPr>
            </w:pPr>
          </w:p>
          <w:p w14:paraId="3F969676"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0F17141F" w14:textId="77777777" w:rsidR="00892300" w:rsidRPr="000878F1" w:rsidRDefault="00892300" w:rsidP="00BC4262">
            <w:pPr>
              <w:rPr>
                <w:rFonts w:ascii="Calibri" w:eastAsia="Calibri" w:hAnsi="Calibri" w:cs="Calibri"/>
                <w:sz w:val="16"/>
                <w:szCs w:val="16"/>
              </w:rPr>
            </w:pPr>
          </w:p>
          <w:p w14:paraId="036BA848" w14:textId="77777777" w:rsidR="00892300" w:rsidRPr="000878F1" w:rsidRDefault="00892300" w:rsidP="00BC4262">
            <w:pPr>
              <w:rPr>
                <w:rFonts w:ascii="Calibri Light" w:hAnsi="Calibri Light" w:cs="Calibri Light"/>
                <w:sz w:val="16"/>
                <w:szCs w:val="16"/>
              </w:rPr>
            </w:pPr>
          </w:p>
        </w:tc>
        <w:tc>
          <w:tcPr>
            <w:tcW w:w="709" w:type="dxa"/>
          </w:tcPr>
          <w:p w14:paraId="54237C6A"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7068D96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016A3286" w14:textId="77777777" w:rsidR="00892300" w:rsidRPr="000878F1" w:rsidRDefault="00892300" w:rsidP="00BC4262">
            <w:pPr>
              <w:rPr>
                <w:rFonts w:ascii="Calibri Light" w:hAnsi="Calibri Light" w:cs="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6220DEF9"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 xml:space="preserve">Gutxienez 3 urteko esperientzia pedagogia terapeutikoko irakasle gisa (PT), entzumen eta hizkuntzako </w:t>
            </w:r>
            <w:r w:rsidRPr="000878F1">
              <w:rPr>
                <w:rFonts w:ascii="Calibri Light" w:hAnsi="Calibri Light"/>
                <w:sz w:val="16"/>
              </w:rPr>
              <w:lastRenderedPageBreak/>
              <w:t>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2216DB5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Donostia</w:t>
            </w:r>
          </w:p>
        </w:tc>
      </w:tr>
      <w:tr w:rsidR="00892300" w:rsidRPr="000878F1" w14:paraId="0D382E90" w14:textId="77777777" w:rsidTr="00BC4262">
        <w:trPr>
          <w:trHeight w:val="300"/>
        </w:trPr>
        <w:tc>
          <w:tcPr>
            <w:tcW w:w="781" w:type="dxa"/>
          </w:tcPr>
          <w:p w14:paraId="2A60CEB0" w14:textId="77777777" w:rsidR="00892300" w:rsidRPr="000878F1" w:rsidRDefault="00892300" w:rsidP="00BC4262">
            <w:pPr>
              <w:spacing w:after="120"/>
              <w:rPr>
                <w:rFonts w:ascii="Calibri" w:hAnsi="Calibri" w:cs="Calibri"/>
                <w:sz w:val="16"/>
                <w:szCs w:val="16"/>
              </w:rPr>
            </w:pPr>
            <w:r w:rsidRPr="000878F1">
              <w:rPr>
                <w:rFonts w:ascii="Calibri" w:hAnsi="Calibri" w:cs="Calibri"/>
                <w:sz w:val="16"/>
                <w:szCs w:val="16"/>
              </w:rPr>
              <w:t>1</w:t>
            </w:r>
          </w:p>
          <w:p w14:paraId="5EE60429" w14:textId="77777777" w:rsidR="00892300" w:rsidRPr="000878F1" w:rsidRDefault="00892300" w:rsidP="00BC4262">
            <w:pPr>
              <w:spacing w:after="120"/>
              <w:rPr>
                <w:rFonts w:ascii="Calibri" w:hAnsi="Calibri" w:cs="Calibri"/>
                <w:sz w:val="16"/>
                <w:szCs w:val="16"/>
              </w:rPr>
            </w:pPr>
          </w:p>
          <w:p w14:paraId="393A8B03"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 xml:space="preserve"> </w:t>
            </w:r>
          </w:p>
        </w:tc>
        <w:tc>
          <w:tcPr>
            <w:tcW w:w="1359" w:type="dxa"/>
          </w:tcPr>
          <w:p w14:paraId="15F3BE12" w14:textId="77777777" w:rsidR="00892300" w:rsidRPr="000878F1" w:rsidRDefault="00892300" w:rsidP="00BC4262">
            <w:pPr>
              <w:rPr>
                <w:rFonts w:ascii="Calibri" w:hAnsi="Calibri" w:cs="Calibri"/>
                <w:sz w:val="16"/>
                <w:szCs w:val="16"/>
              </w:rPr>
            </w:pPr>
            <w:r w:rsidRPr="000878F1">
              <w:rPr>
                <w:rFonts w:ascii="Calibri" w:hAnsi="Calibri" w:cs="Calibri"/>
                <w:sz w:val="16"/>
                <w:szCs w:val="16"/>
              </w:rPr>
              <w:t>Inklusiorako laguntza espezifikoaren esparruko aholkularia.</w:t>
            </w:r>
          </w:p>
        </w:tc>
        <w:tc>
          <w:tcPr>
            <w:tcW w:w="992" w:type="dxa"/>
          </w:tcPr>
          <w:p w14:paraId="42CF730F"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Berariazko lehiaketa</w:t>
            </w:r>
          </w:p>
        </w:tc>
        <w:tc>
          <w:tcPr>
            <w:tcW w:w="993" w:type="dxa"/>
          </w:tcPr>
          <w:p w14:paraId="2B7DDAF8"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100</w:t>
            </w:r>
          </w:p>
        </w:tc>
        <w:tc>
          <w:tcPr>
            <w:tcW w:w="708" w:type="dxa"/>
          </w:tcPr>
          <w:p w14:paraId="164631BD"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A1/A2</w:t>
            </w:r>
          </w:p>
        </w:tc>
        <w:tc>
          <w:tcPr>
            <w:tcW w:w="1134" w:type="dxa"/>
          </w:tcPr>
          <w:p w14:paraId="1DEEEABE"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71B02EA5" w14:textId="77777777" w:rsidR="00892300" w:rsidRPr="000878F1" w:rsidRDefault="00892300" w:rsidP="00BC4262">
            <w:pPr>
              <w:rPr>
                <w:rFonts w:ascii="Calibri" w:eastAsia="Calibri" w:hAnsi="Calibri" w:cs="Calibri"/>
                <w:sz w:val="16"/>
                <w:szCs w:val="16"/>
              </w:rPr>
            </w:pPr>
          </w:p>
          <w:p w14:paraId="0EFA75EB"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398A6328" w14:textId="77777777" w:rsidR="00892300" w:rsidRPr="000878F1" w:rsidRDefault="00892300" w:rsidP="00BC4262">
            <w:pPr>
              <w:rPr>
                <w:rFonts w:ascii="Calibri" w:eastAsia="Calibri" w:hAnsi="Calibri" w:cs="Calibri"/>
                <w:sz w:val="16"/>
                <w:szCs w:val="16"/>
              </w:rPr>
            </w:pPr>
          </w:p>
          <w:p w14:paraId="0D0AC482" w14:textId="77777777" w:rsidR="00892300" w:rsidRPr="000878F1" w:rsidRDefault="00892300" w:rsidP="00BC4262">
            <w:pPr>
              <w:rPr>
                <w:rFonts w:ascii="Calibri" w:hAnsi="Calibri" w:cs="Calibri"/>
                <w:sz w:val="16"/>
                <w:szCs w:val="16"/>
              </w:rPr>
            </w:pPr>
          </w:p>
        </w:tc>
        <w:tc>
          <w:tcPr>
            <w:tcW w:w="709" w:type="dxa"/>
          </w:tcPr>
          <w:p w14:paraId="712173EF"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C1-C1</w:t>
            </w:r>
          </w:p>
        </w:tc>
        <w:tc>
          <w:tcPr>
            <w:tcW w:w="992" w:type="dxa"/>
          </w:tcPr>
          <w:p w14:paraId="2B698752"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Betea</w:t>
            </w:r>
          </w:p>
        </w:tc>
        <w:tc>
          <w:tcPr>
            <w:tcW w:w="2835" w:type="dxa"/>
          </w:tcPr>
          <w:p w14:paraId="0A79130F" w14:textId="77777777" w:rsidR="00892300" w:rsidRPr="000878F1" w:rsidRDefault="00892300" w:rsidP="00BC4262">
            <w:pPr>
              <w:rPr>
                <w:rFonts w:ascii="Calibri" w:hAnsi="Calibri" w:cs="Calibri"/>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p w14:paraId="61DCD7C0" w14:textId="77777777" w:rsidR="00892300" w:rsidRPr="000878F1" w:rsidRDefault="00892300" w:rsidP="00BC4262">
            <w:pPr>
              <w:rPr>
                <w:rFonts w:ascii="Calibri" w:hAnsi="Calibri" w:cs="Calibri"/>
                <w:sz w:val="16"/>
              </w:rPr>
            </w:pPr>
          </w:p>
          <w:p w14:paraId="704DCE84" w14:textId="77777777" w:rsidR="00892300" w:rsidRPr="000878F1" w:rsidRDefault="00892300" w:rsidP="00BC4262">
            <w:pPr>
              <w:rPr>
                <w:rFonts w:ascii="Calibri Light" w:hAnsi="Calibri Light" w:cs="Calibri Light"/>
                <w:sz w:val="16"/>
                <w:szCs w:val="16"/>
              </w:rPr>
            </w:pPr>
            <w:r w:rsidRPr="000878F1">
              <w:rPr>
                <w:rFonts w:ascii="Calibri" w:hAnsi="Calibri" w:cs="Calibri"/>
                <w:sz w:val="16"/>
                <w:szCs w:val="16"/>
              </w:rPr>
              <w:t>Zeinu-hizkuntzan B2 maila, Hizkuntzen Europako Erreferentzia Esparru Bateratuaren (EEMB) arabera</w:t>
            </w:r>
          </w:p>
        </w:tc>
        <w:tc>
          <w:tcPr>
            <w:tcW w:w="1418" w:type="dxa"/>
          </w:tcPr>
          <w:p w14:paraId="73F8A220" w14:textId="77777777" w:rsidR="00892300" w:rsidRPr="000878F1" w:rsidRDefault="00892300" w:rsidP="00BC4262">
            <w:pPr>
              <w:rPr>
                <w:rFonts w:ascii="Calibri Light" w:hAnsi="Calibri Light"/>
                <w:sz w:val="16"/>
              </w:rPr>
            </w:pPr>
            <w:r w:rsidRPr="000878F1">
              <w:rPr>
                <w:rFonts w:ascii="Calibri" w:hAnsi="Calibri" w:cs="Calibri"/>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w:hAnsi="Calibri" w:cs="Calibri"/>
                <w:sz w:val="16"/>
              </w:rPr>
              <w:t>HLPBko</w:t>
            </w:r>
            <w:proofErr w:type="spellEnd"/>
            <w:r w:rsidRPr="000878F1">
              <w:rPr>
                <w:rFonts w:ascii="Calibri" w:hAnsi="Calibri" w:cs="Calibri"/>
                <w:sz w:val="16"/>
              </w:rPr>
              <w:t xml:space="preserve"> aholkularia Berritzeguneetan, IBT-</w:t>
            </w:r>
            <w:proofErr w:type="spellStart"/>
            <w:r w:rsidRPr="000878F1">
              <w:rPr>
                <w:rFonts w:ascii="Calibri" w:hAnsi="Calibri" w:cs="Calibri"/>
                <w:sz w:val="16"/>
              </w:rPr>
              <w:t>CRIn</w:t>
            </w:r>
            <w:proofErr w:type="spellEnd"/>
            <w:r w:rsidRPr="000878F1">
              <w:rPr>
                <w:rFonts w:ascii="Calibri" w:hAnsi="Calibri" w:cs="Calibri"/>
                <w:sz w:val="16"/>
              </w:rPr>
              <w:t xml:space="preserve">, </w:t>
            </w:r>
            <w:proofErr w:type="spellStart"/>
            <w:r w:rsidRPr="000878F1">
              <w:rPr>
                <w:rFonts w:ascii="Calibri" w:hAnsi="Calibri" w:cs="Calibri"/>
                <w:sz w:val="16"/>
              </w:rPr>
              <w:t>OETHn</w:t>
            </w:r>
            <w:proofErr w:type="spellEnd"/>
            <w:r w:rsidRPr="000878F1">
              <w:rPr>
                <w:rFonts w:ascii="Calibri" w:hAnsi="Calibri" w:cs="Calibri"/>
                <w:sz w:val="16"/>
              </w:rPr>
              <w:t>)</w:t>
            </w:r>
          </w:p>
        </w:tc>
        <w:tc>
          <w:tcPr>
            <w:tcW w:w="992" w:type="dxa"/>
          </w:tcPr>
          <w:p w14:paraId="24708F5A" w14:textId="77777777" w:rsidR="00892300" w:rsidRPr="000878F1" w:rsidRDefault="00892300" w:rsidP="00BC4262">
            <w:pPr>
              <w:rPr>
                <w:rFonts w:ascii="Calibri Light" w:hAnsi="Calibri Light" w:cs="Calibri Light"/>
                <w:bCs/>
                <w:sz w:val="16"/>
                <w:szCs w:val="16"/>
              </w:rPr>
            </w:pPr>
            <w:r w:rsidRPr="000878F1">
              <w:rPr>
                <w:rFonts w:ascii="Calibri" w:hAnsi="Calibri" w:cs="Calibri"/>
                <w:bCs/>
                <w:sz w:val="16"/>
                <w:szCs w:val="16"/>
              </w:rPr>
              <w:t>Donostia</w:t>
            </w:r>
          </w:p>
        </w:tc>
      </w:tr>
      <w:tr w:rsidR="00892300" w:rsidRPr="000878F1" w14:paraId="23EEA291" w14:textId="77777777" w:rsidTr="00BC4262">
        <w:trPr>
          <w:trHeight w:val="300"/>
        </w:trPr>
        <w:tc>
          <w:tcPr>
            <w:tcW w:w="781" w:type="dxa"/>
          </w:tcPr>
          <w:p w14:paraId="3F5F0D0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5</w:t>
            </w:r>
          </w:p>
        </w:tc>
        <w:tc>
          <w:tcPr>
            <w:tcW w:w="1359" w:type="dxa"/>
          </w:tcPr>
          <w:p w14:paraId="3C8285CD"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 xml:space="preserve">Bizikidetzaren eta aniztasunaren kudeaketaren alorrean berritzeko </w:t>
            </w:r>
            <w:r w:rsidRPr="000878F1">
              <w:rPr>
                <w:rFonts w:ascii="Calibri Light" w:hAnsi="Calibri Light"/>
                <w:sz w:val="16"/>
                <w:szCs w:val="16"/>
              </w:rPr>
              <w:lastRenderedPageBreak/>
              <w:t>esparruko aholkularia.</w:t>
            </w:r>
          </w:p>
        </w:tc>
        <w:tc>
          <w:tcPr>
            <w:tcW w:w="992" w:type="dxa"/>
          </w:tcPr>
          <w:p w14:paraId="7653EA4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Berariazko lehiaketa</w:t>
            </w:r>
          </w:p>
        </w:tc>
        <w:tc>
          <w:tcPr>
            <w:tcW w:w="993" w:type="dxa"/>
          </w:tcPr>
          <w:p w14:paraId="0C4F99B6"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64C88E9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7D132EE3"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63FABA37" w14:textId="77777777" w:rsidR="00892300" w:rsidRPr="000878F1" w:rsidRDefault="00892300" w:rsidP="00BC4262">
            <w:pPr>
              <w:rPr>
                <w:rFonts w:ascii="Calibri" w:eastAsia="Calibri" w:hAnsi="Calibri" w:cs="Calibri"/>
                <w:sz w:val="16"/>
                <w:szCs w:val="16"/>
              </w:rPr>
            </w:pPr>
          </w:p>
          <w:p w14:paraId="24C6C4A5"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lastRenderedPageBreak/>
              <w:t>Bigarren Hezkuntzako Irakasleen Kidegoa</w:t>
            </w:r>
          </w:p>
          <w:p w14:paraId="7872C0A9" w14:textId="77777777" w:rsidR="00892300" w:rsidRPr="000878F1" w:rsidRDefault="00892300" w:rsidP="00BC4262">
            <w:pPr>
              <w:rPr>
                <w:rFonts w:ascii="Calibri" w:eastAsia="Calibri" w:hAnsi="Calibri" w:cs="Calibri"/>
                <w:sz w:val="16"/>
                <w:szCs w:val="16"/>
              </w:rPr>
            </w:pPr>
          </w:p>
          <w:p w14:paraId="6556019D" w14:textId="77777777" w:rsidR="00892300" w:rsidRPr="000878F1" w:rsidRDefault="00892300" w:rsidP="00BC4262">
            <w:pPr>
              <w:rPr>
                <w:rFonts w:ascii="Calibri Light" w:hAnsi="Calibri Light" w:cs="Calibri Light"/>
                <w:sz w:val="16"/>
                <w:szCs w:val="16"/>
              </w:rPr>
            </w:pPr>
          </w:p>
        </w:tc>
        <w:tc>
          <w:tcPr>
            <w:tcW w:w="709" w:type="dxa"/>
          </w:tcPr>
          <w:p w14:paraId="2F88C55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2D087F1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3A015ED1" w14:textId="77777777" w:rsidR="00892300" w:rsidRPr="000878F1" w:rsidRDefault="00892300" w:rsidP="00BC4262">
            <w:pPr>
              <w:rPr>
                <w:rFonts w:ascii="Calibri Light" w:eastAsia="Calibri Light" w:hAnsi="Calibri Light" w:cs="Calibri Light"/>
                <w:sz w:val="16"/>
                <w:szCs w:val="16"/>
              </w:rPr>
            </w:pPr>
            <w:r w:rsidRPr="000878F1">
              <w:rPr>
                <w:rFonts w:ascii="Calibri" w:eastAsia="Calibri" w:hAnsi="Calibri" w:cs="Calibri"/>
                <w:sz w:val="16"/>
                <w:szCs w:val="16"/>
              </w:rPr>
              <w:t xml:space="preserve">Unibertsitateko titulu ofiziala, uztailaren 15eko 1027/2011 Errege Dekretuan ezarritako Goi Mailako Hezkuntzako Kualifikazioen Espainiako </w:t>
            </w:r>
            <w:r w:rsidRPr="000878F1">
              <w:rPr>
                <w:rFonts w:ascii="Calibri" w:eastAsia="Calibri" w:hAnsi="Calibri" w:cs="Calibri"/>
                <w:sz w:val="16"/>
                <w:szCs w:val="16"/>
              </w:rPr>
              <w:lastRenderedPageBreak/>
              <w:t>Esparruko (MECES) 3. maila, gutxienez, egiaztatzeko aukera ematen duena.</w:t>
            </w:r>
          </w:p>
          <w:p w14:paraId="619F4540" w14:textId="77777777" w:rsidR="00892300" w:rsidRPr="000878F1" w:rsidRDefault="00892300" w:rsidP="00BC4262">
            <w:pPr>
              <w:rPr>
                <w:rFonts w:ascii="Calibri Light" w:hAnsi="Calibri Light"/>
                <w:sz w:val="16"/>
                <w:szCs w:val="16"/>
              </w:rPr>
            </w:pPr>
          </w:p>
        </w:tc>
        <w:tc>
          <w:tcPr>
            <w:tcW w:w="1418" w:type="dxa"/>
          </w:tcPr>
          <w:p w14:paraId="36309379" w14:textId="77777777" w:rsidR="00892300" w:rsidRPr="000878F1" w:rsidRDefault="00892300" w:rsidP="00BC4262">
            <w:pPr>
              <w:rPr>
                <w:rFonts w:ascii="Calibri Light" w:hAnsi="Calibri Light" w:cs="Calibri Light"/>
                <w:sz w:val="16"/>
                <w:szCs w:val="16"/>
              </w:rPr>
            </w:pPr>
            <w:r w:rsidRPr="000878F1">
              <w:rPr>
                <w:rFonts w:ascii="Calibri Light" w:hAnsi="Calibri Light"/>
                <w:sz w:val="16"/>
                <w:szCs w:val="16"/>
              </w:rPr>
              <w:lastRenderedPageBreak/>
              <w:t xml:space="preserve">Gutxienez 3 urteko esperientzia bizikidetzaren eta aniztasunaren </w:t>
            </w:r>
            <w:r w:rsidRPr="000878F1">
              <w:rPr>
                <w:rFonts w:ascii="Calibri Light" w:hAnsi="Calibri Light"/>
                <w:sz w:val="16"/>
                <w:szCs w:val="16"/>
              </w:rPr>
              <w:lastRenderedPageBreak/>
              <w:t>kudeaketaren esparruan edo hezkuntza-laguntzako zerbitzuetako aholkulari gisa.</w:t>
            </w:r>
          </w:p>
        </w:tc>
        <w:tc>
          <w:tcPr>
            <w:tcW w:w="992" w:type="dxa"/>
          </w:tcPr>
          <w:p w14:paraId="00966007"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Donostia</w:t>
            </w:r>
          </w:p>
        </w:tc>
      </w:tr>
    </w:tbl>
    <w:p w14:paraId="7F0C7F76" w14:textId="77777777" w:rsidR="00F00600" w:rsidRDefault="00F00600" w:rsidP="00892300">
      <w:pPr>
        <w:pStyle w:val="BOPVDetalle"/>
        <w:rPr>
          <w:b/>
          <w:bCs/>
          <w:lang w:val="eu-ES"/>
        </w:rPr>
      </w:pPr>
    </w:p>
    <w:p w14:paraId="14DF6D18" w14:textId="5CC7FB9C" w:rsidR="00892300" w:rsidRPr="005B3964" w:rsidRDefault="00892300" w:rsidP="00892300">
      <w:pPr>
        <w:pStyle w:val="BOPVDetalle"/>
        <w:rPr>
          <w:b/>
          <w:bCs/>
          <w:lang w:val="eu-ES"/>
        </w:rPr>
      </w:pPr>
      <w:r w:rsidRPr="005B3964">
        <w:rPr>
          <w:b/>
          <w:bCs/>
          <w:lang w:val="eu-ES"/>
        </w:rPr>
        <w:t>EIBARREKO KOKAPENA</w:t>
      </w:r>
    </w:p>
    <w:tbl>
      <w:tblPr>
        <w:tblStyle w:val="Saretaduntaula"/>
        <w:tblW w:w="12913" w:type="dxa"/>
        <w:tblLayout w:type="fixed"/>
        <w:tblLook w:val="04A0" w:firstRow="1" w:lastRow="0" w:firstColumn="1" w:lastColumn="0" w:noHBand="0" w:noVBand="1"/>
      </w:tblPr>
      <w:tblGrid>
        <w:gridCol w:w="781"/>
        <w:gridCol w:w="1359"/>
        <w:gridCol w:w="992"/>
        <w:gridCol w:w="993"/>
        <w:gridCol w:w="708"/>
        <w:gridCol w:w="1134"/>
        <w:gridCol w:w="709"/>
        <w:gridCol w:w="992"/>
        <w:gridCol w:w="2835"/>
        <w:gridCol w:w="1418"/>
        <w:gridCol w:w="992"/>
      </w:tblGrid>
      <w:tr w:rsidR="00892300" w:rsidRPr="005B3964" w14:paraId="4DCCF5BA" w14:textId="77777777" w:rsidTr="00BC4262">
        <w:trPr>
          <w:trHeight w:val="300"/>
        </w:trPr>
        <w:tc>
          <w:tcPr>
            <w:tcW w:w="781" w:type="dxa"/>
            <w:vMerge w:val="restart"/>
            <w:shd w:val="clear" w:color="auto" w:fill="E8E8E8" w:themeFill="background2"/>
          </w:tcPr>
          <w:p w14:paraId="5A68FD95"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Dotazio zenbakia</w:t>
            </w:r>
          </w:p>
        </w:tc>
        <w:tc>
          <w:tcPr>
            <w:tcW w:w="1359" w:type="dxa"/>
            <w:vMerge w:val="restart"/>
            <w:shd w:val="clear" w:color="auto" w:fill="E8E8E8" w:themeFill="background2"/>
          </w:tcPr>
          <w:p w14:paraId="08D526B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Lanpostuaren izena</w:t>
            </w:r>
          </w:p>
        </w:tc>
        <w:tc>
          <w:tcPr>
            <w:tcW w:w="992" w:type="dxa"/>
            <w:vMerge w:val="restart"/>
            <w:shd w:val="clear" w:color="auto" w:fill="E8E8E8" w:themeFill="background2"/>
          </w:tcPr>
          <w:p w14:paraId="743C0E8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Betetzeko modua</w:t>
            </w:r>
          </w:p>
        </w:tc>
        <w:tc>
          <w:tcPr>
            <w:tcW w:w="993" w:type="dxa"/>
            <w:vMerge w:val="restart"/>
            <w:shd w:val="clear" w:color="auto" w:fill="E8E8E8" w:themeFill="background2"/>
          </w:tcPr>
          <w:p w14:paraId="3F054FA4"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Dedikazio erregimena (%)</w:t>
            </w:r>
          </w:p>
        </w:tc>
        <w:tc>
          <w:tcPr>
            <w:tcW w:w="3543" w:type="dxa"/>
            <w:gridSpan w:val="4"/>
            <w:shd w:val="clear" w:color="auto" w:fill="E8E8E8" w:themeFill="background2"/>
          </w:tcPr>
          <w:p w14:paraId="49CD2C41"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Lanposturako betekizun orokorrak</w:t>
            </w:r>
          </w:p>
        </w:tc>
        <w:tc>
          <w:tcPr>
            <w:tcW w:w="4253" w:type="dxa"/>
            <w:gridSpan w:val="2"/>
            <w:shd w:val="clear" w:color="auto" w:fill="E8E8E8" w:themeFill="background2"/>
          </w:tcPr>
          <w:p w14:paraId="5F27A61C"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Betekizun espezifikoak</w:t>
            </w:r>
          </w:p>
        </w:tc>
        <w:tc>
          <w:tcPr>
            <w:tcW w:w="992" w:type="dxa"/>
            <w:vMerge w:val="restart"/>
            <w:shd w:val="clear" w:color="auto" w:fill="E8E8E8" w:themeFill="background2"/>
          </w:tcPr>
          <w:p w14:paraId="0F1C5A9D"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Lantokia</w:t>
            </w:r>
          </w:p>
        </w:tc>
      </w:tr>
      <w:tr w:rsidR="00892300" w:rsidRPr="005B3964" w14:paraId="68695D4E" w14:textId="77777777" w:rsidTr="00BC4262">
        <w:trPr>
          <w:trHeight w:val="300"/>
        </w:trPr>
        <w:tc>
          <w:tcPr>
            <w:tcW w:w="781" w:type="dxa"/>
            <w:vMerge/>
          </w:tcPr>
          <w:p w14:paraId="4AFBBF5B" w14:textId="77777777" w:rsidR="00892300" w:rsidRPr="005B3964" w:rsidRDefault="00892300" w:rsidP="00BC4262">
            <w:pPr>
              <w:rPr>
                <w:rFonts w:ascii="Calibri Light" w:hAnsi="Calibri Light" w:cs="Calibri Light"/>
                <w:b/>
                <w:sz w:val="16"/>
                <w:szCs w:val="16"/>
              </w:rPr>
            </w:pPr>
          </w:p>
        </w:tc>
        <w:tc>
          <w:tcPr>
            <w:tcW w:w="1359" w:type="dxa"/>
            <w:vMerge/>
          </w:tcPr>
          <w:p w14:paraId="36E8D748" w14:textId="77777777" w:rsidR="00892300" w:rsidRPr="005B3964" w:rsidRDefault="00892300" w:rsidP="00BC4262">
            <w:pPr>
              <w:rPr>
                <w:rFonts w:ascii="Calibri Light" w:hAnsi="Calibri Light" w:cs="Calibri Light"/>
                <w:b/>
                <w:sz w:val="16"/>
                <w:szCs w:val="16"/>
              </w:rPr>
            </w:pPr>
          </w:p>
        </w:tc>
        <w:tc>
          <w:tcPr>
            <w:tcW w:w="992" w:type="dxa"/>
            <w:vMerge/>
          </w:tcPr>
          <w:p w14:paraId="1D97BB1A" w14:textId="77777777" w:rsidR="00892300" w:rsidRPr="005B3964" w:rsidRDefault="00892300" w:rsidP="00BC4262">
            <w:pPr>
              <w:rPr>
                <w:rFonts w:ascii="Calibri Light" w:hAnsi="Calibri Light" w:cs="Calibri Light"/>
                <w:b/>
                <w:sz w:val="16"/>
                <w:szCs w:val="16"/>
              </w:rPr>
            </w:pPr>
          </w:p>
        </w:tc>
        <w:tc>
          <w:tcPr>
            <w:tcW w:w="993" w:type="dxa"/>
            <w:vMerge/>
          </w:tcPr>
          <w:p w14:paraId="60F19508" w14:textId="77777777" w:rsidR="00892300" w:rsidRPr="005B3964" w:rsidRDefault="00892300" w:rsidP="00BC4262">
            <w:pPr>
              <w:rPr>
                <w:rFonts w:ascii="Calibri Light" w:hAnsi="Calibri Light" w:cs="Calibri Light"/>
                <w:b/>
                <w:sz w:val="16"/>
                <w:szCs w:val="16"/>
              </w:rPr>
            </w:pPr>
          </w:p>
        </w:tc>
        <w:tc>
          <w:tcPr>
            <w:tcW w:w="1842" w:type="dxa"/>
            <w:gridSpan w:val="2"/>
            <w:shd w:val="clear" w:color="auto" w:fill="E8E8E8" w:themeFill="background2"/>
          </w:tcPr>
          <w:p w14:paraId="2EEF43C7"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Irakasle funtzionarioa</w:t>
            </w:r>
          </w:p>
        </w:tc>
        <w:tc>
          <w:tcPr>
            <w:tcW w:w="1701" w:type="dxa"/>
            <w:gridSpan w:val="2"/>
            <w:shd w:val="clear" w:color="auto" w:fill="E8E8E8" w:themeFill="background2"/>
          </w:tcPr>
          <w:p w14:paraId="2C07E40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Hizkuntza eskakizuna</w:t>
            </w:r>
          </w:p>
        </w:tc>
        <w:tc>
          <w:tcPr>
            <w:tcW w:w="2835" w:type="dxa"/>
            <w:vMerge w:val="restart"/>
            <w:shd w:val="clear" w:color="auto" w:fill="E8E8E8" w:themeFill="background2"/>
          </w:tcPr>
          <w:p w14:paraId="45C416B2"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Titulazioa</w:t>
            </w:r>
          </w:p>
          <w:p w14:paraId="0EA773F3" w14:textId="77777777" w:rsidR="00892300" w:rsidRPr="005B3964" w:rsidRDefault="00892300" w:rsidP="00BC4262">
            <w:pPr>
              <w:jc w:val="center"/>
              <w:rPr>
                <w:rFonts w:ascii="Calibri Light" w:hAnsi="Calibri Light" w:cs="Calibri Light"/>
                <w:b/>
                <w:sz w:val="16"/>
                <w:szCs w:val="16"/>
              </w:rPr>
            </w:pPr>
          </w:p>
        </w:tc>
        <w:tc>
          <w:tcPr>
            <w:tcW w:w="1418" w:type="dxa"/>
            <w:vMerge w:val="restart"/>
            <w:shd w:val="clear" w:color="auto" w:fill="E8E8E8" w:themeFill="background2"/>
          </w:tcPr>
          <w:p w14:paraId="4917D71E"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Esperientzia</w:t>
            </w:r>
          </w:p>
        </w:tc>
        <w:tc>
          <w:tcPr>
            <w:tcW w:w="992" w:type="dxa"/>
            <w:vMerge/>
          </w:tcPr>
          <w:p w14:paraId="32A46953" w14:textId="77777777" w:rsidR="00892300" w:rsidRPr="005B3964" w:rsidRDefault="00892300" w:rsidP="00BC4262">
            <w:pPr>
              <w:rPr>
                <w:rFonts w:ascii="Calibri Light" w:hAnsi="Calibri Light" w:cs="Calibri Light"/>
                <w:b/>
                <w:sz w:val="16"/>
                <w:szCs w:val="16"/>
              </w:rPr>
            </w:pPr>
          </w:p>
        </w:tc>
      </w:tr>
      <w:tr w:rsidR="00892300" w:rsidRPr="005B3964" w14:paraId="37BE59BB" w14:textId="77777777" w:rsidTr="00BC4262">
        <w:trPr>
          <w:trHeight w:val="300"/>
        </w:trPr>
        <w:tc>
          <w:tcPr>
            <w:tcW w:w="781" w:type="dxa"/>
            <w:vMerge/>
          </w:tcPr>
          <w:p w14:paraId="2D2D7678" w14:textId="77777777" w:rsidR="00892300" w:rsidRPr="005B3964" w:rsidRDefault="00892300" w:rsidP="00BC4262">
            <w:pPr>
              <w:rPr>
                <w:rFonts w:ascii="Calibri Light" w:hAnsi="Calibri Light" w:cs="Calibri Light"/>
                <w:b/>
                <w:sz w:val="16"/>
                <w:szCs w:val="16"/>
              </w:rPr>
            </w:pPr>
          </w:p>
        </w:tc>
        <w:tc>
          <w:tcPr>
            <w:tcW w:w="1359" w:type="dxa"/>
            <w:vMerge/>
          </w:tcPr>
          <w:p w14:paraId="44269A1B" w14:textId="77777777" w:rsidR="00892300" w:rsidRPr="005B3964" w:rsidRDefault="00892300" w:rsidP="00BC4262">
            <w:pPr>
              <w:rPr>
                <w:rFonts w:ascii="Calibri Light" w:hAnsi="Calibri Light" w:cs="Calibri Light"/>
                <w:b/>
                <w:sz w:val="16"/>
                <w:szCs w:val="16"/>
              </w:rPr>
            </w:pPr>
          </w:p>
        </w:tc>
        <w:tc>
          <w:tcPr>
            <w:tcW w:w="992" w:type="dxa"/>
            <w:vMerge/>
          </w:tcPr>
          <w:p w14:paraId="17F2E6B6" w14:textId="77777777" w:rsidR="00892300" w:rsidRPr="005B3964" w:rsidRDefault="00892300" w:rsidP="00BC4262">
            <w:pPr>
              <w:rPr>
                <w:rFonts w:ascii="Calibri Light" w:hAnsi="Calibri Light" w:cs="Calibri Light"/>
                <w:b/>
                <w:sz w:val="16"/>
                <w:szCs w:val="16"/>
              </w:rPr>
            </w:pPr>
          </w:p>
        </w:tc>
        <w:tc>
          <w:tcPr>
            <w:tcW w:w="993" w:type="dxa"/>
            <w:vMerge/>
          </w:tcPr>
          <w:p w14:paraId="5C8992FB" w14:textId="77777777" w:rsidR="00892300" w:rsidRPr="005B3964" w:rsidRDefault="00892300" w:rsidP="00BC4262">
            <w:pPr>
              <w:rPr>
                <w:rFonts w:ascii="Calibri Light" w:hAnsi="Calibri Light" w:cs="Calibri Light"/>
                <w:b/>
                <w:sz w:val="16"/>
                <w:szCs w:val="16"/>
              </w:rPr>
            </w:pPr>
          </w:p>
        </w:tc>
        <w:tc>
          <w:tcPr>
            <w:tcW w:w="708" w:type="dxa"/>
            <w:shd w:val="clear" w:color="auto" w:fill="E8E8E8" w:themeFill="background2"/>
          </w:tcPr>
          <w:p w14:paraId="24D8903C"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Taldea</w:t>
            </w:r>
          </w:p>
        </w:tc>
        <w:tc>
          <w:tcPr>
            <w:tcW w:w="1134" w:type="dxa"/>
            <w:shd w:val="clear" w:color="auto" w:fill="E8E8E8" w:themeFill="background2"/>
          </w:tcPr>
          <w:p w14:paraId="23221A9A"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Kidegoa</w:t>
            </w:r>
          </w:p>
        </w:tc>
        <w:tc>
          <w:tcPr>
            <w:tcW w:w="709" w:type="dxa"/>
            <w:shd w:val="clear" w:color="auto" w:fill="E8E8E8" w:themeFill="background2"/>
          </w:tcPr>
          <w:p w14:paraId="6E634063"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Maila</w:t>
            </w:r>
          </w:p>
          <w:p w14:paraId="70AA09E0"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(1)</w:t>
            </w:r>
          </w:p>
        </w:tc>
        <w:tc>
          <w:tcPr>
            <w:tcW w:w="992" w:type="dxa"/>
            <w:shd w:val="clear" w:color="auto" w:fill="E8E8E8" w:themeFill="background2"/>
          </w:tcPr>
          <w:p w14:paraId="4649D694" w14:textId="77777777" w:rsidR="00892300" w:rsidRPr="005B3964" w:rsidRDefault="00892300" w:rsidP="00BC4262">
            <w:pPr>
              <w:jc w:val="center"/>
              <w:rPr>
                <w:rFonts w:ascii="Calibri Light" w:hAnsi="Calibri Light" w:cs="Calibri Light"/>
                <w:b/>
                <w:sz w:val="16"/>
                <w:szCs w:val="16"/>
              </w:rPr>
            </w:pPr>
            <w:r w:rsidRPr="005B3964">
              <w:rPr>
                <w:rFonts w:ascii="Calibri Light" w:hAnsi="Calibri Light" w:cs="Calibri Light"/>
                <w:b/>
                <w:sz w:val="16"/>
                <w:szCs w:val="16"/>
              </w:rPr>
              <w:t>Derrigortasuna</w:t>
            </w:r>
          </w:p>
        </w:tc>
        <w:tc>
          <w:tcPr>
            <w:tcW w:w="2835" w:type="dxa"/>
            <w:vMerge/>
          </w:tcPr>
          <w:p w14:paraId="19B9BD84" w14:textId="77777777" w:rsidR="00892300" w:rsidRPr="005B3964" w:rsidRDefault="00892300" w:rsidP="00BC4262">
            <w:pPr>
              <w:rPr>
                <w:rFonts w:ascii="Calibri Light" w:hAnsi="Calibri Light" w:cs="Calibri Light"/>
                <w:b/>
                <w:sz w:val="16"/>
                <w:szCs w:val="16"/>
              </w:rPr>
            </w:pPr>
          </w:p>
        </w:tc>
        <w:tc>
          <w:tcPr>
            <w:tcW w:w="1418" w:type="dxa"/>
            <w:vMerge/>
          </w:tcPr>
          <w:p w14:paraId="05A82AF4" w14:textId="77777777" w:rsidR="00892300" w:rsidRPr="005B3964" w:rsidRDefault="00892300" w:rsidP="00BC4262">
            <w:pPr>
              <w:rPr>
                <w:rFonts w:ascii="Calibri Light" w:hAnsi="Calibri Light" w:cs="Calibri Light"/>
                <w:b/>
                <w:sz w:val="16"/>
                <w:szCs w:val="16"/>
              </w:rPr>
            </w:pPr>
          </w:p>
        </w:tc>
        <w:tc>
          <w:tcPr>
            <w:tcW w:w="992" w:type="dxa"/>
            <w:vMerge/>
          </w:tcPr>
          <w:p w14:paraId="1F847662" w14:textId="77777777" w:rsidR="00892300" w:rsidRPr="005B3964" w:rsidRDefault="00892300" w:rsidP="00BC4262">
            <w:pPr>
              <w:rPr>
                <w:rFonts w:ascii="Calibri Light" w:hAnsi="Calibri Light" w:cs="Calibri Light"/>
                <w:b/>
                <w:sz w:val="16"/>
                <w:szCs w:val="16"/>
              </w:rPr>
            </w:pPr>
          </w:p>
        </w:tc>
      </w:tr>
      <w:tr w:rsidR="00892300" w:rsidRPr="000878F1" w14:paraId="74C48E27" w14:textId="77777777" w:rsidTr="00BC4262">
        <w:trPr>
          <w:trHeight w:val="300"/>
        </w:trPr>
        <w:tc>
          <w:tcPr>
            <w:tcW w:w="781" w:type="dxa"/>
          </w:tcPr>
          <w:p w14:paraId="1C85236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5</w:t>
            </w:r>
          </w:p>
        </w:tc>
        <w:tc>
          <w:tcPr>
            <w:tcW w:w="1359" w:type="dxa"/>
          </w:tcPr>
          <w:p w14:paraId="3AAB7F9B"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Inklusioari laguntzeko esparru orokorreko aholkularia.</w:t>
            </w:r>
          </w:p>
        </w:tc>
        <w:tc>
          <w:tcPr>
            <w:tcW w:w="992" w:type="dxa"/>
          </w:tcPr>
          <w:p w14:paraId="604B33B3"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Berariazko lehiaketa</w:t>
            </w:r>
          </w:p>
        </w:tc>
        <w:tc>
          <w:tcPr>
            <w:tcW w:w="993" w:type="dxa"/>
          </w:tcPr>
          <w:p w14:paraId="400B446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0B4CE0B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1F569604"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57C5EBBF" w14:textId="77777777" w:rsidR="00892300" w:rsidRPr="000878F1" w:rsidRDefault="00892300" w:rsidP="00BC4262">
            <w:pPr>
              <w:rPr>
                <w:rFonts w:ascii="Calibri" w:eastAsia="Calibri" w:hAnsi="Calibri" w:cs="Calibri"/>
                <w:sz w:val="16"/>
                <w:szCs w:val="16"/>
              </w:rPr>
            </w:pPr>
          </w:p>
          <w:p w14:paraId="5EF1E57D"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Bigarren Hezkuntzako Irakasleen Kidegoa</w:t>
            </w:r>
          </w:p>
          <w:p w14:paraId="00FDC3DB" w14:textId="77777777" w:rsidR="00892300" w:rsidRPr="000878F1" w:rsidRDefault="00892300" w:rsidP="00BC4262">
            <w:pPr>
              <w:rPr>
                <w:rFonts w:ascii="Calibri" w:eastAsia="Calibri" w:hAnsi="Calibri" w:cs="Calibri"/>
                <w:sz w:val="16"/>
                <w:szCs w:val="16"/>
              </w:rPr>
            </w:pPr>
          </w:p>
          <w:p w14:paraId="224F5B10" w14:textId="77777777" w:rsidR="00892300" w:rsidRPr="000878F1" w:rsidRDefault="00892300" w:rsidP="00BC4262">
            <w:pPr>
              <w:rPr>
                <w:rFonts w:ascii="Calibri Light" w:hAnsi="Calibri Light" w:cs="Calibri Light"/>
                <w:sz w:val="16"/>
                <w:szCs w:val="16"/>
              </w:rPr>
            </w:pPr>
          </w:p>
        </w:tc>
        <w:tc>
          <w:tcPr>
            <w:tcW w:w="709" w:type="dxa"/>
          </w:tcPr>
          <w:p w14:paraId="5965389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C1-C1</w:t>
            </w:r>
          </w:p>
        </w:tc>
        <w:tc>
          <w:tcPr>
            <w:tcW w:w="992" w:type="dxa"/>
          </w:tcPr>
          <w:p w14:paraId="1B3A1FDE"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1FE53941"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Psikologiako, Pedagogiako edo Psikopedagogiako unibertsitate-titulu ofiziala, uztailaren 15eko 1027/2011 Errege Dekretuan ezarritako Goi Mailako Hezkuntzako Kualifikazioen Espainiako Esparruko (MECES) 3. maila, gutxienez, egiaztatzeko aukera ematen duena.</w:t>
            </w:r>
          </w:p>
        </w:tc>
        <w:tc>
          <w:tcPr>
            <w:tcW w:w="1418" w:type="dxa"/>
          </w:tcPr>
          <w:p w14:paraId="37D22F88"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t>Gutxienez 3 urteko esperientzia pedagogia 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157641BC"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Eibar</w:t>
            </w:r>
          </w:p>
        </w:tc>
      </w:tr>
      <w:tr w:rsidR="00892300" w:rsidRPr="000878F1" w14:paraId="6978B46F" w14:textId="77777777" w:rsidTr="00BC4262">
        <w:trPr>
          <w:trHeight w:val="300"/>
        </w:trPr>
        <w:tc>
          <w:tcPr>
            <w:tcW w:w="781" w:type="dxa"/>
          </w:tcPr>
          <w:p w14:paraId="338E6B99"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t xml:space="preserve"> 3</w:t>
            </w:r>
          </w:p>
        </w:tc>
        <w:tc>
          <w:tcPr>
            <w:tcW w:w="1359" w:type="dxa"/>
          </w:tcPr>
          <w:p w14:paraId="79C2A91E" w14:textId="77777777" w:rsidR="00892300" w:rsidRPr="000878F1" w:rsidRDefault="00892300" w:rsidP="00BC4262">
            <w:pPr>
              <w:rPr>
                <w:rFonts w:ascii="Calibri Light" w:hAnsi="Calibri Light"/>
                <w:sz w:val="16"/>
                <w:szCs w:val="16"/>
              </w:rPr>
            </w:pPr>
            <w:r w:rsidRPr="000878F1">
              <w:rPr>
                <w:rFonts w:ascii="Calibri Light" w:hAnsi="Calibri Light"/>
                <w:sz w:val="16"/>
                <w:szCs w:val="16"/>
              </w:rPr>
              <w:t xml:space="preserve">Inklusiorako laguntza espezifikoaren </w:t>
            </w:r>
            <w:r w:rsidRPr="000878F1">
              <w:rPr>
                <w:rFonts w:ascii="Calibri Light" w:hAnsi="Calibri Light"/>
                <w:sz w:val="16"/>
                <w:szCs w:val="16"/>
              </w:rPr>
              <w:lastRenderedPageBreak/>
              <w:t>esparruko aholkularia.</w:t>
            </w:r>
          </w:p>
        </w:tc>
        <w:tc>
          <w:tcPr>
            <w:tcW w:w="992" w:type="dxa"/>
          </w:tcPr>
          <w:p w14:paraId="3BDECA40"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Berariazko lehiaketa</w:t>
            </w:r>
          </w:p>
        </w:tc>
        <w:tc>
          <w:tcPr>
            <w:tcW w:w="993" w:type="dxa"/>
          </w:tcPr>
          <w:p w14:paraId="6D01D7E2"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100</w:t>
            </w:r>
          </w:p>
        </w:tc>
        <w:tc>
          <w:tcPr>
            <w:tcW w:w="708" w:type="dxa"/>
          </w:tcPr>
          <w:p w14:paraId="7AC3E2B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A1/A2</w:t>
            </w:r>
          </w:p>
        </w:tc>
        <w:tc>
          <w:tcPr>
            <w:tcW w:w="1134" w:type="dxa"/>
          </w:tcPr>
          <w:p w14:paraId="47DEBE16"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t>Maisu-maistren Kidegoa</w:t>
            </w:r>
          </w:p>
          <w:p w14:paraId="472F1FD8" w14:textId="77777777" w:rsidR="00892300" w:rsidRPr="000878F1" w:rsidRDefault="00892300" w:rsidP="00BC4262">
            <w:pPr>
              <w:rPr>
                <w:rFonts w:ascii="Calibri" w:eastAsia="Calibri" w:hAnsi="Calibri" w:cs="Calibri"/>
                <w:sz w:val="16"/>
                <w:szCs w:val="16"/>
              </w:rPr>
            </w:pPr>
          </w:p>
          <w:p w14:paraId="75E570BD" w14:textId="77777777" w:rsidR="00892300" w:rsidRPr="000878F1" w:rsidRDefault="00892300" w:rsidP="00BC4262">
            <w:pPr>
              <w:rPr>
                <w:rFonts w:ascii="Calibri" w:eastAsia="Calibri" w:hAnsi="Calibri" w:cs="Calibri"/>
                <w:sz w:val="16"/>
                <w:szCs w:val="16"/>
              </w:rPr>
            </w:pPr>
            <w:r w:rsidRPr="000878F1">
              <w:rPr>
                <w:rFonts w:ascii="Calibri" w:eastAsia="Calibri" w:hAnsi="Calibri" w:cs="Calibri"/>
                <w:sz w:val="16"/>
                <w:szCs w:val="16"/>
              </w:rPr>
              <w:lastRenderedPageBreak/>
              <w:t>Bigarren Hezkuntzako Irakasleen Kidegoa</w:t>
            </w:r>
          </w:p>
          <w:p w14:paraId="7E23099A" w14:textId="77777777" w:rsidR="00892300" w:rsidRPr="000878F1" w:rsidRDefault="00892300" w:rsidP="00BC4262">
            <w:pPr>
              <w:rPr>
                <w:rFonts w:ascii="Calibri" w:eastAsia="Calibri" w:hAnsi="Calibri" w:cs="Calibri"/>
                <w:sz w:val="16"/>
                <w:szCs w:val="16"/>
              </w:rPr>
            </w:pPr>
          </w:p>
          <w:p w14:paraId="21345E65" w14:textId="77777777" w:rsidR="00892300" w:rsidRPr="000878F1" w:rsidRDefault="00892300" w:rsidP="00BC4262">
            <w:pPr>
              <w:rPr>
                <w:rFonts w:ascii="Calibri Light" w:hAnsi="Calibri Light" w:cs="Calibri Light"/>
                <w:sz w:val="16"/>
                <w:szCs w:val="16"/>
              </w:rPr>
            </w:pPr>
          </w:p>
        </w:tc>
        <w:tc>
          <w:tcPr>
            <w:tcW w:w="709" w:type="dxa"/>
          </w:tcPr>
          <w:p w14:paraId="71160F7F"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sz w:val="16"/>
                <w:szCs w:val="16"/>
              </w:rPr>
              <w:lastRenderedPageBreak/>
              <w:t>C1-C1</w:t>
            </w:r>
          </w:p>
        </w:tc>
        <w:tc>
          <w:tcPr>
            <w:tcW w:w="992" w:type="dxa"/>
          </w:tcPr>
          <w:p w14:paraId="765D6DED"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t>Betea</w:t>
            </w:r>
          </w:p>
        </w:tc>
        <w:tc>
          <w:tcPr>
            <w:tcW w:w="2835" w:type="dxa"/>
          </w:tcPr>
          <w:p w14:paraId="794F016C" w14:textId="77777777" w:rsidR="00892300" w:rsidRPr="000878F1" w:rsidRDefault="00892300" w:rsidP="00BC4262">
            <w:pPr>
              <w:rPr>
                <w:rFonts w:ascii="Calibri Light" w:hAnsi="Calibri Light"/>
                <w:sz w:val="16"/>
                <w:szCs w:val="16"/>
              </w:rPr>
            </w:pPr>
            <w:r w:rsidRPr="000878F1">
              <w:rPr>
                <w:rFonts w:ascii="Calibri" w:eastAsia="Calibri" w:hAnsi="Calibri" w:cs="Calibri"/>
                <w:sz w:val="16"/>
                <w:szCs w:val="16"/>
              </w:rPr>
              <w:t xml:space="preserve">Psikologiako, Pedagogiako edo Psikopedagogiako unibertsitate-titulu ofiziala, uztailaren 15eko 1027/2011 Errege Dekretuan ezarritako Goi </w:t>
            </w:r>
            <w:r w:rsidRPr="000878F1">
              <w:rPr>
                <w:rFonts w:ascii="Calibri" w:eastAsia="Calibri" w:hAnsi="Calibri" w:cs="Calibri"/>
                <w:sz w:val="16"/>
                <w:szCs w:val="16"/>
              </w:rPr>
              <w:lastRenderedPageBreak/>
              <w:t>Mailako Hezkuntzako Kualifikazioen Espainiako Esparruko (MECES) 3. maila, gutxienez, egiaztatzeko aukera ematen duena.</w:t>
            </w:r>
          </w:p>
        </w:tc>
        <w:tc>
          <w:tcPr>
            <w:tcW w:w="1418" w:type="dxa"/>
          </w:tcPr>
          <w:p w14:paraId="66F694D4" w14:textId="77777777" w:rsidR="00892300" w:rsidRPr="000878F1" w:rsidRDefault="00892300" w:rsidP="00BC4262">
            <w:pPr>
              <w:rPr>
                <w:rFonts w:ascii="Calibri Light" w:hAnsi="Calibri Light" w:cs="Calibri Light"/>
                <w:bCs/>
                <w:sz w:val="16"/>
                <w:szCs w:val="16"/>
              </w:rPr>
            </w:pPr>
            <w:r w:rsidRPr="000878F1">
              <w:rPr>
                <w:rFonts w:ascii="Calibri Light" w:hAnsi="Calibri Light"/>
                <w:sz w:val="16"/>
              </w:rPr>
              <w:lastRenderedPageBreak/>
              <w:t xml:space="preserve">Gutxienez 3 urteko esperientzia pedagogia </w:t>
            </w:r>
            <w:r w:rsidRPr="000878F1">
              <w:rPr>
                <w:rFonts w:ascii="Calibri Light" w:hAnsi="Calibri Light"/>
                <w:sz w:val="16"/>
              </w:rPr>
              <w:lastRenderedPageBreak/>
              <w:t>terapeutikoko irakasle gisa (PT), entzumen eta hizkuntzako irakasle gisa (EHI), Lehen Hezkuntzako aholkulari gisa, Bigarren Hezkuntzako orientatzaile gisa edo hezkuntzari laguntzeko zerbitzuetako aholkulari gisa (</w:t>
            </w:r>
            <w:proofErr w:type="spellStart"/>
            <w:r w:rsidRPr="000878F1">
              <w:rPr>
                <w:rFonts w:ascii="Calibri Light" w:hAnsi="Calibri Light"/>
                <w:sz w:val="16"/>
              </w:rPr>
              <w:t>HLPBko</w:t>
            </w:r>
            <w:proofErr w:type="spellEnd"/>
            <w:r w:rsidRPr="000878F1">
              <w:rPr>
                <w:rFonts w:ascii="Calibri Light" w:hAnsi="Calibri Light"/>
                <w:sz w:val="16"/>
              </w:rPr>
              <w:t xml:space="preserve"> aholkularia Berritzeguneetan, IBT-</w:t>
            </w:r>
            <w:proofErr w:type="spellStart"/>
            <w:r w:rsidRPr="000878F1">
              <w:rPr>
                <w:rFonts w:ascii="Calibri Light" w:hAnsi="Calibri Light"/>
                <w:sz w:val="16"/>
              </w:rPr>
              <w:t>CRIn</w:t>
            </w:r>
            <w:proofErr w:type="spellEnd"/>
            <w:r w:rsidRPr="000878F1">
              <w:rPr>
                <w:rFonts w:ascii="Calibri Light" w:hAnsi="Calibri Light"/>
                <w:sz w:val="16"/>
              </w:rPr>
              <w:t xml:space="preserve">, </w:t>
            </w:r>
            <w:proofErr w:type="spellStart"/>
            <w:r w:rsidRPr="000878F1">
              <w:rPr>
                <w:rFonts w:ascii="Calibri Light" w:hAnsi="Calibri Light"/>
                <w:sz w:val="16"/>
              </w:rPr>
              <w:t>OETHn</w:t>
            </w:r>
            <w:proofErr w:type="spellEnd"/>
            <w:r w:rsidRPr="000878F1">
              <w:rPr>
                <w:rFonts w:ascii="Calibri Light" w:hAnsi="Calibri Light"/>
                <w:sz w:val="16"/>
              </w:rPr>
              <w:t>)</w:t>
            </w:r>
          </w:p>
        </w:tc>
        <w:tc>
          <w:tcPr>
            <w:tcW w:w="992" w:type="dxa"/>
          </w:tcPr>
          <w:p w14:paraId="1CB867F4" w14:textId="77777777" w:rsidR="00892300" w:rsidRPr="000878F1" w:rsidRDefault="00892300" w:rsidP="00BC4262">
            <w:pPr>
              <w:rPr>
                <w:rFonts w:ascii="Calibri Light" w:hAnsi="Calibri Light" w:cs="Calibri Light"/>
                <w:bCs/>
                <w:sz w:val="16"/>
                <w:szCs w:val="16"/>
              </w:rPr>
            </w:pPr>
            <w:r w:rsidRPr="000878F1">
              <w:rPr>
                <w:rFonts w:ascii="Calibri Light" w:hAnsi="Calibri Light" w:cs="Calibri Light"/>
                <w:bCs/>
                <w:sz w:val="16"/>
                <w:szCs w:val="16"/>
              </w:rPr>
              <w:lastRenderedPageBreak/>
              <w:t>Eibar</w:t>
            </w:r>
          </w:p>
        </w:tc>
      </w:tr>
    </w:tbl>
    <w:p w14:paraId="56AEFA63" w14:textId="77777777" w:rsidR="00892300" w:rsidRPr="005B3964" w:rsidRDefault="00892300" w:rsidP="00892300">
      <w:pPr>
        <w:pStyle w:val="BOPVDetalle"/>
        <w:rPr>
          <w:lang w:val="eu-ES"/>
        </w:rPr>
      </w:pPr>
      <w:r w:rsidRPr="005B3964">
        <w:rPr>
          <w:lang w:val="eu-ES"/>
        </w:rPr>
        <w:t>(1) Idatzizko zein ahozko adierazpen- eta ulermen-trebetasunen gaitasun-maila, Euskal Sektore Publikoan euskararen erabilera normalizatzeko otsailaren 22ko 19/2024 Dekretuaren 22. artikuluan ezarritakoaren arabera.</w:t>
      </w:r>
    </w:p>
    <w:p w14:paraId="11C88FAB" w14:textId="77777777" w:rsidR="00892300" w:rsidRPr="005B3964" w:rsidRDefault="00892300" w:rsidP="00892300">
      <w:pPr>
        <w:pStyle w:val="BOPVDetalle"/>
        <w:rPr>
          <w:lang w:val="eu-ES"/>
        </w:rPr>
      </w:pPr>
      <w:r w:rsidRPr="2E53CD91">
        <w:rPr>
          <w:lang w:val="eu-ES"/>
        </w:rPr>
        <w:t>(2) Desagertzear dauden plazak.</w:t>
      </w:r>
    </w:p>
    <w:p w14:paraId="563C5595" w14:textId="77777777" w:rsidR="00892300" w:rsidRDefault="00892300" w:rsidP="00892300"/>
    <w:p w14:paraId="22F863E2" w14:textId="77777777" w:rsidR="00257489" w:rsidRDefault="00257489" w:rsidP="002E2489">
      <w:pPr>
        <w:pStyle w:val="BOPVDetalle"/>
        <w:jc w:val="center"/>
      </w:pPr>
    </w:p>
    <w:sectPr w:rsidR="00257489" w:rsidSect="00892300">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52D66" w14:textId="77777777" w:rsidR="008F3222" w:rsidRDefault="008F3222">
      <w:r>
        <w:separator/>
      </w:r>
    </w:p>
  </w:endnote>
  <w:endnote w:type="continuationSeparator" w:id="0">
    <w:p w14:paraId="76378A3F" w14:textId="77777777" w:rsidR="008F3222" w:rsidRDefault="008F3222">
      <w:r>
        <w:continuationSeparator/>
      </w:r>
    </w:p>
  </w:endnote>
  <w:endnote w:type="continuationNotice" w:id="1">
    <w:p w14:paraId="0E77F6BF" w14:textId="77777777" w:rsidR="008F3222" w:rsidRDefault="008F3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Times New Roman">
    <w:altName w:val="Calibri Ligh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9449" w14:textId="77777777" w:rsidR="00257489" w:rsidRDefault="00257489">
    <w:pPr>
      <w:pStyle w:val="BOPVDetal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C151" w14:textId="77777777" w:rsidR="00257489" w:rsidRDefault="00257489">
    <w:pPr>
      <w:pStyle w:val="BOPVDetal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DB14" w14:textId="77777777" w:rsidR="00257489" w:rsidRDefault="00257489">
    <w:pPr>
      <w:pStyle w:val="BOPVDetal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8BDD" w14:textId="77777777" w:rsidR="008F3222" w:rsidRDefault="008F3222">
      <w:r>
        <w:separator/>
      </w:r>
    </w:p>
  </w:footnote>
  <w:footnote w:type="continuationSeparator" w:id="0">
    <w:p w14:paraId="33CB22F6" w14:textId="77777777" w:rsidR="008F3222" w:rsidRDefault="008F3222">
      <w:r>
        <w:continuationSeparator/>
      </w:r>
    </w:p>
  </w:footnote>
  <w:footnote w:type="continuationNotice" w:id="1">
    <w:p w14:paraId="59AD208D" w14:textId="77777777" w:rsidR="008F3222" w:rsidRDefault="008F32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52C3" w14:textId="77777777" w:rsidR="00257489" w:rsidRDefault="00257489">
    <w:pPr>
      <w:pStyle w:val="BOPVDetal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681B" w14:textId="77777777" w:rsidR="00257489" w:rsidRDefault="00257489">
    <w:pPr>
      <w:pStyle w:val="BOPVDetal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384F" w14:textId="77777777" w:rsidR="00257489" w:rsidRDefault="00257489">
    <w:pPr>
      <w:pStyle w:val="BOPVDetall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44B9"/>
    <w:multiLevelType w:val="hybridMultilevel"/>
    <w:tmpl w:val="6C5434D0"/>
    <w:lvl w:ilvl="0" w:tplc="0C0A0001">
      <w:start w:val="1"/>
      <w:numFmt w:val="bullet"/>
      <w:lvlText w:val=""/>
      <w:lvlJc w:val="left"/>
      <w:pPr>
        <w:ind w:left="1210" w:hanging="360"/>
      </w:pPr>
      <w:rPr>
        <w:rFonts w:ascii="Symbol" w:hAnsi="Symbol" w:hint="default"/>
      </w:rPr>
    </w:lvl>
    <w:lvl w:ilvl="1" w:tplc="0C0A0003" w:tentative="1">
      <w:start w:val="1"/>
      <w:numFmt w:val="bullet"/>
      <w:lvlText w:val="o"/>
      <w:lvlJc w:val="left"/>
      <w:pPr>
        <w:ind w:left="1930" w:hanging="360"/>
      </w:pPr>
      <w:rPr>
        <w:rFonts w:ascii="Courier New" w:hAnsi="Courier New" w:cs="Courier New" w:hint="default"/>
      </w:rPr>
    </w:lvl>
    <w:lvl w:ilvl="2" w:tplc="0C0A0005" w:tentative="1">
      <w:start w:val="1"/>
      <w:numFmt w:val="bullet"/>
      <w:lvlText w:val=""/>
      <w:lvlJc w:val="left"/>
      <w:pPr>
        <w:ind w:left="2650" w:hanging="360"/>
      </w:pPr>
      <w:rPr>
        <w:rFonts w:ascii="Wingdings" w:hAnsi="Wingdings" w:hint="default"/>
      </w:rPr>
    </w:lvl>
    <w:lvl w:ilvl="3" w:tplc="0C0A0001" w:tentative="1">
      <w:start w:val="1"/>
      <w:numFmt w:val="bullet"/>
      <w:lvlText w:val=""/>
      <w:lvlJc w:val="left"/>
      <w:pPr>
        <w:ind w:left="3370" w:hanging="360"/>
      </w:pPr>
      <w:rPr>
        <w:rFonts w:ascii="Symbol" w:hAnsi="Symbol" w:hint="default"/>
      </w:rPr>
    </w:lvl>
    <w:lvl w:ilvl="4" w:tplc="0C0A0003" w:tentative="1">
      <w:start w:val="1"/>
      <w:numFmt w:val="bullet"/>
      <w:lvlText w:val="o"/>
      <w:lvlJc w:val="left"/>
      <w:pPr>
        <w:ind w:left="4090" w:hanging="360"/>
      </w:pPr>
      <w:rPr>
        <w:rFonts w:ascii="Courier New" w:hAnsi="Courier New" w:cs="Courier New" w:hint="default"/>
      </w:rPr>
    </w:lvl>
    <w:lvl w:ilvl="5" w:tplc="0C0A0005" w:tentative="1">
      <w:start w:val="1"/>
      <w:numFmt w:val="bullet"/>
      <w:lvlText w:val=""/>
      <w:lvlJc w:val="left"/>
      <w:pPr>
        <w:ind w:left="4810" w:hanging="360"/>
      </w:pPr>
      <w:rPr>
        <w:rFonts w:ascii="Wingdings" w:hAnsi="Wingdings" w:hint="default"/>
      </w:rPr>
    </w:lvl>
    <w:lvl w:ilvl="6" w:tplc="0C0A0001" w:tentative="1">
      <w:start w:val="1"/>
      <w:numFmt w:val="bullet"/>
      <w:lvlText w:val=""/>
      <w:lvlJc w:val="left"/>
      <w:pPr>
        <w:ind w:left="5530" w:hanging="360"/>
      </w:pPr>
      <w:rPr>
        <w:rFonts w:ascii="Symbol" w:hAnsi="Symbol" w:hint="default"/>
      </w:rPr>
    </w:lvl>
    <w:lvl w:ilvl="7" w:tplc="0C0A0003" w:tentative="1">
      <w:start w:val="1"/>
      <w:numFmt w:val="bullet"/>
      <w:lvlText w:val="o"/>
      <w:lvlJc w:val="left"/>
      <w:pPr>
        <w:ind w:left="6250" w:hanging="360"/>
      </w:pPr>
      <w:rPr>
        <w:rFonts w:ascii="Courier New" w:hAnsi="Courier New" w:cs="Courier New" w:hint="default"/>
      </w:rPr>
    </w:lvl>
    <w:lvl w:ilvl="8" w:tplc="0C0A0005" w:tentative="1">
      <w:start w:val="1"/>
      <w:numFmt w:val="bullet"/>
      <w:lvlText w:val=""/>
      <w:lvlJc w:val="left"/>
      <w:pPr>
        <w:ind w:left="6970" w:hanging="360"/>
      </w:pPr>
      <w:rPr>
        <w:rFonts w:ascii="Wingdings" w:hAnsi="Wingdings" w:hint="default"/>
      </w:rPr>
    </w:lvl>
  </w:abstractNum>
  <w:abstractNum w:abstractNumId="1" w15:restartNumberingAfterBreak="0">
    <w:nsid w:val="09B47A8A"/>
    <w:multiLevelType w:val="singleLevel"/>
    <w:tmpl w:val="9D46EE28"/>
    <w:lvl w:ilvl="0">
      <w:start w:val="1"/>
      <w:numFmt w:val="decimal"/>
      <w:lvlText w:val="%1."/>
      <w:lvlJc w:val="left"/>
      <w:pPr>
        <w:tabs>
          <w:tab w:val="num" w:pos="360"/>
        </w:tabs>
        <w:ind w:left="360" w:hanging="360"/>
      </w:pPr>
    </w:lvl>
  </w:abstractNum>
  <w:abstractNum w:abstractNumId="2" w15:restartNumberingAfterBreak="0">
    <w:nsid w:val="0B59016D"/>
    <w:multiLevelType w:val="hybridMultilevel"/>
    <w:tmpl w:val="2CA418C2"/>
    <w:lvl w:ilvl="0" w:tplc="7F320424">
      <w:start w:val="2"/>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 w15:restartNumberingAfterBreak="0">
    <w:nsid w:val="0FC4FC1F"/>
    <w:multiLevelType w:val="hybridMultilevel"/>
    <w:tmpl w:val="FFFFFFFF"/>
    <w:lvl w:ilvl="0" w:tplc="58121BA8">
      <w:start w:val="2"/>
      <w:numFmt w:val="decimal"/>
      <w:lvlText w:val="%1.-"/>
      <w:lvlJc w:val="left"/>
      <w:pPr>
        <w:ind w:left="0" w:firstLine="0"/>
      </w:pPr>
      <w:rPr>
        <w:rFonts w:ascii="Calibri Light,Times New Roman" w:hAnsi="Calibri Light,Times New Roman" w:hint="default"/>
      </w:rPr>
    </w:lvl>
    <w:lvl w:ilvl="1" w:tplc="7B4EDC40">
      <w:start w:val="1"/>
      <w:numFmt w:val="lowerLetter"/>
      <w:lvlText w:val="%2."/>
      <w:lvlJc w:val="left"/>
      <w:pPr>
        <w:ind w:left="1440" w:hanging="360"/>
      </w:pPr>
    </w:lvl>
    <w:lvl w:ilvl="2" w:tplc="33EC328A">
      <w:start w:val="1"/>
      <w:numFmt w:val="lowerRoman"/>
      <w:lvlText w:val="%3."/>
      <w:lvlJc w:val="right"/>
      <w:pPr>
        <w:ind w:left="2160" w:hanging="180"/>
      </w:pPr>
    </w:lvl>
    <w:lvl w:ilvl="3" w:tplc="564C16C4">
      <w:start w:val="1"/>
      <w:numFmt w:val="decimal"/>
      <w:lvlText w:val="%4."/>
      <w:lvlJc w:val="left"/>
      <w:pPr>
        <w:ind w:left="2880" w:hanging="360"/>
      </w:pPr>
    </w:lvl>
    <w:lvl w:ilvl="4" w:tplc="CBF62554">
      <w:start w:val="1"/>
      <w:numFmt w:val="lowerLetter"/>
      <w:lvlText w:val="%5."/>
      <w:lvlJc w:val="left"/>
      <w:pPr>
        <w:ind w:left="3600" w:hanging="360"/>
      </w:pPr>
    </w:lvl>
    <w:lvl w:ilvl="5" w:tplc="73C481C6">
      <w:start w:val="1"/>
      <w:numFmt w:val="lowerRoman"/>
      <w:lvlText w:val="%6."/>
      <w:lvlJc w:val="right"/>
      <w:pPr>
        <w:ind w:left="4320" w:hanging="180"/>
      </w:pPr>
    </w:lvl>
    <w:lvl w:ilvl="6" w:tplc="E706813A">
      <w:start w:val="1"/>
      <w:numFmt w:val="decimal"/>
      <w:lvlText w:val="%7."/>
      <w:lvlJc w:val="left"/>
      <w:pPr>
        <w:ind w:left="5040" w:hanging="360"/>
      </w:pPr>
    </w:lvl>
    <w:lvl w:ilvl="7" w:tplc="07441B74">
      <w:start w:val="1"/>
      <w:numFmt w:val="lowerLetter"/>
      <w:lvlText w:val="%8."/>
      <w:lvlJc w:val="left"/>
      <w:pPr>
        <w:ind w:left="5760" w:hanging="360"/>
      </w:pPr>
    </w:lvl>
    <w:lvl w:ilvl="8" w:tplc="A6C45882">
      <w:start w:val="1"/>
      <w:numFmt w:val="lowerRoman"/>
      <w:lvlText w:val="%9."/>
      <w:lvlJc w:val="right"/>
      <w:pPr>
        <w:ind w:left="6480" w:hanging="180"/>
      </w:pPr>
    </w:lvl>
  </w:abstractNum>
  <w:abstractNum w:abstractNumId="4" w15:restartNumberingAfterBreak="0">
    <w:nsid w:val="13CA5F97"/>
    <w:multiLevelType w:val="hybridMultilevel"/>
    <w:tmpl w:val="BD7E2A60"/>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5" w15:restartNumberingAfterBreak="0">
    <w:nsid w:val="2666559A"/>
    <w:multiLevelType w:val="hybridMultilevel"/>
    <w:tmpl w:val="AB08FD72"/>
    <w:lvl w:ilvl="0" w:tplc="391A02FA">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920F2B"/>
    <w:multiLevelType w:val="hybridMultilevel"/>
    <w:tmpl w:val="8C94887C"/>
    <w:lvl w:ilvl="0" w:tplc="0352B5F2">
      <w:start w:val="2"/>
      <w:numFmt w:val="lowerLetter"/>
      <w:lvlText w:val="%1)"/>
      <w:lvlJc w:val="left"/>
      <w:pPr>
        <w:ind w:left="785" w:hanging="360"/>
      </w:pPr>
      <w:rPr>
        <w:rFonts w:eastAsiaTheme="minorHAnsi" w:cs="Arial"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7" w15:restartNumberingAfterBreak="0">
    <w:nsid w:val="36CD152F"/>
    <w:multiLevelType w:val="hybridMultilevel"/>
    <w:tmpl w:val="D7DED994"/>
    <w:lvl w:ilvl="0" w:tplc="7BBEB5B0">
      <w:start w:val="1"/>
      <w:numFmt w:val="lowerLetter"/>
      <w:lvlText w:val="%1)"/>
      <w:lvlJc w:val="left"/>
      <w:pPr>
        <w:ind w:left="785" w:hanging="360"/>
      </w:pPr>
      <w:rPr>
        <w:rFonts w:eastAsiaTheme="minorHAnsi" w:cs="Arial"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8" w15:restartNumberingAfterBreak="0">
    <w:nsid w:val="3B240B31"/>
    <w:multiLevelType w:val="hybridMultilevel"/>
    <w:tmpl w:val="FFFFFFFF"/>
    <w:lvl w:ilvl="0" w:tplc="A540F70C">
      <w:start w:val="1"/>
      <w:numFmt w:val="bullet"/>
      <w:lvlText w:val="-"/>
      <w:lvlJc w:val="left"/>
      <w:pPr>
        <w:ind w:left="1210" w:hanging="360"/>
      </w:pPr>
      <w:rPr>
        <w:rFonts w:ascii="Aptos" w:hAnsi="Aptos" w:hint="default"/>
      </w:rPr>
    </w:lvl>
    <w:lvl w:ilvl="1" w:tplc="51E42BF8">
      <w:start w:val="1"/>
      <w:numFmt w:val="bullet"/>
      <w:lvlText w:val="o"/>
      <w:lvlJc w:val="left"/>
      <w:pPr>
        <w:ind w:left="1930" w:hanging="360"/>
      </w:pPr>
      <w:rPr>
        <w:rFonts w:ascii="Courier New" w:hAnsi="Courier New" w:hint="default"/>
      </w:rPr>
    </w:lvl>
    <w:lvl w:ilvl="2" w:tplc="20CA6C26">
      <w:start w:val="1"/>
      <w:numFmt w:val="bullet"/>
      <w:lvlText w:val=""/>
      <w:lvlJc w:val="left"/>
      <w:pPr>
        <w:ind w:left="2650" w:hanging="360"/>
      </w:pPr>
      <w:rPr>
        <w:rFonts w:ascii="Wingdings" w:hAnsi="Wingdings" w:hint="default"/>
      </w:rPr>
    </w:lvl>
    <w:lvl w:ilvl="3" w:tplc="554462B8">
      <w:start w:val="1"/>
      <w:numFmt w:val="bullet"/>
      <w:lvlText w:val=""/>
      <w:lvlJc w:val="left"/>
      <w:pPr>
        <w:ind w:left="3370" w:hanging="360"/>
      </w:pPr>
      <w:rPr>
        <w:rFonts w:ascii="Symbol" w:hAnsi="Symbol" w:hint="default"/>
      </w:rPr>
    </w:lvl>
    <w:lvl w:ilvl="4" w:tplc="8CAC2E88">
      <w:start w:val="1"/>
      <w:numFmt w:val="bullet"/>
      <w:lvlText w:val="o"/>
      <w:lvlJc w:val="left"/>
      <w:pPr>
        <w:ind w:left="4090" w:hanging="360"/>
      </w:pPr>
      <w:rPr>
        <w:rFonts w:ascii="Courier New" w:hAnsi="Courier New" w:hint="default"/>
      </w:rPr>
    </w:lvl>
    <w:lvl w:ilvl="5" w:tplc="61B83E3A">
      <w:start w:val="1"/>
      <w:numFmt w:val="bullet"/>
      <w:lvlText w:val=""/>
      <w:lvlJc w:val="left"/>
      <w:pPr>
        <w:ind w:left="4810" w:hanging="360"/>
      </w:pPr>
      <w:rPr>
        <w:rFonts w:ascii="Wingdings" w:hAnsi="Wingdings" w:hint="default"/>
      </w:rPr>
    </w:lvl>
    <w:lvl w:ilvl="6" w:tplc="BF64174E">
      <w:start w:val="1"/>
      <w:numFmt w:val="bullet"/>
      <w:lvlText w:val=""/>
      <w:lvlJc w:val="left"/>
      <w:pPr>
        <w:ind w:left="5530" w:hanging="360"/>
      </w:pPr>
      <w:rPr>
        <w:rFonts w:ascii="Symbol" w:hAnsi="Symbol" w:hint="default"/>
      </w:rPr>
    </w:lvl>
    <w:lvl w:ilvl="7" w:tplc="89AAB19C">
      <w:start w:val="1"/>
      <w:numFmt w:val="bullet"/>
      <w:lvlText w:val="o"/>
      <w:lvlJc w:val="left"/>
      <w:pPr>
        <w:ind w:left="6250" w:hanging="360"/>
      </w:pPr>
      <w:rPr>
        <w:rFonts w:ascii="Courier New" w:hAnsi="Courier New" w:hint="default"/>
      </w:rPr>
    </w:lvl>
    <w:lvl w:ilvl="8" w:tplc="20BAD482">
      <w:start w:val="1"/>
      <w:numFmt w:val="bullet"/>
      <w:lvlText w:val=""/>
      <w:lvlJc w:val="left"/>
      <w:pPr>
        <w:ind w:left="6970" w:hanging="360"/>
      </w:pPr>
      <w:rPr>
        <w:rFonts w:ascii="Wingdings" w:hAnsi="Wingdings" w:hint="default"/>
      </w:rPr>
    </w:lvl>
  </w:abstractNum>
  <w:abstractNum w:abstractNumId="9" w15:restartNumberingAfterBreak="0">
    <w:nsid w:val="3D570165"/>
    <w:multiLevelType w:val="hybridMultilevel"/>
    <w:tmpl w:val="5FA22E80"/>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0" w15:restartNumberingAfterBreak="0">
    <w:nsid w:val="4FAE1AD3"/>
    <w:multiLevelType w:val="multilevel"/>
    <w:tmpl w:val="DABA93C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5230393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882396A"/>
    <w:multiLevelType w:val="hybridMultilevel"/>
    <w:tmpl w:val="9746C6AA"/>
    <w:lvl w:ilvl="0" w:tplc="DB2255F2">
      <w:start w:val="2"/>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3" w15:restartNumberingAfterBreak="0">
    <w:nsid w:val="5A63523F"/>
    <w:multiLevelType w:val="hybridMultilevel"/>
    <w:tmpl w:val="0E6217D8"/>
    <w:lvl w:ilvl="0" w:tplc="110E842C">
      <w:start w:val="1"/>
      <w:numFmt w:val="upp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4" w15:restartNumberingAfterBreak="0">
    <w:nsid w:val="5C0746FE"/>
    <w:multiLevelType w:val="hybridMultilevel"/>
    <w:tmpl w:val="4A6C6586"/>
    <w:lvl w:ilvl="0" w:tplc="415E26BE">
      <w:start w:val="1"/>
      <w:numFmt w:val="decimal"/>
      <w:lvlText w:val="(%1)"/>
      <w:lvlJc w:val="left"/>
      <w:pPr>
        <w:ind w:left="1070" w:hanging="360"/>
      </w:pPr>
    </w:lvl>
    <w:lvl w:ilvl="1" w:tplc="9CE6C05E">
      <w:start w:val="1"/>
      <w:numFmt w:val="lowerLetter"/>
      <w:lvlText w:val="%2."/>
      <w:lvlJc w:val="left"/>
      <w:pPr>
        <w:ind w:left="1790" w:hanging="360"/>
      </w:pPr>
    </w:lvl>
    <w:lvl w:ilvl="2" w:tplc="5D224802">
      <w:start w:val="1"/>
      <w:numFmt w:val="lowerRoman"/>
      <w:lvlText w:val="%3."/>
      <w:lvlJc w:val="right"/>
      <w:pPr>
        <w:ind w:left="2510" w:hanging="180"/>
      </w:pPr>
    </w:lvl>
    <w:lvl w:ilvl="3" w:tplc="CABE6448">
      <w:start w:val="1"/>
      <w:numFmt w:val="decimal"/>
      <w:lvlText w:val="%4."/>
      <w:lvlJc w:val="left"/>
      <w:pPr>
        <w:ind w:left="3230" w:hanging="360"/>
      </w:pPr>
    </w:lvl>
    <w:lvl w:ilvl="4" w:tplc="9B50F6C8">
      <w:start w:val="1"/>
      <w:numFmt w:val="lowerLetter"/>
      <w:lvlText w:val="%5."/>
      <w:lvlJc w:val="left"/>
      <w:pPr>
        <w:ind w:left="3950" w:hanging="360"/>
      </w:pPr>
    </w:lvl>
    <w:lvl w:ilvl="5" w:tplc="0E2E58A6">
      <w:start w:val="1"/>
      <w:numFmt w:val="lowerRoman"/>
      <w:lvlText w:val="%6."/>
      <w:lvlJc w:val="right"/>
      <w:pPr>
        <w:ind w:left="4670" w:hanging="180"/>
      </w:pPr>
    </w:lvl>
    <w:lvl w:ilvl="6" w:tplc="6E8C7B58">
      <w:start w:val="1"/>
      <w:numFmt w:val="decimal"/>
      <w:lvlText w:val="%7."/>
      <w:lvlJc w:val="left"/>
      <w:pPr>
        <w:ind w:left="5390" w:hanging="360"/>
      </w:pPr>
    </w:lvl>
    <w:lvl w:ilvl="7" w:tplc="4DEE2E96">
      <w:start w:val="1"/>
      <w:numFmt w:val="lowerLetter"/>
      <w:lvlText w:val="%8."/>
      <w:lvlJc w:val="left"/>
      <w:pPr>
        <w:ind w:left="6110" w:hanging="360"/>
      </w:pPr>
    </w:lvl>
    <w:lvl w:ilvl="8" w:tplc="A2868542">
      <w:start w:val="1"/>
      <w:numFmt w:val="lowerRoman"/>
      <w:lvlText w:val="%9."/>
      <w:lvlJc w:val="right"/>
      <w:pPr>
        <w:ind w:left="6830" w:hanging="180"/>
      </w:pPr>
    </w:lvl>
  </w:abstractNum>
  <w:abstractNum w:abstractNumId="15" w15:restartNumberingAfterBreak="0">
    <w:nsid w:val="63C121A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3FF7B54"/>
    <w:multiLevelType w:val="hybridMultilevel"/>
    <w:tmpl w:val="FAC4EF4C"/>
    <w:lvl w:ilvl="0" w:tplc="D0888E72">
      <w:start w:val="1"/>
      <w:numFmt w:val="decimal"/>
      <w:lvlText w:val="(%1)"/>
      <w:lvlJc w:val="left"/>
      <w:pPr>
        <w:ind w:left="785" w:hanging="360"/>
      </w:pPr>
      <w:rPr>
        <w:rFonts w:ascii="Arial" w:eastAsia="Times New Roman" w:hAnsi="Arial" w:cs="Times New Roman"/>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7" w15:restartNumberingAfterBreak="0">
    <w:nsid w:val="65924C35"/>
    <w:multiLevelType w:val="hybridMultilevel"/>
    <w:tmpl w:val="95542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BD266C8"/>
    <w:multiLevelType w:val="hybridMultilevel"/>
    <w:tmpl w:val="FFFFFFFF"/>
    <w:lvl w:ilvl="0" w:tplc="D9EE1A9A">
      <w:start w:val="1"/>
      <w:numFmt w:val="bullet"/>
      <w:lvlText w:val="-"/>
      <w:lvlJc w:val="left"/>
      <w:pPr>
        <w:ind w:left="1210" w:hanging="360"/>
      </w:pPr>
      <w:rPr>
        <w:rFonts w:ascii="Aptos" w:hAnsi="Aptos" w:hint="default"/>
      </w:rPr>
    </w:lvl>
    <w:lvl w:ilvl="1" w:tplc="D8F844C0">
      <w:start w:val="1"/>
      <w:numFmt w:val="bullet"/>
      <w:lvlText w:val="o"/>
      <w:lvlJc w:val="left"/>
      <w:pPr>
        <w:ind w:left="1930" w:hanging="360"/>
      </w:pPr>
      <w:rPr>
        <w:rFonts w:ascii="Courier New" w:hAnsi="Courier New" w:hint="default"/>
      </w:rPr>
    </w:lvl>
    <w:lvl w:ilvl="2" w:tplc="EC285E0C">
      <w:start w:val="1"/>
      <w:numFmt w:val="bullet"/>
      <w:lvlText w:val=""/>
      <w:lvlJc w:val="left"/>
      <w:pPr>
        <w:ind w:left="2650" w:hanging="360"/>
      </w:pPr>
      <w:rPr>
        <w:rFonts w:ascii="Wingdings" w:hAnsi="Wingdings" w:hint="default"/>
      </w:rPr>
    </w:lvl>
    <w:lvl w:ilvl="3" w:tplc="84088C1E">
      <w:start w:val="1"/>
      <w:numFmt w:val="bullet"/>
      <w:lvlText w:val=""/>
      <w:lvlJc w:val="left"/>
      <w:pPr>
        <w:ind w:left="3370" w:hanging="360"/>
      </w:pPr>
      <w:rPr>
        <w:rFonts w:ascii="Symbol" w:hAnsi="Symbol" w:hint="default"/>
      </w:rPr>
    </w:lvl>
    <w:lvl w:ilvl="4" w:tplc="C3C8467C">
      <w:start w:val="1"/>
      <w:numFmt w:val="bullet"/>
      <w:lvlText w:val="o"/>
      <w:lvlJc w:val="left"/>
      <w:pPr>
        <w:ind w:left="4090" w:hanging="360"/>
      </w:pPr>
      <w:rPr>
        <w:rFonts w:ascii="Courier New" w:hAnsi="Courier New" w:hint="default"/>
      </w:rPr>
    </w:lvl>
    <w:lvl w:ilvl="5" w:tplc="5AB08A2C">
      <w:start w:val="1"/>
      <w:numFmt w:val="bullet"/>
      <w:lvlText w:val=""/>
      <w:lvlJc w:val="left"/>
      <w:pPr>
        <w:ind w:left="4810" w:hanging="360"/>
      </w:pPr>
      <w:rPr>
        <w:rFonts w:ascii="Wingdings" w:hAnsi="Wingdings" w:hint="default"/>
      </w:rPr>
    </w:lvl>
    <w:lvl w:ilvl="6" w:tplc="5D923E14">
      <w:start w:val="1"/>
      <w:numFmt w:val="bullet"/>
      <w:lvlText w:val=""/>
      <w:lvlJc w:val="left"/>
      <w:pPr>
        <w:ind w:left="5530" w:hanging="360"/>
      </w:pPr>
      <w:rPr>
        <w:rFonts w:ascii="Symbol" w:hAnsi="Symbol" w:hint="default"/>
      </w:rPr>
    </w:lvl>
    <w:lvl w:ilvl="7" w:tplc="13B0AD9E">
      <w:start w:val="1"/>
      <w:numFmt w:val="bullet"/>
      <w:lvlText w:val="o"/>
      <w:lvlJc w:val="left"/>
      <w:pPr>
        <w:ind w:left="6250" w:hanging="360"/>
      </w:pPr>
      <w:rPr>
        <w:rFonts w:ascii="Courier New" w:hAnsi="Courier New" w:hint="default"/>
      </w:rPr>
    </w:lvl>
    <w:lvl w:ilvl="8" w:tplc="3A8A2926">
      <w:start w:val="1"/>
      <w:numFmt w:val="bullet"/>
      <w:lvlText w:val=""/>
      <w:lvlJc w:val="left"/>
      <w:pPr>
        <w:ind w:left="6970" w:hanging="360"/>
      </w:pPr>
      <w:rPr>
        <w:rFonts w:ascii="Wingdings" w:hAnsi="Wingdings" w:hint="default"/>
      </w:rPr>
    </w:lvl>
  </w:abstractNum>
  <w:abstractNum w:abstractNumId="19" w15:restartNumberingAfterBreak="0">
    <w:nsid w:val="6D0386A0"/>
    <w:multiLevelType w:val="hybridMultilevel"/>
    <w:tmpl w:val="FFFFFFFF"/>
    <w:lvl w:ilvl="0" w:tplc="4148F472">
      <w:start w:val="1"/>
      <w:numFmt w:val="bullet"/>
      <w:lvlText w:val="-"/>
      <w:lvlJc w:val="left"/>
      <w:pPr>
        <w:ind w:left="1068" w:hanging="360"/>
      </w:pPr>
      <w:rPr>
        <w:rFonts w:ascii="Aptos" w:hAnsi="Aptos" w:hint="default"/>
      </w:rPr>
    </w:lvl>
    <w:lvl w:ilvl="1" w:tplc="5D6ECA44">
      <w:start w:val="1"/>
      <w:numFmt w:val="bullet"/>
      <w:lvlText w:val="o"/>
      <w:lvlJc w:val="left"/>
      <w:pPr>
        <w:ind w:left="1788" w:hanging="360"/>
      </w:pPr>
      <w:rPr>
        <w:rFonts w:ascii="Courier New" w:hAnsi="Courier New" w:hint="default"/>
      </w:rPr>
    </w:lvl>
    <w:lvl w:ilvl="2" w:tplc="3666440C">
      <w:start w:val="1"/>
      <w:numFmt w:val="bullet"/>
      <w:lvlText w:val=""/>
      <w:lvlJc w:val="left"/>
      <w:pPr>
        <w:ind w:left="2508" w:hanging="360"/>
      </w:pPr>
      <w:rPr>
        <w:rFonts w:ascii="Wingdings" w:hAnsi="Wingdings" w:hint="default"/>
      </w:rPr>
    </w:lvl>
    <w:lvl w:ilvl="3" w:tplc="E488F742">
      <w:start w:val="1"/>
      <w:numFmt w:val="bullet"/>
      <w:lvlText w:val=""/>
      <w:lvlJc w:val="left"/>
      <w:pPr>
        <w:ind w:left="3228" w:hanging="360"/>
      </w:pPr>
      <w:rPr>
        <w:rFonts w:ascii="Symbol" w:hAnsi="Symbol" w:hint="default"/>
      </w:rPr>
    </w:lvl>
    <w:lvl w:ilvl="4" w:tplc="2D465B28">
      <w:start w:val="1"/>
      <w:numFmt w:val="bullet"/>
      <w:lvlText w:val="o"/>
      <w:lvlJc w:val="left"/>
      <w:pPr>
        <w:ind w:left="3948" w:hanging="360"/>
      </w:pPr>
      <w:rPr>
        <w:rFonts w:ascii="Courier New" w:hAnsi="Courier New" w:hint="default"/>
      </w:rPr>
    </w:lvl>
    <w:lvl w:ilvl="5" w:tplc="7060A438">
      <w:start w:val="1"/>
      <w:numFmt w:val="bullet"/>
      <w:lvlText w:val=""/>
      <w:lvlJc w:val="left"/>
      <w:pPr>
        <w:ind w:left="4668" w:hanging="360"/>
      </w:pPr>
      <w:rPr>
        <w:rFonts w:ascii="Wingdings" w:hAnsi="Wingdings" w:hint="default"/>
      </w:rPr>
    </w:lvl>
    <w:lvl w:ilvl="6" w:tplc="9A9E2486">
      <w:start w:val="1"/>
      <w:numFmt w:val="bullet"/>
      <w:lvlText w:val=""/>
      <w:lvlJc w:val="left"/>
      <w:pPr>
        <w:ind w:left="5388" w:hanging="360"/>
      </w:pPr>
      <w:rPr>
        <w:rFonts w:ascii="Symbol" w:hAnsi="Symbol" w:hint="default"/>
      </w:rPr>
    </w:lvl>
    <w:lvl w:ilvl="7" w:tplc="B18E08B0">
      <w:start w:val="1"/>
      <w:numFmt w:val="bullet"/>
      <w:lvlText w:val="o"/>
      <w:lvlJc w:val="left"/>
      <w:pPr>
        <w:ind w:left="6108" w:hanging="360"/>
      </w:pPr>
      <w:rPr>
        <w:rFonts w:ascii="Courier New" w:hAnsi="Courier New" w:hint="default"/>
      </w:rPr>
    </w:lvl>
    <w:lvl w:ilvl="8" w:tplc="9E78C85E">
      <w:start w:val="1"/>
      <w:numFmt w:val="bullet"/>
      <w:lvlText w:val=""/>
      <w:lvlJc w:val="left"/>
      <w:pPr>
        <w:ind w:left="6828" w:hanging="360"/>
      </w:pPr>
      <w:rPr>
        <w:rFonts w:ascii="Wingdings" w:hAnsi="Wingdings" w:hint="default"/>
      </w:rPr>
    </w:lvl>
  </w:abstractNum>
  <w:abstractNum w:abstractNumId="20" w15:restartNumberingAfterBreak="0">
    <w:nsid w:val="79712D71"/>
    <w:multiLevelType w:val="hybridMultilevel"/>
    <w:tmpl w:val="689A7CA8"/>
    <w:lvl w:ilvl="0" w:tplc="88B4E950">
      <w:start w:val="2"/>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656541032">
    <w:abstractNumId w:val="19"/>
  </w:num>
  <w:num w:numId="2" w16cid:durableId="1790734678">
    <w:abstractNumId w:val="8"/>
  </w:num>
  <w:num w:numId="3" w16cid:durableId="309678571">
    <w:abstractNumId w:val="18"/>
  </w:num>
  <w:num w:numId="4" w16cid:durableId="1608585447">
    <w:abstractNumId w:val="14"/>
  </w:num>
  <w:num w:numId="5" w16cid:durableId="1907256745">
    <w:abstractNumId w:val="16"/>
  </w:num>
  <w:num w:numId="6" w16cid:durableId="337778247">
    <w:abstractNumId w:val="3"/>
  </w:num>
  <w:num w:numId="7" w16cid:durableId="1829400489">
    <w:abstractNumId w:val="12"/>
  </w:num>
  <w:num w:numId="8" w16cid:durableId="337729649">
    <w:abstractNumId w:val="2"/>
  </w:num>
  <w:num w:numId="9" w16cid:durableId="1184173714">
    <w:abstractNumId w:val="5"/>
  </w:num>
  <w:num w:numId="10" w16cid:durableId="1757825593">
    <w:abstractNumId w:val="20"/>
  </w:num>
  <w:num w:numId="11" w16cid:durableId="776754622">
    <w:abstractNumId w:val="1"/>
  </w:num>
  <w:num w:numId="12" w16cid:durableId="350641996">
    <w:abstractNumId w:val="11"/>
  </w:num>
  <w:num w:numId="13" w16cid:durableId="1098016391">
    <w:abstractNumId w:val="15"/>
  </w:num>
  <w:num w:numId="14" w16cid:durableId="550311392">
    <w:abstractNumId w:val="10"/>
  </w:num>
  <w:num w:numId="15" w16cid:durableId="163983789">
    <w:abstractNumId w:val="4"/>
  </w:num>
  <w:num w:numId="16" w16cid:durableId="160783110">
    <w:abstractNumId w:val="9"/>
  </w:num>
  <w:num w:numId="17" w16cid:durableId="990714387">
    <w:abstractNumId w:val="17"/>
  </w:num>
  <w:num w:numId="18" w16cid:durableId="1989702160">
    <w:abstractNumId w:val="0"/>
  </w:num>
  <w:num w:numId="19" w16cid:durableId="2070301758">
    <w:abstractNumId w:val="7"/>
  </w:num>
  <w:num w:numId="20" w16cid:durableId="1866168831">
    <w:abstractNumId w:val="6"/>
  </w:num>
  <w:num w:numId="21" w16cid:durableId="55254255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attachedTemplate r:id="rId1"/>
  <w:linkStyl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2B"/>
    <w:rsid w:val="000007A5"/>
    <w:rsid w:val="00001AE7"/>
    <w:rsid w:val="00001B66"/>
    <w:rsid w:val="00003294"/>
    <w:rsid w:val="00003E76"/>
    <w:rsid w:val="0000622C"/>
    <w:rsid w:val="0000636D"/>
    <w:rsid w:val="00006BE2"/>
    <w:rsid w:val="00010077"/>
    <w:rsid w:val="00011965"/>
    <w:rsid w:val="0001211C"/>
    <w:rsid w:val="00013103"/>
    <w:rsid w:val="000133C0"/>
    <w:rsid w:val="000144B3"/>
    <w:rsid w:val="00014632"/>
    <w:rsid w:val="00014B0A"/>
    <w:rsid w:val="00014D2C"/>
    <w:rsid w:val="0001514E"/>
    <w:rsid w:val="00015806"/>
    <w:rsid w:val="000211C2"/>
    <w:rsid w:val="00023390"/>
    <w:rsid w:val="00023CF9"/>
    <w:rsid w:val="000241FE"/>
    <w:rsid w:val="0002423F"/>
    <w:rsid w:val="000251BA"/>
    <w:rsid w:val="00025F92"/>
    <w:rsid w:val="000262B3"/>
    <w:rsid w:val="000262D2"/>
    <w:rsid w:val="0002658F"/>
    <w:rsid w:val="0002679B"/>
    <w:rsid w:val="00030851"/>
    <w:rsid w:val="00031024"/>
    <w:rsid w:val="0003119B"/>
    <w:rsid w:val="00031953"/>
    <w:rsid w:val="00033096"/>
    <w:rsid w:val="00035570"/>
    <w:rsid w:val="000368DA"/>
    <w:rsid w:val="00037B96"/>
    <w:rsid w:val="00037DCB"/>
    <w:rsid w:val="00041234"/>
    <w:rsid w:val="00041BEC"/>
    <w:rsid w:val="00042ADC"/>
    <w:rsid w:val="00042E62"/>
    <w:rsid w:val="00042F73"/>
    <w:rsid w:val="00043018"/>
    <w:rsid w:val="00043349"/>
    <w:rsid w:val="000434C8"/>
    <w:rsid w:val="00043FB2"/>
    <w:rsid w:val="0004468A"/>
    <w:rsid w:val="0004715E"/>
    <w:rsid w:val="000513B9"/>
    <w:rsid w:val="000516F9"/>
    <w:rsid w:val="0005485A"/>
    <w:rsid w:val="00055084"/>
    <w:rsid w:val="00055C9F"/>
    <w:rsid w:val="00055F60"/>
    <w:rsid w:val="0005665F"/>
    <w:rsid w:val="00062922"/>
    <w:rsid w:val="00062FD1"/>
    <w:rsid w:val="000643C0"/>
    <w:rsid w:val="00066C73"/>
    <w:rsid w:val="000671A8"/>
    <w:rsid w:val="000678D2"/>
    <w:rsid w:val="00067A6D"/>
    <w:rsid w:val="0007078D"/>
    <w:rsid w:val="000731C4"/>
    <w:rsid w:val="00075DCA"/>
    <w:rsid w:val="00077524"/>
    <w:rsid w:val="00081604"/>
    <w:rsid w:val="000817A7"/>
    <w:rsid w:val="000830F6"/>
    <w:rsid w:val="00083FF8"/>
    <w:rsid w:val="00084D18"/>
    <w:rsid w:val="000872E8"/>
    <w:rsid w:val="000878F1"/>
    <w:rsid w:val="000904EE"/>
    <w:rsid w:val="0009063E"/>
    <w:rsid w:val="000917C0"/>
    <w:rsid w:val="00091A96"/>
    <w:rsid w:val="00091C34"/>
    <w:rsid w:val="000920B8"/>
    <w:rsid w:val="00093134"/>
    <w:rsid w:val="000944AD"/>
    <w:rsid w:val="000956A2"/>
    <w:rsid w:val="000957A1"/>
    <w:rsid w:val="00095947"/>
    <w:rsid w:val="00095D7A"/>
    <w:rsid w:val="000A02B8"/>
    <w:rsid w:val="000A08B6"/>
    <w:rsid w:val="000A16EE"/>
    <w:rsid w:val="000A2295"/>
    <w:rsid w:val="000A24E5"/>
    <w:rsid w:val="000A296B"/>
    <w:rsid w:val="000A331B"/>
    <w:rsid w:val="000A3374"/>
    <w:rsid w:val="000A347A"/>
    <w:rsid w:val="000A627D"/>
    <w:rsid w:val="000A6A91"/>
    <w:rsid w:val="000A715A"/>
    <w:rsid w:val="000A7338"/>
    <w:rsid w:val="000A7C98"/>
    <w:rsid w:val="000B0D19"/>
    <w:rsid w:val="000B209A"/>
    <w:rsid w:val="000B2EE6"/>
    <w:rsid w:val="000B5D66"/>
    <w:rsid w:val="000B5ECF"/>
    <w:rsid w:val="000B62FA"/>
    <w:rsid w:val="000C029E"/>
    <w:rsid w:val="000C27BC"/>
    <w:rsid w:val="000C2CA7"/>
    <w:rsid w:val="000C3517"/>
    <w:rsid w:val="000C3D69"/>
    <w:rsid w:val="000C4257"/>
    <w:rsid w:val="000C4C9C"/>
    <w:rsid w:val="000C56A0"/>
    <w:rsid w:val="000C7592"/>
    <w:rsid w:val="000D0720"/>
    <w:rsid w:val="000D08B3"/>
    <w:rsid w:val="000D09C8"/>
    <w:rsid w:val="000D0CAE"/>
    <w:rsid w:val="000D1D5B"/>
    <w:rsid w:val="000D3F16"/>
    <w:rsid w:val="000D44C2"/>
    <w:rsid w:val="000D48B2"/>
    <w:rsid w:val="000D4C43"/>
    <w:rsid w:val="000D5965"/>
    <w:rsid w:val="000D6B68"/>
    <w:rsid w:val="000D73E9"/>
    <w:rsid w:val="000D7BCD"/>
    <w:rsid w:val="000D7DBC"/>
    <w:rsid w:val="000E00AA"/>
    <w:rsid w:val="000E0B76"/>
    <w:rsid w:val="000E1335"/>
    <w:rsid w:val="000E18DE"/>
    <w:rsid w:val="000E1C34"/>
    <w:rsid w:val="000E28E4"/>
    <w:rsid w:val="000E2D58"/>
    <w:rsid w:val="000E42DD"/>
    <w:rsid w:val="000E50AD"/>
    <w:rsid w:val="000E52C8"/>
    <w:rsid w:val="000E689A"/>
    <w:rsid w:val="000E72EB"/>
    <w:rsid w:val="000E75DB"/>
    <w:rsid w:val="000E768E"/>
    <w:rsid w:val="000F1121"/>
    <w:rsid w:val="000F165B"/>
    <w:rsid w:val="000F203D"/>
    <w:rsid w:val="000F34D7"/>
    <w:rsid w:val="000F3B3A"/>
    <w:rsid w:val="000F7045"/>
    <w:rsid w:val="000F71F0"/>
    <w:rsid w:val="000F7FDA"/>
    <w:rsid w:val="001020A0"/>
    <w:rsid w:val="001022D4"/>
    <w:rsid w:val="0010249D"/>
    <w:rsid w:val="001024F3"/>
    <w:rsid w:val="0010480E"/>
    <w:rsid w:val="0010557F"/>
    <w:rsid w:val="001068E7"/>
    <w:rsid w:val="00107219"/>
    <w:rsid w:val="00107CE3"/>
    <w:rsid w:val="00110754"/>
    <w:rsid w:val="0011082F"/>
    <w:rsid w:val="001113D3"/>
    <w:rsid w:val="00111685"/>
    <w:rsid w:val="00111AF8"/>
    <w:rsid w:val="00112724"/>
    <w:rsid w:val="0011288A"/>
    <w:rsid w:val="00112E53"/>
    <w:rsid w:val="00113397"/>
    <w:rsid w:val="00113D7F"/>
    <w:rsid w:val="0011480B"/>
    <w:rsid w:val="00114925"/>
    <w:rsid w:val="00114C8C"/>
    <w:rsid w:val="001167ED"/>
    <w:rsid w:val="0011763E"/>
    <w:rsid w:val="00120CF7"/>
    <w:rsid w:val="0012182D"/>
    <w:rsid w:val="00121AF8"/>
    <w:rsid w:val="00121D1E"/>
    <w:rsid w:val="00122841"/>
    <w:rsid w:val="00122856"/>
    <w:rsid w:val="00123076"/>
    <w:rsid w:val="00123540"/>
    <w:rsid w:val="00123CD9"/>
    <w:rsid w:val="001255E1"/>
    <w:rsid w:val="00130CE4"/>
    <w:rsid w:val="00131E97"/>
    <w:rsid w:val="00132374"/>
    <w:rsid w:val="0013244A"/>
    <w:rsid w:val="00133C86"/>
    <w:rsid w:val="00134945"/>
    <w:rsid w:val="001365BE"/>
    <w:rsid w:val="001368FE"/>
    <w:rsid w:val="00137424"/>
    <w:rsid w:val="001378FC"/>
    <w:rsid w:val="00137C2F"/>
    <w:rsid w:val="00140F1B"/>
    <w:rsid w:val="00141CF1"/>
    <w:rsid w:val="00142FD3"/>
    <w:rsid w:val="001432E3"/>
    <w:rsid w:val="00144AFB"/>
    <w:rsid w:val="00144C19"/>
    <w:rsid w:val="001454E2"/>
    <w:rsid w:val="00146691"/>
    <w:rsid w:val="00146AC4"/>
    <w:rsid w:val="00150A01"/>
    <w:rsid w:val="001510C3"/>
    <w:rsid w:val="00153554"/>
    <w:rsid w:val="00154C3A"/>
    <w:rsid w:val="0015607E"/>
    <w:rsid w:val="00156E90"/>
    <w:rsid w:val="0015744D"/>
    <w:rsid w:val="001576A6"/>
    <w:rsid w:val="00157C36"/>
    <w:rsid w:val="001600AD"/>
    <w:rsid w:val="0016242C"/>
    <w:rsid w:val="0016273A"/>
    <w:rsid w:val="00162D67"/>
    <w:rsid w:val="00163AC4"/>
    <w:rsid w:val="001641C2"/>
    <w:rsid w:val="001641E2"/>
    <w:rsid w:val="00164457"/>
    <w:rsid w:val="00164A78"/>
    <w:rsid w:val="00164C67"/>
    <w:rsid w:val="00165A77"/>
    <w:rsid w:val="0016739D"/>
    <w:rsid w:val="00167A0D"/>
    <w:rsid w:val="00170B7F"/>
    <w:rsid w:val="00170DA2"/>
    <w:rsid w:val="00170DAB"/>
    <w:rsid w:val="00171257"/>
    <w:rsid w:val="0017132B"/>
    <w:rsid w:val="00171D59"/>
    <w:rsid w:val="0017238A"/>
    <w:rsid w:val="0017420B"/>
    <w:rsid w:val="00175C8A"/>
    <w:rsid w:val="00176D5F"/>
    <w:rsid w:val="001776F8"/>
    <w:rsid w:val="001802CC"/>
    <w:rsid w:val="0018086E"/>
    <w:rsid w:val="00181B87"/>
    <w:rsid w:val="00181CD5"/>
    <w:rsid w:val="00181D72"/>
    <w:rsid w:val="001821AC"/>
    <w:rsid w:val="00183C33"/>
    <w:rsid w:val="001842CE"/>
    <w:rsid w:val="0018443E"/>
    <w:rsid w:val="00185076"/>
    <w:rsid w:val="001877BD"/>
    <w:rsid w:val="00192F2D"/>
    <w:rsid w:val="001933DD"/>
    <w:rsid w:val="0019384C"/>
    <w:rsid w:val="0019593B"/>
    <w:rsid w:val="001962B4"/>
    <w:rsid w:val="0019649F"/>
    <w:rsid w:val="00196F9E"/>
    <w:rsid w:val="001A0573"/>
    <w:rsid w:val="001A115C"/>
    <w:rsid w:val="001A184C"/>
    <w:rsid w:val="001A1DB3"/>
    <w:rsid w:val="001A3EF4"/>
    <w:rsid w:val="001A4140"/>
    <w:rsid w:val="001A43EA"/>
    <w:rsid w:val="001A4899"/>
    <w:rsid w:val="001A48DD"/>
    <w:rsid w:val="001A53F2"/>
    <w:rsid w:val="001A5594"/>
    <w:rsid w:val="001A5C6C"/>
    <w:rsid w:val="001A6341"/>
    <w:rsid w:val="001A6389"/>
    <w:rsid w:val="001A6D10"/>
    <w:rsid w:val="001A7CAF"/>
    <w:rsid w:val="001A7E04"/>
    <w:rsid w:val="001B0E76"/>
    <w:rsid w:val="001B1ACB"/>
    <w:rsid w:val="001B20A8"/>
    <w:rsid w:val="001B4AB3"/>
    <w:rsid w:val="001B6C1F"/>
    <w:rsid w:val="001C06F1"/>
    <w:rsid w:val="001C1237"/>
    <w:rsid w:val="001C2834"/>
    <w:rsid w:val="001C2FA7"/>
    <w:rsid w:val="001C47B9"/>
    <w:rsid w:val="001C4D53"/>
    <w:rsid w:val="001C4E57"/>
    <w:rsid w:val="001C4F3E"/>
    <w:rsid w:val="001C5189"/>
    <w:rsid w:val="001C6456"/>
    <w:rsid w:val="001C6892"/>
    <w:rsid w:val="001C6BEA"/>
    <w:rsid w:val="001D00A0"/>
    <w:rsid w:val="001D149B"/>
    <w:rsid w:val="001D250D"/>
    <w:rsid w:val="001D2AC1"/>
    <w:rsid w:val="001D35B2"/>
    <w:rsid w:val="001D4DB3"/>
    <w:rsid w:val="001D533E"/>
    <w:rsid w:val="001D5944"/>
    <w:rsid w:val="001D6EB5"/>
    <w:rsid w:val="001D7EEB"/>
    <w:rsid w:val="001E02F8"/>
    <w:rsid w:val="001E12E6"/>
    <w:rsid w:val="001E1582"/>
    <w:rsid w:val="001E2379"/>
    <w:rsid w:val="001E2B70"/>
    <w:rsid w:val="001E3AFC"/>
    <w:rsid w:val="001E40FC"/>
    <w:rsid w:val="001E4540"/>
    <w:rsid w:val="001E5B40"/>
    <w:rsid w:val="001E5D85"/>
    <w:rsid w:val="001E5D8D"/>
    <w:rsid w:val="001F05B4"/>
    <w:rsid w:val="001F11D2"/>
    <w:rsid w:val="001F27D8"/>
    <w:rsid w:val="001F3044"/>
    <w:rsid w:val="001F3235"/>
    <w:rsid w:val="001F3475"/>
    <w:rsid w:val="001F389B"/>
    <w:rsid w:val="001F3A5A"/>
    <w:rsid w:val="001F5DBD"/>
    <w:rsid w:val="001F77E9"/>
    <w:rsid w:val="001F7985"/>
    <w:rsid w:val="002025BB"/>
    <w:rsid w:val="0020267E"/>
    <w:rsid w:val="00202D3B"/>
    <w:rsid w:val="00204B9D"/>
    <w:rsid w:val="002103B8"/>
    <w:rsid w:val="002104B5"/>
    <w:rsid w:val="002109E3"/>
    <w:rsid w:val="0021109C"/>
    <w:rsid w:val="002117A5"/>
    <w:rsid w:val="00213E06"/>
    <w:rsid w:val="002151ED"/>
    <w:rsid w:val="00216586"/>
    <w:rsid w:val="002179F0"/>
    <w:rsid w:val="00217CE6"/>
    <w:rsid w:val="00220E74"/>
    <w:rsid w:val="002219FE"/>
    <w:rsid w:val="00222314"/>
    <w:rsid w:val="00224148"/>
    <w:rsid w:val="002244AB"/>
    <w:rsid w:val="00224BAA"/>
    <w:rsid w:val="00224F7B"/>
    <w:rsid w:val="00225A2E"/>
    <w:rsid w:val="00225F2A"/>
    <w:rsid w:val="00226052"/>
    <w:rsid w:val="00226770"/>
    <w:rsid w:val="00226D2A"/>
    <w:rsid w:val="0023226B"/>
    <w:rsid w:val="0023387B"/>
    <w:rsid w:val="0023432D"/>
    <w:rsid w:val="00234B9B"/>
    <w:rsid w:val="00234BEF"/>
    <w:rsid w:val="00237AE9"/>
    <w:rsid w:val="00237E96"/>
    <w:rsid w:val="0024037B"/>
    <w:rsid w:val="002418EA"/>
    <w:rsid w:val="00241ADA"/>
    <w:rsid w:val="002424D8"/>
    <w:rsid w:val="00242E35"/>
    <w:rsid w:val="00243767"/>
    <w:rsid w:val="00244F21"/>
    <w:rsid w:val="002451C5"/>
    <w:rsid w:val="0024654F"/>
    <w:rsid w:val="002466D0"/>
    <w:rsid w:val="00246922"/>
    <w:rsid w:val="00246B73"/>
    <w:rsid w:val="00247180"/>
    <w:rsid w:val="00247B2D"/>
    <w:rsid w:val="00250702"/>
    <w:rsid w:val="00251D83"/>
    <w:rsid w:val="002549D9"/>
    <w:rsid w:val="002551C8"/>
    <w:rsid w:val="00257489"/>
    <w:rsid w:val="00257B40"/>
    <w:rsid w:val="00260097"/>
    <w:rsid w:val="002630A4"/>
    <w:rsid w:val="002632A5"/>
    <w:rsid w:val="00263CBD"/>
    <w:rsid w:val="0026447C"/>
    <w:rsid w:val="002644BA"/>
    <w:rsid w:val="00265C7D"/>
    <w:rsid w:val="00267CBD"/>
    <w:rsid w:val="00270567"/>
    <w:rsid w:val="002715CC"/>
    <w:rsid w:val="002716EE"/>
    <w:rsid w:val="00271D42"/>
    <w:rsid w:val="002725E1"/>
    <w:rsid w:val="00273425"/>
    <w:rsid w:val="00273B42"/>
    <w:rsid w:val="00275774"/>
    <w:rsid w:val="0028017C"/>
    <w:rsid w:val="00280240"/>
    <w:rsid w:val="00281D01"/>
    <w:rsid w:val="00282807"/>
    <w:rsid w:val="00282DDC"/>
    <w:rsid w:val="0028344E"/>
    <w:rsid w:val="00283FE1"/>
    <w:rsid w:val="00286E73"/>
    <w:rsid w:val="00286E75"/>
    <w:rsid w:val="00287218"/>
    <w:rsid w:val="00287CAE"/>
    <w:rsid w:val="00290302"/>
    <w:rsid w:val="00290756"/>
    <w:rsid w:val="00290C8C"/>
    <w:rsid w:val="00292169"/>
    <w:rsid w:val="002927B6"/>
    <w:rsid w:val="00293B19"/>
    <w:rsid w:val="00293D7C"/>
    <w:rsid w:val="002941B3"/>
    <w:rsid w:val="002950CA"/>
    <w:rsid w:val="00295348"/>
    <w:rsid w:val="00295E90"/>
    <w:rsid w:val="00296228"/>
    <w:rsid w:val="0029632A"/>
    <w:rsid w:val="00296BCE"/>
    <w:rsid w:val="002A2268"/>
    <w:rsid w:val="002A3425"/>
    <w:rsid w:val="002A4249"/>
    <w:rsid w:val="002A4322"/>
    <w:rsid w:val="002A56B5"/>
    <w:rsid w:val="002A5928"/>
    <w:rsid w:val="002A5D06"/>
    <w:rsid w:val="002A6019"/>
    <w:rsid w:val="002A6965"/>
    <w:rsid w:val="002A74D0"/>
    <w:rsid w:val="002A74F9"/>
    <w:rsid w:val="002A7ABD"/>
    <w:rsid w:val="002A7F24"/>
    <w:rsid w:val="002B07FC"/>
    <w:rsid w:val="002B262E"/>
    <w:rsid w:val="002B2A68"/>
    <w:rsid w:val="002B2C8F"/>
    <w:rsid w:val="002B301A"/>
    <w:rsid w:val="002B3CF7"/>
    <w:rsid w:val="002B3DAF"/>
    <w:rsid w:val="002B6972"/>
    <w:rsid w:val="002B7CA2"/>
    <w:rsid w:val="002C077F"/>
    <w:rsid w:val="002C1414"/>
    <w:rsid w:val="002C29C0"/>
    <w:rsid w:val="002C5997"/>
    <w:rsid w:val="002D20D9"/>
    <w:rsid w:val="002D25A6"/>
    <w:rsid w:val="002D2C7C"/>
    <w:rsid w:val="002D31C3"/>
    <w:rsid w:val="002D42D8"/>
    <w:rsid w:val="002D4A52"/>
    <w:rsid w:val="002D53EA"/>
    <w:rsid w:val="002D6298"/>
    <w:rsid w:val="002D72D0"/>
    <w:rsid w:val="002D7532"/>
    <w:rsid w:val="002E1D35"/>
    <w:rsid w:val="002E2489"/>
    <w:rsid w:val="002E54A4"/>
    <w:rsid w:val="002E6910"/>
    <w:rsid w:val="002E6DB9"/>
    <w:rsid w:val="002E7A20"/>
    <w:rsid w:val="002F1549"/>
    <w:rsid w:val="002F1BD8"/>
    <w:rsid w:val="002F2EA2"/>
    <w:rsid w:val="002F3307"/>
    <w:rsid w:val="002F3476"/>
    <w:rsid w:val="002F3ED5"/>
    <w:rsid w:val="002F4109"/>
    <w:rsid w:val="002F49F1"/>
    <w:rsid w:val="002F528B"/>
    <w:rsid w:val="002F69EE"/>
    <w:rsid w:val="0030049D"/>
    <w:rsid w:val="003005E1"/>
    <w:rsid w:val="00300828"/>
    <w:rsid w:val="00300F84"/>
    <w:rsid w:val="0030121C"/>
    <w:rsid w:val="00301224"/>
    <w:rsid w:val="0030166F"/>
    <w:rsid w:val="00302B4F"/>
    <w:rsid w:val="0030327C"/>
    <w:rsid w:val="00303582"/>
    <w:rsid w:val="0030428B"/>
    <w:rsid w:val="00305A1A"/>
    <w:rsid w:val="00306760"/>
    <w:rsid w:val="0030773A"/>
    <w:rsid w:val="00307B14"/>
    <w:rsid w:val="00310E67"/>
    <w:rsid w:val="00311DC5"/>
    <w:rsid w:val="00314420"/>
    <w:rsid w:val="00315C9F"/>
    <w:rsid w:val="00317956"/>
    <w:rsid w:val="0032041A"/>
    <w:rsid w:val="003206EE"/>
    <w:rsid w:val="00322F5D"/>
    <w:rsid w:val="00323F37"/>
    <w:rsid w:val="003258C9"/>
    <w:rsid w:val="003259F0"/>
    <w:rsid w:val="003263B8"/>
    <w:rsid w:val="00326475"/>
    <w:rsid w:val="003264A4"/>
    <w:rsid w:val="003264D3"/>
    <w:rsid w:val="00326549"/>
    <w:rsid w:val="00327612"/>
    <w:rsid w:val="003328D5"/>
    <w:rsid w:val="00332BC8"/>
    <w:rsid w:val="00333CDD"/>
    <w:rsid w:val="00334EC4"/>
    <w:rsid w:val="00334F78"/>
    <w:rsid w:val="00337B71"/>
    <w:rsid w:val="0034082F"/>
    <w:rsid w:val="0034172D"/>
    <w:rsid w:val="00341A64"/>
    <w:rsid w:val="00343514"/>
    <w:rsid w:val="00343F02"/>
    <w:rsid w:val="003454BB"/>
    <w:rsid w:val="00345F6F"/>
    <w:rsid w:val="0034694D"/>
    <w:rsid w:val="00346F88"/>
    <w:rsid w:val="003471CB"/>
    <w:rsid w:val="0034728E"/>
    <w:rsid w:val="003478C0"/>
    <w:rsid w:val="003502A4"/>
    <w:rsid w:val="003514EC"/>
    <w:rsid w:val="0035201A"/>
    <w:rsid w:val="00352794"/>
    <w:rsid w:val="0035336B"/>
    <w:rsid w:val="00353C64"/>
    <w:rsid w:val="00353FDC"/>
    <w:rsid w:val="00354287"/>
    <w:rsid w:val="003556FD"/>
    <w:rsid w:val="00355D31"/>
    <w:rsid w:val="00356368"/>
    <w:rsid w:val="00356A9D"/>
    <w:rsid w:val="00357178"/>
    <w:rsid w:val="00360D95"/>
    <w:rsid w:val="00361E49"/>
    <w:rsid w:val="0036270D"/>
    <w:rsid w:val="00362C37"/>
    <w:rsid w:val="003636CD"/>
    <w:rsid w:val="003651E4"/>
    <w:rsid w:val="003653C7"/>
    <w:rsid w:val="00365E84"/>
    <w:rsid w:val="00370809"/>
    <w:rsid w:val="0037087E"/>
    <w:rsid w:val="003710BE"/>
    <w:rsid w:val="00371392"/>
    <w:rsid w:val="0037170E"/>
    <w:rsid w:val="00373769"/>
    <w:rsid w:val="0037378F"/>
    <w:rsid w:val="00374343"/>
    <w:rsid w:val="00374595"/>
    <w:rsid w:val="003766F7"/>
    <w:rsid w:val="003800B0"/>
    <w:rsid w:val="00380F3C"/>
    <w:rsid w:val="00382098"/>
    <w:rsid w:val="003855F7"/>
    <w:rsid w:val="00385BCD"/>
    <w:rsid w:val="003864A7"/>
    <w:rsid w:val="003866C0"/>
    <w:rsid w:val="00387A03"/>
    <w:rsid w:val="0039117E"/>
    <w:rsid w:val="00394525"/>
    <w:rsid w:val="0039453D"/>
    <w:rsid w:val="00394638"/>
    <w:rsid w:val="00395904"/>
    <w:rsid w:val="00396350"/>
    <w:rsid w:val="00397241"/>
    <w:rsid w:val="003975DB"/>
    <w:rsid w:val="003977A6"/>
    <w:rsid w:val="003A0ED2"/>
    <w:rsid w:val="003A21DD"/>
    <w:rsid w:val="003A2851"/>
    <w:rsid w:val="003A422B"/>
    <w:rsid w:val="003A4587"/>
    <w:rsid w:val="003A7398"/>
    <w:rsid w:val="003A7574"/>
    <w:rsid w:val="003A7AFF"/>
    <w:rsid w:val="003B0666"/>
    <w:rsid w:val="003B1665"/>
    <w:rsid w:val="003B28CB"/>
    <w:rsid w:val="003B293F"/>
    <w:rsid w:val="003B376B"/>
    <w:rsid w:val="003B45F5"/>
    <w:rsid w:val="003B4A60"/>
    <w:rsid w:val="003B4B28"/>
    <w:rsid w:val="003B5989"/>
    <w:rsid w:val="003B6308"/>
    <w:rsid w:val="003B6C3A"/>
    <w:rsid w:val="003B7612"/>
    <w:rsid w:val="003C05AE"/>
    <w:rsid w:val="003C1040"/>
    <w:rsid w:val="003C2063"/>
    <w:rsid w:val="003C2400"/>
    <w:rsid w:val="003C256A"/>
    <w:rsid w:val="003C2E75"/>
    <w:rsid w:val="003C4B07"/>
    <w:rsid w:val="003C4C55"/>
    <w:rsid w:val="003C4D2B"/>
    <w:rsid w:val="003C5827"/>
    <w:rsid w:val="003C61AA"/>
    <w:rsid w:val="003C641F"/>
    <w:rsid w:val="003C65BD"/>
    <w:rsid w:val="003C6AEE"/>
    <w:rsid w:val="003D3E64"/>
    <w:rsid w:val="003E04E6"/>
    <w:rsid w:val="003E1227"/>
    <w:rsid w:val="003E2261"/>
    <w:rsid w:val="003E2907"/>
    <w:rsid w:val="003E2ACA"/>
    <w:rsid w:val="003E4109"/>
    <w:rsid w:val="003E4941"/>
    <w:rsid w:val="003E4ADC"/>
    <w:rsid w:val="003E5A6B"/>
    <w:rsid w:val="003E5F5A"/>
    <w:rsid w:val="003E67FC"/>
    <w:rsid w:val="003F1AC8"/>
    <w:rsid w:val="003F3E25"/>
    <w:rsid w:val="003F4607"/>
    <w:rsid w:val="003F6936"/>
    <w:rsid w:val="003F6EEA"/>
    <w:rsid w:val="003F70A7"/>
    <w:rsid w:val="003F8332"/>
    <w:rsid w:val="00400E81"/>
    <w:rsid w:val="00401CBE"/>
    <w:rsid w:val="00401DED"/>
    <w:rsid w:val="0040346F"/>
    <w:rsid w:val="004036AB"/>
    <w:rsid w:val="00404BCF"/>
    <w:rsid w:val="00405AFF"/>
    <w:rsid w:val="004066E5"/>
    <w:rsid w:val="00406B8D"/>
    <w:rsid w:val="00407434"/>
    <w:rsid w:val="00412017"/>
    <w:rsid w:val="004120F5"/>
    <w:rsid w:val="00412C63"/>
    <w:rsid w:val="00412D00"/>
    <w:rsid w:val="004134EB"/>
    <w:rsid w:val="0041469C"/>
    <w:rsid w:val="00414F21"/>
    <w:rsid w:val="004163C3"/>
    <w:rsid w:val="00417FCD"/>
    <w:rsid w:val="00420A59"/>
    <w:rsid w:val="004222FB"/>
    <w:rsid w:val="004247FA"/>
    <w:rsid w:val="00425F30"/>
    <w:rsid w:val="00426246"/>
    <w:rsid w:val="00427C7D"/>
    <w:rsid w:val="00432CD8"/>
    <w:rsid w:val="00433AE2"/>
    <w:rsid w:val="00436937"/>
    <w:rsid w:val="00436E70"/>
    <w:rsid w:val="00442D91"/>
    <w:rsid w:val="00443F3C"/>
    <w:rsid w:val="00445747"/>
    <w:rsid w:val="00446B00"/>
    <w:rsid w:val="00446CAB"/>
    <w:rsid w:val="004474DA"/>
    <w:rsid w:val="0044757D"/>
    <w:rsid w:val="00450013"/>
    <w:rsid w:val="00450191"/>
    <w:rsid w:val="004504E0"/>
    <w:rsid w:val="00451442"/>
    <w:rsid w:val="004514A2"/>
    <w:rsid w:val="00452146"/>
    <w:rsid w:val="0045332C"/>
    <w:rsid w:val="00454082"/>
    <w:rsid w:val="00454EBF"/>
    <w:rsid w:val="0045527A"/>
    <w:rsid w:val="0045637D"/>
    <w:rsid w:val="0045724C"/>
    <w:rsid w:val="004600EF"/>
    <w:rsid w:val="00460E50"/>
    <w:rsid w:val="00461652"/>
    <w:rsid w:val="00462971"/>
    <w:rsid w:val="004629C8"/>
    <w:rsid w:val="00463469"/>
    <w:rsid w:val="00463D9A"/>
    <w:rsid w:val="00464079"/>
    <w:rsid w:val="0046444B"/>
    <w:rsid w:val="004659F5"/>
    <w:rsid w:val="00466E93"/>
    <w:rsid w:val="00467098"/>
    <w:rsid w:val="00467DFB"/>
    <w:rsid w:val="00470504"/>
    <w:rsid w:val="00470814"/>
    <w:rsid w:val="00470D5E"/>
    <w:rsid w:val="004718F1"/>
    <w:rsid w:val="00471B2F"/>
    <w:rsid w:val="00471BA4"/>
    <w:rsid w:val="0047349A"/>
    <w:rsid w:val="00474FEF"/>
    <w:rsid w:val="0047598E"/>
    <w:rsid w:val="00476BCD"/>
    <w:rsid w:val="00477734"/>
    <w:rsid w:val="00477E75"/>
    <w:rsid w:val="00480378"/>
    <w:rsid w:val="00480D75"/>
    <w:rsid w:val="00481617"/>
    <w:rsid w:val="00482182"/>
    <w:rsid w:val="00483363"/>
    <w:rsid w:val="00483B6D"/>
    <w:rsid w:val="004864FD"/>
    <w:rsid w:val="0048792E"/>
    <w:rsid w:val="0049149F"/>
    <w:rsid w:val="00491AAA"/>
    <w:rsid w:val="00491F76"/>
    <w:rsid w:val="0049268B"/>
    <w:rsid w:val="00494468"/>
    <w:rsid w:val="004946C7"/>
    <w:rsid w:val="0049594B"/>
    <w:rsid w:val="00496C37"/>
    <w:rsid w:val="00497EED"/>
    <w:rsid w:val="004A0C33"/>
    <w:rsid w:val="004A0FA1"/>
    <w:rsid w:val="004A26B7"/>
    <w:rsid w:val="004A2C59"/>
    <w:rsid w:val="004A321D"/>
    <w:rsid w:val="004A4A8A"/>
    <w:rsid w:val="004A54AB"/>
    <w:rsid w:val="004A5B3B"/>
    <w:rsid w:val="004A61A0"/>
    <w:rsid w:val="004A6335"/>
    <w:rsid w:val="004A634E"/>
    <w:rsid w:val="004A65EE"/>
    <w:rsid w:val="004A69BA"/>
    <w:rsid w:val="004A76C7"/>
    <w:rsid w:val="004B0A75"/>
    <w:rsid w:val="004B181A"/>
    <w:rsid w:val="004B3F09"/>
    <w:rsid w:val="004B42D5"/>
    <w:rsid w:val="004B54CE"/>
    <w:rsid w:val="004B5BF1"/>
    <w:rsid w:val="004C1240"/>
    <w:rsid w:val="004C1B4B"/>
    <w:rsid w:val="004C20F1"/>
    <w:rsid w:val="004C22F0"/>
    <w:rsid w:val="004C4C85"/>
    <w:rsid w:val="004C4EA7"/>
    <w:rsid w:val="004C6A86"/>
    <w:rsid w:val="004C6E52"/>
    <w:rsid w:val="004C730A"/>
    <w:rsid w:val="004C758C"/>
    <w:rsid w:val="004C781C"/>
    <w:rsid w:val="004D01A3"/>
    <w:rsid w:val="004D0710"/>
    <w:rsid w:val="004D0E37"/>
    <w:rsid w:val="004D0FAC"/>
    <w:rsid w:val="004D0FD0"/>
    <w:rsid w:val="004D1466"/>
    <w:rsid w:val="004D25EA"/>
    <w:rsid w:val="004D2F8B"/>
    <w:rsid w:val="004D42A3"/>
    <w:rsid w:val="004D5B73"/>
    <w:rsid w:val="004D5C75"/>
    <w:rsid w:val="004D6A70"/>
    <w:rsid w:val="004D6D1E"/>
    <w:rsid w:val="004D6E9B"/>
    <w:rsid w:val="004D75F4"/>
    <w:rsid w:val="004D7CC3"/>
    <w:rsid w:val="004E1ED7"/>
    <w:rsid w:val="004E4880"/>
    <w:rsid w:val="004E4B43"/>
    <w:rsid w:val="004E561B"/>
    <w:rsid w:val="004E6046"/>
    <w:rsid w:val="004E63D4"/>
    <w:rsid w:val="004E7441"/>
    <w:rsid w:val="004E77F8"/>
    <w:rsid w:val="004E7A0F"/>
    <w:rsid w:val="004F11A3"/>
    <w:rsid w:val="004F201D"/>
    <w:rsid w:val="004F2472"/>
    <w:rsid w:val="004F3085"/>
    <w:rsid w:val="004F45BE"/>
    <w:rsid w:val="004F4E7A"/>
    <w:rsid w:val="004F50FD"/>
    <w:rsid w:val="004F5182"/>
    <w:rsid w:val="004F540B"/>
    <w:rsid w:val="004F63EB"/>
    <w:rsid w:val="004F7741"/>
    <w:rsid w:val="0050096F"/>
    <w:rsid w:val="00503378"/>
    <w:rsid w:val="005038ED"/>
    <w:rsid w:val="00503B6F"/>
    <w:rsid w:val="00503F4E"/>
    <w:rsid w:val="00503F61"/>
    <w:rsid w:val="0050408D"/>
    <w:rsid w:val="00504604"/>
    <w:rsid w:val="00504F8D"/>
    <w:rsid w:val="00505294"/>
    <w:rsid w:val="00505410"/>
    <w:rsid w:val="005057C7"/>
    <w:rsid w:val="0050617B"/>
    <w:rsid w:val="00506E10"/>
    <w:rsid w:val="00506E72"/>
    <w:rsid w:val="00511BD1"/>
    <w:rsid w:val="00512478"/>
    <w:rsid w:val="005128AB"/>
    <w:rsid w:val="00515E05"/>
    <w:rsid w:val="00516B70"/>
    <w:rsid w:val="005217B9"/>
    <w:rsid w:val="00523846"/>
    <w:rsid w:val="00524EE6"/>
    <w:rsid w:val="00525F1D"/>
    <w:rsid w:val="00526A49"/>
    <w:rsid w:val="00530267"/>
    <w:rsid w:val="00530803"/>
    <w:rsid w:val="00530896"/>
    <w:rsid w:val="005327D5"/>
    <w:rsid w:val="00533151"/>
    <w:rsid w:val="0053331B"/>
    <w:rsid w:val="00533967"/>
    <w:rsid w:val="0053502B"/>
    <w:rsid w:val="0053637B"/>
    <w:rsid w:val="00536704"/>
    <w:rsid w:val="005370C3"/>
    <w:rsid w:val="00537537"/>
    <w:rsid w:val="00540EC7"/>
    <w:rsid w:val="0054338E"/>
    <w:rsid w:val="00544150"/>
    <w:rsid w:val="00544349"/>
    <w:rsid w:val="00544A85"/>
    <w:rsid w:val="00545ACD"/>
    <w:rsid w:val="0054682B"/>
    <w:rsid w:val="00546DF2"/>
    <w:rsid w:val="00546EF2"/>
    <w:rsid w:val="0054711C"/>
    <w:rsid w:val="00547C58"/>
    <w:rsid w:val="00550224"/>
    <w:rsid w:val="005510E0"/>
    <w:rsid w:val="0055115B"/>
    <w:rsid w:val="005514FB"/>
    <w:rsid w:val="005538E7"/>
    <w:rsid w:val="005539A2"/>
    <w:rsid w:val="00553EA6"/>
    <w:rsid w:val="00560F2C"/>
    <w:rsid w:val="005613CB"/>
    <w:rsid w:val="00561CB8"/>
    <w:rsid w:val="005621B8"/>
    <w:rsid w:val="00562311"/>
    <w:rsid w:val="005624DF"/>
    <w:rsid w:val="00562ADF"/>
    <w:rsid w:val="00563A60"/>
    <w:rsid w:val="00564177"/>
    <w:rsid w:val="005647B0"/>
    <w:rsid w:val="00564D42"/>
    <w:rsid w:val="0056504B"/>
    <w:rsid w:val="005676AD"/>
    <w:rsid w:val="00570251"/>
    <w:rsid w:val="00571B74"/>
    <w:rsid w:val="00572C61"/>
    <w:rsid w:val="00572E6E"/>
    <w:rsid w:val="00574258"/>
    <w:rsid w:val="0057446F"/>
    <w:rsid w:val="00574D8B"/>
    <w:rsid w:val="00574D8C"/>
    <w:rsid w:val="00576F76"/>
    <w:rsid w:val="0057766D"/>
    <w:rsid w:val="00577F73"/>
    <w:rsid w:val="00581057"/>
    <w:rsid w:val="00581C0C"/>
    <w:rsid w:val="00583F59"/>
    <w:rsid w:val="00585448"/>
    <w:rsid w:val="00585A91"/>
    <w:rsid w:val="0058642C"/>
    <w:rsid w:val="00587521"/>
    <w:rsid w:val="00590937"/>
    <w:rsid w:val="00591882"/>
    <w:rsid w:val="00593951"/>
    <w:rsid w:val="0059438C"/>
    <w:rsid w:val="00594464"/>
    <w:rsid w:val="00595714"/>
    <w:rsid w:val="00596135"/>
    <w:rsid w:val="00596B67"/>
    <w:rsid w:val="00596C29"/>
    <w:rsid w:val="0059782C"/>
    <w:rsid w:val="005978C7"/>
    <w:rsid w:val="005978E5"/>
    <w:rsid w:val="005A0775"/>
    <w:rsid w:val="005A1862"/>
    <w:rsid w:val="005A1BD1"/>
    <w:rsid w:val="005A224D"/>
    <w:rsid w:val="005A2678"/>
    <w:rsid w:val="005A4035"/>
    <w:rsid w:val="005A487B"/>
    <w:rsid w:val="005A4A35"/>
    <w:rsid w:val="005A538B"/>
    <w:rsid w:val="005A5C8E"/>
    <w:rsid w:val="005A61A7"/>
    <w:rsid w:val="005A7131"/>
    <w:rsid w:val="005B03AA"/>
    <w:rsid w:val="005B299B"/>
    <w:rsid w:val="005B3A13"/>
    <w:rsid w:val="005B4DBD"/>
    <w:rsid w:val="005B4DD8"/>
    <w:rsid w:val="005B5176"/>
    <w:rsid w:val="005B593C"/>
    <w:rsid w:val="005B616A"/>
    <w:rsid w:val="005B6503"/>
    <w:rsid w:val="005B6C0E"/>
    <w:rsid w:val="005C0F44"/>
    <w:rsid w:val="005C2155"/>
    <w:rsid w:val="005C2538"/>
    <w:rsid w:val="005C36D4"/>
    <w:rsid w:val="005C48A8"/>
    <w:rsid w:val="005C5A80"/>
    <w:rsid w:val="005C66C2"/>
    <w:rsid w:val="005C752B"/>
    <w:rsid w:val="005C787F"/>
    <w:rsid w:val="005C7884"/>
    <w:rsid w:val="005D052A"/>
    <w:rsid w:val="005D1100"/>
    <w:rsid w:val="005D2658"/>
    <w:rsid w:val="005D355E"/>
    <w:rsid w:val="005D3E7B"/>
    <w:rsid w:val="005D4518"/>
    <w:rsid w:val="005D4BC5"/>
    <w:rsid w:val="005D62D3"/>
    <w:rsid w:val="005E19FB"/>
    <w:rsid w:val="005E269F"/>
    <w:rsid w:val="005E2C5C"/>
    <w:rsid w:val="005E3DB3"/>
    <w:rsid w:val="005E454C"/>
    <w:rsid w:val="005E5C77"/>
    <w:rsid w:val="005E6616"/>
    <w:rsid w:val="005E6BA0"/>
    <w:rsid w:val="005E7623"/>
    <w:rsid w:val="005E77C9"/>
    <w:rsid w:val="005E7E30"/>
    <w:rsid w:val="005F1493"/>
    <w:rsid w:val="005F171E"/>
    <w:rsid w:val="005F1759"/>
    <w:rsid w:val="005F208F"/>
    <w:rsid w:val="005F4431"/>
    <w:rsid w:val="005F5195"/>
    <w:rsid w:val="005F5C9B"/>
    <w:rsid w:val="005F61A1"/>
    <w:rsid w:val="005F63EB"/>
    <w:rsid w:val="005F760E"/>
    <w:rsid w:val="005F7633"/>
    <w:rsid w:val="005F7876"/>
    <w:rsid w:val="0060035B"/>
    <w:rsid w:val="00600699"/>
    <w:rsid w:val="0060084F"/>
    <w:rsid w:val="00600CE2"/>
    <w:rsid w:val="0060104C"/>
    <w:rsid w:val="00601A3C"/>
    <w:rsid w:val="00601B04"/>
    <w:rsid w:val="00601E4C"/>
    <w:rsid w:val="00605722"/>
    <w:rsid w:val="00605961"/>
    <w:rsid w:val="0060693A"/>
    <w:rsid w:val="00607FBD"/>
    <w:rsid w:val="0061062D"/>
    <w:rsid w:val="00611BB1"/>
    <w:rsid w:val="00611D41"/>
    <w:rsid w:val="00612B70"/>
    <w:rsid w:val="006132EA"/>
    <w:rsid w:val="00613588"/>
    <w:rsid w:val="00613B1F"/>
    <w:rsid w:val="00613F35"/>
    <w:rsid w:val="00614441"/>
    <w:rsid w:val="00614525"/>
    <w:rsid w:val="00615498"/>
    <w:rsid w:val="00615BDE"/>
    <w:rsid w:val="0061601B"/>
    <w:rsid w:val="00616032"/>
    <w:rsid w:val="006165C2"/>
    <w:rsid w:val="00617543"/>
    <w:rsid w:val="00617D48"/>
    <w:rsid w:val="006218B0"/>
    <w:rsid w:val="00623922"/>
    <w:rsid w:val="00623C80"/>
    <w:rsid w:val="00624005"/>
    <w:rsid w:val="0062566C"/>
    <w:rsid w:val="00627497"/>
    <w:rsid w:val="00627CB9"/>
    <w:rsid w:val="00627D60"/>
    <w:rsid w:val="00627FDC"/>
    <w:rsid w:val="006306E2"/>
    <w:rsid w:val="00630AE2"/>
    <w:rsid w:val="00633ACA"/>
    <w:rsid w:val="00633CA8"/>
    <w:rsid w:val="00634102"/>
    <w:rsid w:val="00635578"/>
    <w:rsid w:val="00635D71"/>
    <w:rsid w:val="00635DCD"/>
    <w:rsid w:val="00635E9A"/>
    <w:rsid w:val="0063617D"/>
    <w:rsid w:val="006373D2"/>
    <w:rsid w:val="00640847"/>
    <w:rsid w:val="00640ABF"/>
    <w:rsid w:val="00640B04"/>
    <w:rsid w:val="00642EF3"/>
    <w:rsid w:val="0064397C"/>
    <w:rsid w:val="00643C1A"/>
    <w:rsid w:val="00644184"/>
    <w:rsid w:val="00644841"/>
    <w:rsid w:val="0064530E"/>
    <w:rsid w:val="0064654F"/>
    <w:rsid w:val="00646789"/>
    <w:rsid w:val="00646B25"/>
    <w:rsid w:val="006479F3"/>
    <w:rsid w:val="00647BDE"/>
    <w:rsid w:val="006522BF"/>
    <w:rsid w:val="00652352"/>
    <w:rsid w:val="00653E72"/>
    <w:rsid w:val="00654327"/>
    <w:rsid w:val="006553EF"/>
    <w:rsid w:val="00655635"/>
    <w:rsid w:val="00656114"/>
    <w:rsid w:val="006577D2"/>
    <w:rsid w:val="00660F2D"/>
    <w:rsid w:val="00661893"/>
    <w:rsid w:val="00662B0B"/>
    <w:rsid w:val="00663C1D"/>
    <w:rsid w:val="006644DE"/>
    <w:rsid w:val="00665CB5"/>
    <w:rsid w:val="00666348"/>
    <w:rsid w:val="006663CC"/>
    <w:rsid w:val="006700DD"/>
    <w:rsid w:val="006701EA"/>
    <w:rsid w:val="00671200"/>
    <w:rsid w:val="00671AA6"/>
    <w:rsid w:val="006748BB"/>
    <w:rsid w:val="00674A2F"/>
    <w:rsid w:val="00674B32"/>
    <w:rsid w:val="006750F0"/>
    <w:rsid w:val="00675E94"/>
    <w:rsid w:val="00676644"/>
    <w:rsid w:val="006767B4"/>
    <w:rsid w:val="0067704A"/>
    <w:rsid w:val="00681C77"/>
    <w:rsid w:val="00684AF8"/>
    <w:rsid w:val="00684C77"/>
    <w:rsid w:val="0068581E"/>
    <w:rsid w:val="006865A6"/>
    <w:rsid w:val="00686A8E"/>
    <w:rsid w:val="0068720E"/>
    <w:rsid w:val="00690A33"/>
    <w:rsid w:val="0069318C"/>
    <w:rsid w:val="0069369B"/>
    <w:rsid w:val="006939DD"/>
    <w:rsid w:val="00694BCA"/>
    <w:rsid w:val="00696FC8"/>
    <w:rsid w:val="00697295"/>
    <w:rsid w:val="006978FA"/>
    <w:rsid w:val="006A2CE7"/>
    <w:rsid w:val="006A2FA3"/>
    <w:rsid w:val="006A3277"/>
    <w:rsid w:val="006A3336"/>
    <w:rsid w:val="006A3393"/>
    <w:rsid w:val="006A4C19"/>
    <w:rsid w:val="006A500B"/>
    <w:rsid w:val="006A6439"/>
    <w:rsid w:val="006A65D1"/>
    <w:rsid w:val="006A73DD"/>
    <w:rsid w:val="006A78A4"/>
    <w:rsid w:val="006A7E64"/>
    <w:rsid w:val="006B137F"/>
    <w:rsid w:val="006B241E"/>
    <w:rsid w:val="006B2C27"/>
    <w:rsid w:val="006B31B5"/>
    <w:rsid w:val="006B387A"/>
    <w:rsid w:val="006B3DE9"/>
    <w:rsid w:val="006B52D9"/>
    <w:rsid w:val="006B5DA9"/>
    <w:rsid w:val="006B7628"/>
    <w:rsid w:val="006B7A47"/>
    <w:rsid w:val="006C08FE"/>
    <w:rsid w:val="006C0B2F"/>
    <w:rsid w:val="006C1B7D"/>
    <w:rsid w:val="006C26D6"/>
    <w:rsid w:val="006C358E"/>
    <w:rsid w:val="006C3E38"/>
    <w:rsid w:val="006C41D6"/>
    <w:rsid w:val="006C6011"/>
    <w:rsid w:val="006C6857"/>
    <w:rsid w:val="006C68BA"/>
    <w:rsid w:val="006C720D"/>
    <w:rsid w:val="006D06D6"/>
    <w:rsid w:val="006D0B46"/>
    <w:rsid w:val="006D18F3"/>
    <w:rsid w:val="006D3C9C"/>
    <w:rsid w:val="006D4011"/>
    <w:rsid w:val="006D445E"/>
    <w:rsid w:val="006D4B57"/>
    <w:rsid w:val="006D5E89"/>
    <w:rsid w:val="006E0609"/>
    <w:rsid w:val="006E1C3D"/>
    <w:rsid w:val="006E2062"/>
    <w:rsid w:val="006E2852"/>
    <w:rsid w:val="006E297F"/>
    <w:rsid w:val="006E2BFC"/>
    <w:rsid w:val="006E4B40"/>
    <w:rsid w:val="006E5CE9"/>
    <w:rsid w:val="006E5E08"/>
    <w:rsid w:val="006E61B8"/>
    <w:rsid w:val="006E625A"/>
    <w:rsid w:val="006E7F15"/>
    <w:rsid w:val="006F115B"/>
    <w:rsid w:val="006F2D6E"/>
    <w:rsid w:val="006F3084"/>
    <w:rsid w:val="006F3B05"/>
    <w:rsid w:val="006F48DB"/>
    <w:rsid w:val="006F4BCD"/>
    <w:rsid w:val="006F4E59"/>
    <w:rsid w:val="006F51D8"/>
    <w:rsid w:val="006F597C"/>
    <w:rsid w:val="006F5A6B"/>
    <w:rsid w:val="006F5F13"/>
    <w:rsid w:val="006F6243"/>
    <w:rsid w:val="006F634E"/>
    <w:rsid w:val="006F6BD3"/>
    <w:rsid w:val="006F73F0"/>
    <w:rsid w:val="00700109"/>
    <w:rsid w:val="0070139A"/>
    <w:rsid w:val="0070150E"/>
    <w:rsid w:val="0070162D"/>
    <w:rsid w:val="00702EE4"/>
    <w:rsid w:val="00704157"/>
    <w:rsid w:val="007045CF"/>
    <w:rsid w:val="00704A2A"/>
    <w:rsid w:val="00704A98"/>
    <w:rsid w:val="00705079"/>
    <w:rsid w:val="007065AE"/>
    <w:rsid w:val="00706E5F"/>
    <w:rsid w:val="007075D7"/>
    <w:rsid w:val="007104B0"/>
    <w:rsid w:val="00710514"/>
    <w:rsid w:val="00710BA6"/>
    <w:rsid w:val="00711727"/>
    <w:rsid w:val="00711AAC"/>
    <w:rsid w:val="0071275D"/>
    <w:rsid w:val="0071318F"/>
    <w:rsid w:val="0071381C"/>
    <w:rsid w:val="007160C3"/>
    <w:rsid w:val="00716C27"/>
    <w:rsid w:val="00716C51"/>
    <w:rsid w:val="00716F07"/>
    <w:rsid w:val="0072122A"/>
    <w:rsid w:val="00722C7A"/>
    <w:rsid w:val="00722EE5"/>
    <w:rsid w:val="0072336E"/>
    <w:rsid w:val="00724DAD"/>
    <w:rsid w:val="0072733F"/>
    <w:rsid w:val="00727409"/>
    <w:rsid w:val="007278DC"/>
    <w:rsid w:val="00727EB2"/>
    <w:rsid w:val="007310CF"/>
    <w:rsid w:val="00731C6B"/>
    <w:rsid w:val="00732029"/>
    <w:rsid w:val="00733627"/>
    <w:rsid w:val="00734973"/>
    <w:rsid w:val="00736249"/>
    <w:rsid w:val="00737213"/>
    <w:rsid w:val="007377FB"/>
    <w:rsid w:val="00740FEC"/>
    <w:rsid w:val="007413FF"/>
    <w:rsid w:val="00746B62"/>
    <w:rsid w:val="00746C50"/>
    <w:rsid w:val="00747943"/>
    <w:rsid w:val="007514D2"/>
    <w:rsid w:val="0075191A"/>
    <w:rsid w:val="00751C42"/>
    <w:rsid w:val="0075228E"/>
    <w:rsid w:val="007523A0"/>
    <w:rsid w:val="00753084"/>
    <w:rsid w:val="007544EC"/>
    <w:rsid w:val="00754E7E"/>
    <w:rsid w:val="007561B9"/>
    <w:rsid w:val="007569C1"/>
    <w:rsid w:val="00756AAA"/>
    <w:rsid w:val="007579CC"/>
    <w:rsid w:val="00760036"/>
    <w:rsid w:val="00761BA3"/>
    <w:rsid w:val="007623B7"/>
    <w:rsid w:val="0076277C"/>
    <w:rsid w:val="007642E6"/>
    <w:rsid w:val="007650E8"/>
    <w:rsid w:val="00765A1F"/>
    <w:rsid w:val="00765B1C"/>
    <w:rsid w:val="00766202"/>
    <w:rsid w:val="007668C3"/>
    <w:rsid w:val="007668C9"/>
    <w:rsid w:val="007676D0"/>
    <w:rsid w:val="00770722"/>
    <w:rsid w:val="0077144B"/>
    <w:rsid w:val="00773A93"/>
    <w:rsid w:val="00773CC9"/>
    <w:rsid w:val="00773F26"/>
    <w:rsid w:val="007741C9"/>
    <w:rsid w:val="00774294"/>
    <w:rsid w:val="0077434D"/>
    <w:rsid w:val="007748BC"/>
    <w:rsid w:val="00774F88"/>
    <w:rsid w:val="00775DEE"/>
    <w:rsid w:val="00776A1C"/>
    <w:rsid w:val="00777D04"/>
    <w:rsid w:val="00781882"/>
    <w:rsid w:val="00781CF0"/>
    <w:rsid w:val="00782D9C"/>
    <w:rsid w:val="00782EE8"/>
    <w:rsid w:val="007848B8"/>
    <w:rsid w:val="00785D73"/>
    <w:rsid w:val="007864BE"/>
    <w:rsid w:val="00786F0B"/>
    <w:rsid w:val="0078779B"/>
    <w:rsid w:val="00787F37"/>
    <w:rsid w:val="00790696"/>
    <w:rsid w:val="0079097D"/>
    <w:rsid w:val="00790CBD"/>
    <w:rsid w:val="00793AA6"/>
    <w:rsid w:val="00794E16"/>
    <w:rsid w:val="0079658B"/>
    <w:rsid w:val="00796C1A"/>
    <w:rsid w:val="00796E71"/>
    <w:rsid w:val="007975AE"/>
    <w:rsid w:val="007A1406"/>
    <w:rsid w:val="007A17DD"/>
    <w:rsid w:val="007A19D1"/>
    <w:rsid w:val="007A2118"/>
    <w:rsid w:val="007A3DBE"/>
    <w:rsid w:val="007A41C4"/>
    <w:rsid w:val="007A4DC1"/>
    <w:rsid w:val="007A5129"/>
    <w:rsid w:val="007A51D9"/>
    <w:rsid w:val="007A593D"/>
    <w:rsid w:val="007A6A07"/>
    <w:rsid w:val="007A75BB"/>
    <w:rsid w:val="007A7D97"/>
    <w:rsid w:val="007B0DD6"/>
    <w:rsid w:val="007B10D4"/>
    <w:rsid w:val="007B24AF"/>
    <w:rsid w:val="007B2735"/>
    <w:rsid w:val="007B3B90"/>
    <w:rsid w:val="007B3DE4"/>
    <w:rsid w:val="007B3F51"/>
    <w:rsid w:val="007B4442"/>
    <w:rsid w:val="007B4811"/>
    <w:rsid w:val="007B5450"/>
    <w:rsid w:val="007B6980"/>
    <w:rsid w:val="007B6EA2"/>
    <w:rsid w:val="007B72BC"/>
    <w:rsid w:val="007B7C5C"/>
    <w:rsid w:val="007C0E9C"/>
    <w:rsid w:val="007C13DC"/>
    <w:rsid w:val="007C2608"/>
    <w:rsid w:val="007C4284"/>
    <w:rsid w:val="007C5A80"/>
    <w:rsid w:val="007C68BE"/>
    <w:rsid w:val="007D007E"/>
    <w:rsid w:val="007D0851"/>
    <w:rsid w:val="007D1E9F"/>
    <w:rsid w:val="007D2DB7"/>
    <w:rsid w:val="007D2E62"/>
    <w:rsid w:val="007D3040"/>
    <w:rsid w:val="007D3314"/>
    <w:rsid w:val="007D3368"/>
    <w:rsid w:val="007D3798"/>
    <w:rsid w:val="007D452C"/>
    <w:rsid w:val="007D4EBD"/>
    <w:rsid w:val="007D55C7"/>
    <w:rsid w:val="007D5B9D"/>
    <w:rsid w:val="007D67AF"/>
    <w:rsid w:val="007D6E36"/>
    <w:rsid w:val="007E0D62"/>
    <w:rsid w:val="007E108D"/>
    <w:rsid w:val="007E127C"/>
    <w:rsid w:val="007E1E48"/>
    <w:rsid w:val="007E3142"/>
    <w:rsid w:val="007E3624"/>
    <w:rsid w:val="007E3A82"/>
    <w:rsid w:val="007E4AFD"/>
    <w:rsid w:val="007E5055"/>
    <w:rsid w:val="007E5873"/>
    <w:rsid w:val="007E5FC8"/>
    <w:rsid w:val="007E65DB"/>
    <w:rsid w:val="007E6A22"/>
    <w:rsid w:val="007F07EC"/>
    <w:rsid w:val="007F1D38"/>
    <w:rsid w:val="007F1DB6"/>
    <w:rsid w:val="007F3CDA"/>
    <w:rsid w:val="007F471F"/>
    <w:rsid w:val="007F47A4"/>
    <w:rsid w:val="007F6E47"/>
    <w:rsid w:val="00800AC9"/>
    <w:rsid w:val="00800DF0"/>
    <w:rsid w:val="008014AC"/>
    <w:rsid w:val="00802AFB"/>
    <w:rsid w:val="00803345"/>
    <w:rsid w:val="008047D6"/>
    <w:rsid w:val="00804D48"/>
    <w:rsid w:val="00805268"/>
    <w:rsid w:val="00806F08"/>
    <w:rsid w:val="0081053E"/>
    <w:rsid w:val="00810A05"/>
    <w:rsid w:val="00810B88"/>
    <w:rsid w:val="00811613"/>
    <w:rsid w:val="0081384D"/>
    <w:rsid w:val="008142CA"/>
    <w:rsid w:val="00814825"/>
    <w:rsid w:val="00814A23"/>
    <w:rsid w:val="00815DA0"/>
    <w:rsid w:val="00816B17"/>
    <w:rsid w:val="00816B74"/>
    <w:rsid w:val="0081736B"/>
    <w:rsid w:val="008208A2"/>
    <w:rsid w:val="00820DD3"/>
    <w:rsid w:val="008221D2"/>
    <w:rsid w:val="0082259F"/>
    <w:rsid w:val="008233EC"/>
    <w:rsid w:val="00823521"/>
    <w:rsid w:val="0082358A"/>
    <w:rsid w:val="00823FAE"/>
    <w:rsid w:val="008252F7"/>
    <w:rsid w:val="00826C19"/>
    <w:rsid w:val="0083014A"/>
    <w:rsid w:val="0083017A"/>
    <w:rsid w:val="00830875"/>
    <w:rsid w:val="0083132B"/>
    <w:rsid w:val="00831943"/>
    <w:rsid w:val="008331D0"/>
    <w:rsid w:val="008346B5"/>
    <w:rsid w:val="008346D6"/>
    <w:rsid w:val="00835132"/>
    <w:rsid w:val="00835BD5"/>
    <w:rsid w:val="00835BF6"/>
    <w:rsid w:val="00841064"/>
    <w:rsid w:val="008410F9"/>
    <w:rsid w:val="008411A1"/>
    <w:rsid w:val="008411DF"/>
    <w:rsid w:val="00841DBF"/>
    <w:rsid w:val="00844674"/>
    <w:rsid w:val="008464F8"/>
    <w:rsid w:val="00847580"/>
    <w:rsid w:val="00847F59"/>
    <w:rsid w:val="00850DB8"/>
    <w:rsid w:val="00850DFF"/>
    <w:rsid w:val="0085122A"/>
    <w:rsid w:val="00852F03"/>
    <w:rsid w:val="008532B3"/>
    <w:rsid w:val="0085427C"/>
    <w:rsid w:val="008542B4"/>
    <w:rsid w:val="00854F58"/>
    <w:rsid w:val="0085761D"/>
    <w:rsid w:val="00860E33"/>
    <w:rsid w:val="008611E1"/>
    <w:rsid w:val="00861306"/>
    <w:rsid w:val="00861479"/>
    <w:rsid w:val="00862299"/>
    <w:rsid w:val="00862CE5"/>
    <w:rsid w:val="0086387A"/>
    <w:rsid w:val="008658DF"/>
    <w:rsid w:val="00865C24"/>
    <w:rsid w:val="00865C9F"/>
    <w:rsid w:val="00867897"/>
    <w:rsid w:val="00867FCC"/>
    <w:rsid w:val="008735D8"/>
    <w:rsid w:val="00876E47"/>
    <w:rsid w:val="00876FFD"/>
    <w:rsid w:val="00877B49"/>
    <w:rsid w:val="008806D3"/>
    <w:rsid w:val="00881613"/>
    <w:rsid w:val="00881A64"/>
    <w:rsid w:val="00882F04"/>
    <w:rsid w:val="00884670"/>
    <w:rsid w:val="00884D40"/>
    <w:rsid w:val="008859F0"/>
    <w:rsid w:val="00886BFA"/>
    <w:rsid w:val="00886F2C"/>
    <w:rsid w:val="00887066"/>
    <w:rsid w:val="0088715D"/>
    <w:rsid w:val="00887FE4"/>
    <w:rsid w:val="008908C6"/>
    <w:rsid w:val="00890A3A"/>
    <w:rsid w:val="00890AE3"/>
    <w:rsid w:val="00890FF8"/>
    <w:rsid w:val="00891EB5"/>
    <w:rsid w:val="00891EDE"/>
    <w:rsid w:val="0089221C"/>
    <w:rsid w:val="00892300"/>
    <w:rsid w:val="0089368A"/>
    <w:rsid w:val="00894518"/>
    <w:rsid w:val="008946AB"/>
    <w:rsid w:val="008958B1"/>
    <w:rsid w:val="0089670A"/>
    <w:rsid w:val="00896F44"/>
    <w:rsid w:val="00897203"/>
    <w:rsid w:val="008A12D8"/>
    <w:rsid w:val="008A19C7"/>
    <w:rsid w:val="008A1ACA"/>
    <w:rsid w:val="008A3F10"/>
    <w:rsid w:val="008A472E"/>
    <w:rsid w:val="008A5365"/>
    <w:rsid w:val="008A5402"/>
    <w:rsid w:val="008A54F4"/>
    <w:rsid w:val="008A5D65"/>
    <w:rsid w:val="008A5EFA"/>
    <w:rsid w:val="008A6A75"/>
    <w:rsid w:val="008A6C6E"/>
    <w:rsid w:val="008A77AF"/>
    <w:rsid w:val="008B1025"/>
    <w:rsid w:val="008B1EBC"/>
    <w:rsid w:val="008B21C7"/>
    <w:rsid w:val="008B308C"/>
    <w:rsid w:val="008B49D2"/>
    <w:rsid w:val="008B514C"/>
    <w:rsid w:val="008B55DB"/>
    <w:rsid w:val="008B56F6"/>
    <w:rsid w:val="008B60FF"/>
    <w:rsid w:val="008B7D30"/>
    <w:rsid w:val="008C02C7"/>
    <w:rsid w:val="008C0898"/>
    <w:rsid w:val="008C0D70"/>
    <w:rsid w:val="008C19E3"/>
    <w:rsid w:val="008C1B72"/>
    <w:rsid w:val="008C1DAF"/>
    <w:rsid w:val="008C1E07"/>
    <w:rsid w:val="008C2091"/>
    <w:rsid w:val="008C26F0"/>
    <w:rsid w:val="008C2879"/>
    <w:rsid w:val="008C36FF"/>
    <w:rsid w:val="008C37D2"/>
    <w:rsid w:val="008C4420"/>
    <w:rsid w:val="008C4B9F"/>
    <w:rsid w:val="008C4FDB"/>
    <w:rsid w:val="008C56FA"/>
    <w:rsid w:val="008C625C"/>
    <w:rsid w:val="008D067B"/>
    <w:rsid w:val="008D113B"/>
    <w:rsid w:val="008D131D"/>
    <w:rsid w:val="008D1DAE"/>
    <w:rsid w:val="008D5166"/>
    <w:rsid w:val="008D5468"/>
    <w:rsid w:val="008D5B47"/>
    <w:rsid w:val="008D7465"/>
    <w:rsid w:val="008D77A6"/>
    <w:rsid w:val="008D7CF8"/>
    <w:rsid w:val="008E019A"/>
    <w:rsid w:val="008E0B75"/>
    <w:rsid w:val="008E17F3"/>
    <w:rsid w:val="008E3A2E"/>
    <w:rsid w:val="008E3A34"/>
    <w:rsid w:val="008E40BB"/>
    <w:rsid w:val="008E44E7"/>
    <w:rsid w:val="008E48BE"/>
    <w:rsid w:val="008E4A57"/>
    <w:rsid w:val="008E579B"/>
    <w:rsid w:val="008E5B76"/>
    <w:rsid w:val="008E61ED"/>
    <w:rsid w:val="008E705B"/>
    <w:rsid w:val="008E7D41"/>
    <w:rsid w:val="008E7E38"/>
    <w:rsid w:val="008F033F"/>
    <w:rsid w:val="008F12DC"/>
    <w:rsid w:val="008F16F8"/>
    <w:rsid w:val="008F3222"/>
    <w:rsid w:val="008F4421"/>
    <w:rsid w:val="008F555C"/>
    <w:rsid w:val="008F55CB"/>
    <w:rsid w:val="008F6B2A"/>
    <w:rsid w:val="008F7DD6"/>
    <w:rsid w:val="009019FB"/>
    <w:rsid w:val="00903A46"/>
    <w:rsid w:val="00903FE1"/>
    <w:rsid w:val="00904007"/>
    <w:rsid w:val="00904A29"/>
    <w:rsid w:val="00904B0E"/>
    <w:rsid w:val="009053DA"/>
    <w:rsid w:val="00905CB7"/>
    <w:rsid w:val="0090614A"/>
    <w:rsid w:val="00906D7C"/>
    <w:rsid w:val="009074CE"/>
    <w:rsid w:val="00907877"/>
    <w:rsid w:val="00910E7C"/>
    <w:rsid w:val="009127BD"/>
    <w:rsid w:val="00913216"/>
    <w:rsid w:val="00913F86"/>
    <w:rsid w:val="00914A1E"/>
    <w:rsid w:val="00915317"/>
    <w:rsid w:val="00916AEC"/>
    <w:rsid w:val="00917303"/>
    <w:rsid w:val="00917CE2"/>
    <w:rsid w:val="009210ED"/>
    <w:rsid w:val="00921C50"/>
    <w:rsid w:val="00921DDC"/>
    <w:rsid w:val="00922299"/>
    <w:rsid w:val="0092529F"/>
    <w:rsid w:val="009261AF"/>
    <w:rsid w:val="00926603"/>
    <w:rsid w:val="009279B4"/>
    <w:rsid w:val="00933C12"/>
    <w:rsid w:val="00934E7B"/>
    <w:rsid w:val="0093637A"/>
    <w:rsid w:val="00937286"/>
    <w:rsid w:val="00940A42"/>
    <w:rsid w:val="0094123F"/>
    <w:rsid w:val="009415B9"/>
    <w:rsid w:val="00941C63"/>
    <w:rsid w:val="0094231A"/>
    <w:rsid w:val="009424D9"/>
    <w:rsid w:val="00942A07"/>
    <w:rsid w:val="00942E71"/>
    <w:rsid w:val="009434DA"/>
    <w:rsid w:val="00943CC7"/>
    <w:rsid w:val="00943D73"/>
    <w:rsid w:val="00944176"/>
    <w:rsid w:val="00945BA6"/>
    <w:rsid w:val="00946CD7"/>
    <w:rsid w:val="00946D1E"/>
    <w:rsid w:val="00946F05"/>
    <w:rsid w:val="0094757C"/>
    <w:rsid w:val="00947ACA"/>
    <w:rsid w:val="00950B9E"/>
    <w:rsid w:val="009517E8"/>
    <w:rsid w:val="009525ED"/>
    <w:rsid w:val="00953453"/>
    <w:rsid w:val="00956F09"/>
    <w:rsid w:val="009570A2"/>
    <w:rsid w:val="00960AD1"/>
    <w:rsid w:val="00960C80"/>
    <w:rsid w:val="00961F6B"/>
    <w:rsid w:val="009622E3"/>
    <w:rsid w:val="00964211"/>
    <w:rsid w:val="009648B3"/>
    <w:rsid w:val="00965404"/>
    <w:rsid w:val="0096581A"/>
    <w:rsid w:val="00966E37"/>
    <w:rsid w:val="00967C28"/>
    <w:rsid w:val="00970635"/>
    <w:rsid w:val="00971BDE"/>
    <w:rsid w:val="00971F62"/>
    <w:rsid w:val="00972DB9"/>
    <w:rsid w:val="00972F8D"/>
    <w:rsid w:val="0097312D"/>
    <w:rsid w:val="00973218"/>
    <w:rsid w:val="00973310"/>
    <w:rsid w:val="00973F45"/>
    <w:rsid w:val="0097413B"/>
    <w:rsid w:val="00975F41"/>
    <w:rsid w:val="009765CD"/>
    <w:rsid w:val="00977091"/>
    <w:rsid w:val="00977D2E"/>
    <w:rsid w:val="0098015E"/>
    <w:rsid w:val="00981DA1"/>
    <w:rsid w:val="00982840"/>
    <w:rsid w:val="009834BE"/>
    <w:rsid w:val="00983863"/>
    <w:rsid w:val="00983AE7"/>
    <w:rsid w:val="00986637"/>
    <w:rsid w:val="0098775F"/>
    <w:rsid w:val="00987D6D"/>
    <w:rsid w:val="00987E39"/>
    <w:rsid w:val="00991F74"/>
    <w:rsid w:val="00992586"/>
    <w:rsid w:val="009937B6"/>
    <w:rsid w:val="00994AE6"/>
    <w:rsid w:val="00995F55"/>
    <w:rsid w:val="009A0278"/>
    <w:rsid w:val="009A0DE9"/>
    <w:rsid w:val="009A14A5"/>
    <w:rsid w:val="009A1A07"/>
    <w:rsid w:val="009A2B34"/>
    <w:rsid w:val="009A37C0"/>
    <w:rsid w:val="009A4049"/>
    <w:rsid w:val="009A4542"/>
    <w:rsid w:val="009A4CF9"/>
    <w:rsid w:val="009A51F2"/>
    <w:rsid w:val="009A59F5"/>
    <w:rsid w:val="009A5D08"/>
    <w:rsid w:val="009B0960"/>
    <w:rsid w:val="009B25EF"/>
    <w:rsid w:val="009B2A6C"/>
    <w:rsid w:val="009B2E68"/>
    <w:rsid w:val="009B451E"/>
    <w:rsid w:val="009B5BB4"/>
    <w:rsid w:val="009B5ED5"/>
    <w:rsid w:val="009C0248"/>
    <w:rsid w:val="009C0C70"/>
    <w:rsid w:val="009C0C9E"/>
    <w:rsid w:val="009C0E2A"/>
    <w:rsid w:val="009C1160"/>
    <w:rsid w:val="009C2455"/>
    <w:rsid w:val="009C26D4"/>
    <w:rsid w:val="009C3D5F"/>
    <w:rsid w:val="009C3E48"/>
    <w:rsid w:val="009C498A"/>
    <w:rsid w:val="009C4BD0"/>
    <w:rsid w:val="009C4D26"/>
    <w:rsid w:val="009C5520"/>
    <w:rsid w:val="009C5D66"/>
    <w:rsid w:val="009C62F5"/>
    <w:rsid w:val="009C6C0C"/>
    <w:rsid w:val="009C6C2C"/>
    <w:rsid w:val="009C784F"/>
    <w:rsid w:val="009C79F6"/>
    <w:rsid w:val="009C7D8B"/>
    <w:rsid w:val="009C7F26"/>
    <w:rsid w:val="009C7F59"/>
    <w:rsid w:val="009D0181"/>
    <w:rsid w:val="009D1BF3"/>
    <w:rsid w:val="009D32C7"/>
    <w:rsid w:val="009D3E88"/>
    <w:rsid w:val="009D4B90"/>
    <w:rsid w:val="009D7EDC"/>
    <w:rsid w:val="009E0AB0"/>
    <w:rsid w:val="009E11A9"/>
    <w:rsid w:val="009E29BD"/>
    <w:rsid w:val="009E47BC"/>
    <w:rsid w:val="009E4997"/>
    <w:rsid w:val="009E4B8B"/>
    <w:rsid w:val="009E6DC6"/>
    <w:rsid w:val="009E7352"/>
    <w:rsid w:val="009E781B"/>
    <w:rsid w:val="009F0489"/>
    <w:rsid w:val="009F064C"/>
    <w:rsid w:val="009F0978"/>
    <w:rsid w:val="009F18D5"/>
    <w:rsid w:val="009F1D95"/>
    <w:rsid w:val="009F2622"/>
    <w:rsid w:val="009F2B76"/>
    <w:rsid w:val="009F2DDD"/>
    <w:rsid w:val="009F4B04"/>
    <w:rsid w:val="009F5711"/>
    <w:rsid w:val="009F5970"/>
    <w:rsid w:val="009F5F1D"/>
    <w:rsid w:val="009F723B"/>
    <w:rsid w:val="009F724F"/>
    <w:rsid w:val="00A0033C"/>
    <w:rsid w:val="00A00781"/>
    <w:rsid w:val="00A00B50"/>
    <w:rsid w:val="00A00C7F"/>
    <w:rsid w:val="00A00D2C"/>
    <w:rsid w:val="00A03FD8"/>
    <w:rsid w:val="00A05795"/>
    <w:rsid w:val="00A07B68"/>
    <w:rsid w:val="00A10999"/>
    <w:rsid w:val="00A11070"/>
    <w:rsid w:val="00A118DC"/>
    <w:rsid w:val="00A1224A"/>
    <w:rsid w:val="00A126AE"/>
    <w:rsid w:val="00A12EF8"/>
    <w:rsid w:val="00A139FC"/>
    <w:rsid w:val="00A14095"/>
    <w:rsid w:val="00A150BD"/>
    <w:rsid w:val="00A151FF"/>
    <w:rsid w:val="00A15618"/>
    <w:rsid w:val="00A15FAA"/>
    <w:rsid w:val="00A16224"/>
    <w:rsid w:val="00A165EA"/>
    <w:rsid w:val="00A16BCD"/>
    <w:rsid w:val="00A21D11"/>
    <w:rsid w:val="00A2244F"/>
    <w:rsid w:val="00A231B9"/>
    <w:rsid w:val="00A23DF2"/>
    <w:rsid w:val="00A256C9"/>
    <w:rsid w:val="00A256DD"/>
    <w:rsid w:val="00A26420"/>
    <w:rsid w:val="00A264E4"/>
    <w:rsid w:val="00A31504"/>
    <w:rsid w:val="00A3468C"/>
    <w:rsid w:val="00A34B19"/>
    <w:rsid w:val="00A35F5F"/>
    <w:rsid w:val="00A36062"/>
    <w:rsid w:val="00A36858"/>
    <w:rsid w:val="00A378A6"/>
    <w:rsid w:val="00A37AE4"/>
    <w:rsid w:val="00A40E12"/>
    <w:rsid w:val="00A40E9C"/>
    <w:rsid w:val="00A425F8"/>
    <w:rsid w:val="00A42F37"/>
    <w:rsid w:val="00A43159"/>
    <w:rsid w:val="00A44059"/>
    <w:rsid w:val="00A47CEC"/>
    <w:rsid w:val="00A512AC"/>
    <w:rsid w:val="00A513A5"/>
    <w:rsid w:val="00A51AD7"/>
    <w:rsid w:val="00A5274F"/>
    <w:rsid w:val="00A53047"/>
    <w:rsid w:val="00A53545"/>
    <w:rsid w:val="00A543BA"/>
    <w:rsid w:val="00A54F94"/>
    <w:rsid w:val="00A575FF"/>
    <w:rsid w:val="00A57C04"/>
    <w:rsid w:val="00A60BA8"/>
    <w:rsid w:val="00A6122C"/>
    <w:rsid w:val="00A612DA"/>
    <w:rsid w:val="00A617B4"/>
    <w:rsid w:val="00A620DD"/>
    <w:rsid w:val="00A63522"/>
    <w:rsid w:val="00A6445F"/>
    <w:rsid w:val="00A644FA"/>
    <w:rsid w:val="00A64FF0"/>
    <w:rsid w:val="00A659E7"/>
    <w:rsid w:val="00A66A4F"/>
    <w:rsid w:val="00A6718F"/>
    <w:rsid w:val="00A71098"/>
    <w:rsid w:val="00A71582"/>
    <w:rsid w:val="00A716E0"/>
    <w:rsid w:val="00A71911"/>
    <w:rsid w:val="00A72528"/>
    <w:rsid w:val="00A7276E"/>
    <w:rsid w:val="00A727DD"/>
    <w:rsid w:val="00A734E0"/>
    <w:rsid w:val="00A73668"/>
    <w:rsid w:val="00A75F49"/>
    <w:rsid w:val="00A77432"/>
    <w:rsid w:val="00A8040E"/>
    <w:rsid w:val="00A8153F"/>
    <w:rsid w:val="00A8258D"/>
    <w:rsid w:val="00A82932"/>
    <w:rsid w:val="00A82E0B"/>
    <w:rsid w:val="00A82F48"/>
    <w:rsid w:val="00A82F5A"/>
    <w:rsid w:val="00A82FFC"/>
    <w:rsid w:val="00A836C1"/>
    <w:rsid w:val="00A85150"/>
    <w:rsid w:val="00A8530F"/>
    <w:rsid w:val="00A857AA"/>
    <w:rsid w:val="00A8645A"/>
    <w:rsid w:val="00A87ADE"/>
    <w:rsid w:val="00A90157"/>
    <w:rsid w:val="00A90F81"/>
    <w:rsid w:val="00A91EC3"/>
    <w:rsid w:val="00A92F8A"/>
    <w:rsid w:val="00A934F8"/>
    <w:rsid w:val="00A937B3"/>
    <w:rsid w:val="00A93E0C"/>
    <w:rsid w:val="00A9770B"/>
    <w:rsid w:val="00AA11B4"/>
    <w:rsid w:val="00AA2FEC"/>
    <w:rsid w:val="00AA3B15"/>
    <w:rsid w:val="00AA4866"/>
    <w:rsid w:val="00AA4ADB"/>
    <w:rsid w:val="00AA4D7B"/>
    <w:rsid w:val="00AA5C11"/>
    <w:rsid w:val="00AA71DB"/>
    <w:rsid w:val="00AA71E5"/>
    <w:rsid w:val="00AA7445"/>
    <w:rsid w:val="00AA7B65"/>
    <w:rsid w:val="00AB0685"/>
    <w:rsid w:val="00AB091A"/>
    <w:rsid w:val="00AB0D80"/>
    <w:rsid w:val="00AB0FC4"/>
    <w:rsid w:val="00AB117C"/>
    <w:rsid w:val="00AB2655"/>
    <w:rsid w:val="00AB36D2"/>
    <w:rsid w:val="00AB38EA"/>
    <w:rsid w:val="00AB3D34"/>
    <w:rsid w:val="00AB4626"/>
    <w:rsid w:val="00AB481E"/>
    <w:rsid w:val="00AB55BE"/>
    <w:rsid w:val="00AB5E9E"/>
    <w:rsid w:val="00AB6849"/>
    <w:rsid w:val="00AB6A41"/>
    <w:rsid w:val="00AB7BEA"/>
    <w:rsid w:val="00AC13BC"/>
    <w:rsid w:val="00AC1A93"/>
    <w:rsid w:val="00AC1B7D"/>
    <w:rsid w:val="00AC1BD4"/>
    <w:rsid w:val="00AC2B06"/>
    <w:rsid w:val="00AC2B0C"/>
    <w:rsid w:val="00AC312D"/>
    <w:rsid w:val="00AC45EC"/>
    <w:rsid w:val="00AC4DF1"/>
    <w:rsid w:val="00AC577D"/>
    <w:rsid w:val="00AC5A9C"/>
    <w:rsid w:val="00AC60DC"/>
    <w:rsid w:val="00AC7C1D"/>
    <w:rsid w:val="00AC7CA2"/>
    <w:rsid w:val="00AD023B"/>
    <w:rsid w:val="00AD152B"/>
    <w:rsid w:val="00AD16B1"/>
    <w:rsid w:val="00AD281A"/>
    <w:rsid w:val="00AD2F98"/>
    <w:rsid w:val="00AD45C4"/>
    <w:rsid w:val="00AD4A0F"/>
    <w:rsid w:val="00AD4E01"/>
    <w:rsid w:val="00AD5919"/>
    <w:rsid w:val="00AD5D45"/>
    <w:rsid w:val="00AD6A8E"/>
    <w:rsid w:val="00AD7452"/>
    <w:rsid w:val="00AD7EA7"/>
    <w:rsid w:val="00AE31F9"/>
    <w:rsid w:val="00AE4BA3"/>
    <w:rsid w:val="00AE68F8"/>
    <w:rsid w:val="00AF258D"/>
    <w:rsid w:val="00AF2F5E"/>
    <w:rsid w:val="00AF3362"/>
    <w:rsid w:val="00AF3790"/>
    <w:rsid w:val="00AF412E"/>
    <w:rsid w:val="00AF41FC"/>
    <w:rsid w:val="00AF4B5C"/>
    <w:rsid w:val="00AF5C5D"/>
    <w:rsid w:val="00AF5EC1"/>
    <w:rsid w:val="00AF787B"/>
    <w:rsid w:val="00AF7A33"/>
    <w:rsid w:val="00B006BB"/>
    <w:rsid w:val="00B01442"/>
    <w:rsid w:val="00B014BC"/>
    <w:rsid w:val="00B02141"/>
    <w:rsid w:val="00B02966"/>
    <w:rsid w:val="00B038A8"/>
    <w:rsid w:val="00B03DBE"/>
    <w:rsid w:val="00B052A1"/>
    <w:rsid w:val="00B05D09"/>
    <w:rsid w:val="00B06CAA"/>
    <w:rsid w:val="00B070A9"/>
    <w:rsid w:val="00B11CBE"/>
    <w:rsid w:val="00B11F38"/>
    <w:rsid w:val="00B124CD"/>
    <w:rsid w:val="00B12EA9"/>
    <w:rsid w:val="00B15838"/>
    <w:rsid w:val="00B1699C"/>
    <w:rsid w:val="00B17BD3"/>
    <w:rsid w:val="00B20AB6"/>
    <w:rsid w:val="00B215CA"/>
    <w:rsid w:val="00B22AC8"/>
    <w:rsid w:val="00B24116"/>
    <w:rsid w:val="00B24CE7"/>
    <w:rsid w:val="00B24E3C"/>
    <w:rsid w:val="00B25471"/>
    <w:rsid w:val="00B268B0"/>
    <w:rsid w:val="00B26A7F"/>
    <w:rsid w:val="00B26A88"/>
    <w:rsid w:val="00B27365"/>
    <w:rsid w:val="00B27464"/>
    <w:rsid w:val="00B30023"/>
    <w:rsid w:val="00B318A6"/>
    <w:rsid w:val="00B319E0"/>
    <w:rsid w:val="00B32337"/>
    <w:rsid w:val="00B32C4E"/>
    <w:rsid w:val="00B33B1E"/>
    <w:rsid w:val="00B34278"/>
    <w:rsid w:val="00B344F7"/>
    <w:rsid w:val="00B348F0"/>
    <w:rsid w:val="00B4005F"/>
    <w:rsid w:val="00B40587"/>
    <w:rsid w:val="00B40BCD"/>
    <w:rsid w:val="00B41566"/>
    <w:rsid w:val="00B42981"/>
    <w:rsid w:val="00B42EEB"/>
    <w:rsid w:val="00B45E74"/>
    <w:rsid w:val="00B46653"/>
    <w:rsid w:val="00B512B0"/>
    <w:rsid w:val="00B524B5"/>
    <w:rsid w:val="00B52D2B"/>
    <w:rsid w:val="00B53AA4"/>
    <w:rsid w:val="00B54557"/>
    <w:rsid w:val="00B54908"/>
    <w:rsid w:val="00B56023"/>
    <w:rsid w:val="00B560EC"/>
    <w:rsid w:val="00B56410"/>
    <w:rsid w:val="00B61393"/>
    <w:rsid w:val="00B62C90"/>
    <w:rsid w:val="00B62FED"/>
    <w:rsid w:val="00B63862"/>
    <w:rsid w:val="00B6392A"/>
    <w:rsid w:val="00B63DDD"/>
    <w:rsid w:val="00B63FD0"/>
    <w:rsid w:val="00B64494"/>
    <w:rsid w:val="00B646DA"/>
    <w:rsid w:val="00B64CDA"/>
    <w:rsid w:val="00B6655E"/>
    <w:rsid w:val="00B675A3"/>
    <w:rsid w:val="00B701D4"/>
    <w:rsid w:val="00B7033F"/>
    <w:rsid w:val="00B70887"/>
    <w:rsid w:val="00B70CF4"/>
    <w:rsid w:val="00B711D8"/>
    <w:rsid w:val="00B71216"/>
    <w:rsid w:val="00B72E93"/>
    <w:rsid w:val="00B74888"/>
    <w:rsid w:val="00B75BDE"/>
    <w:rsid w:val="00B763A3"/>
    <w:rsid w:val="00B76671"/>
    <w:rsid w:val="00B76B0B"/>
    <w:rsid w:val="00B773DC"/>
    <w:rsid w:val="00B813C4"/>
    <w:rsid w:val="00B815B3"/>
    <w:rsid w:val="00B8203B"/>
    <w:rsid w:val="00B82066"/>
    <w:rsid w:val="00B83729"/>
    <w:rsid w:val="00B84240"/>
    <w:rsid w:val="00B8457B"/>
    <w:rsid w:val="00B85C86"/>
    <w:rsid w:val="00B87CB4"/>
    <w:rsid w:val="00B903F1"/>
    <w:rsid w:val="00B90CCD"/>
    <w:rsid w:val="00B910F6"/>
    <w:rsid w:val="00B9234C"/>
    <w:rsid w:val="00B935C7"/>
    <w:rsid w:val="00B942C9"/>
    <w:rsid w:val="00B95D9A"/>
    <w:rsid w:val="00B967AC"/>
    <w:rsid w:val="00B9778D"/>
    <w:rsid w:val="00BA1333"/>
    <w:rsid w:val="00BA2B5C"/>
    <w:rsid w:val="00BA2E45"/>
    <w:rsid w:val="00BA5223"/>
    <w:rsid w:val="00BA53A4"/>
    <w:rsid w:val="00BA5513"/>
    <w:rsid w:val="00BA5EC6"/>
    <w:rsid w:val="00BB1A7D"/>
    <w:rsid w:val="00BB21E3"/>
    <w:rsid w:val="00BB40B3"/>
    <w:rsid w:val="00BB4145"/>
    <w:rsid w:val="00BB47DF"/>
    <w:rsid w:val="00BB4920"/>
    <w:rsid w:val="00BB4F06"/>
    <w:rsid w:val="00BB536D"/>
    <w:rsid w:val="00BB5508"/>
    <w:rsid w:val="00BB554B"/>
    <w:rsid w:val="00BB56AE"/>
    <w:rsid w:val="00BB57CD"/>
    <w:rsid w:val="00BB5A8C"/>
    <w:rsid w:val="00BB653F"/>
    <w:rsid w:val="00BB66A8"/>
    <w:rsid w:val="00BB677D"/>
    <w:rsid w:val="00BB6EA3"/>
    <w:rsid w:val="00BB7181"/>
    <w:rsid w:val="00BB7A52"/>
    <w:rsid w:val="00BBA903"/>
    <w:rsid w:val="00BC0391"/>
    <w:rsid w:val="00BC0597"/>
    <w:rsid w:val="00BC0C49"/>
    <w:rsid w:val="00BC129B"/>
    <w:rsid w:val="00BC21CB"/>
    <w:rsid w:val="00BC34B7"/>
    <w:rsid w:val="00BC3A0F"/>
    <w:rsid w:val="00BC4876"/>
    <w:rsid w:val="00BC4ACA"/>
    <w:rsid w:val="00BC5425"/>
    <w:rsid w:val="00BC7423"/>
    <w:rsid w:val="00BC7AF4"/>
    <w:rsid w:val="00BD0924"/>
    <w:rsid w:val="00BD0BE0"/>
    <w:rsid w:val="00BD14DB"/>
    <w:rsid w:val="00BD243B"/>
    <w:rsid w:val="00BD2862"/>
    <w:rsid w:val="00BD54FD"/>
    <w:rsid w:val="00BD634F"/>
    <w:rsid w:val="00BD6507"/>
    <w:rsid w:val="00BE1A0D"/>
    <w:rsid w:val="00BE32A4"/>
    <w:rsid w:val="00BE36EA"/>
    <w:rsid w:val="00BE4260"/>
    <w:rsid w:val="00BE4CC6"/>
    <w:rsid w:val="00BE4EA0"/>
    <w:rsid w:val="00BE6ABA"/>
    <w:rsid w:val="00BF069F"/>
    <w:rsid w:val="00BF0B64"/>
    <w:rsid w:val="00BF1D50"/>
    <w:rsid w:val="00BF1F0D"/>
    <w:rsid w:val="00BF1F43"/>
    <w:rsid w:val="00BF2E2F"/>
    <w:rsid w:val="00BF3879"/>
    <w:rsid w:val="00BF4B03"/>
    <w:rsid w:val="00BF4DF1"/>
    <w:rsid w:val="00BF61E6"/>
    <w:rsid w:val="00C00E6C"/>
    <w:rsid w:val="00C01790"/>
    <w:rsid w:val="00C017FC"/>
    <w:rsid w:val="00C02A8C"/>
    <w:rsid w:val="00C02CB5"/>
    <w:rsid w:val="00C0516F"/>
    <w:rsid w:val="00C06913"/>
    <w:rsid w:val="00C06E51"/>
    <w:rsid w:val="00C06FAA"/>
    <w:rsid w:val="00C07B64"/>
    <w:rsid w:val="00C114D0"/>
    <w:rsid w:val="00C13B94"/>
    <w:rsid w:val="00C16213"/>
    <w:rsid w:val="00C163AF"/>
    <w:rsid w:val="00C16CE2"/>
    <w:rsid w:val="00C16CEE"/>
    <w:rsid w:val="00C17116"/>
    <w:rsid w:val="00C20556"/>
    <w:rsid w:val="00C21D48"/>
    <w:rsid w:val="00C22A43"/>
    <w:rsid w:val="00C2583A"/>
    <w:rsid w:val="00C31FAB"/>
    <w:rsid w:val="00C33DA8"/>
    <w:rsid w:val="00C346E8"/>
    <w:rsid w:val="00C34927"/>
    <w:rsid w:val="00C35686"/>
    <w:rsid w:val="00C35BAD"/>
    <w:rsid w:val="00C35C67"/>
    <w:rsid w:val="00C35EA2"/>
    <w:rsid w:val="00C36984"/>
    <w:rsid w:val="00C375E3"/>
    <w:rsid w:val="00C37DB1"/>
    <w:rsid w:val="00C410BB"/>
    <w:rsid w:val="00C41B16"/>
    <w:rsid w:val="00C442DA"/>
    <w:rsid w:val="00C464F3"/>
    <w:rsid w:val="00C46696"/>
    <w:rsid w:val="00C4757E"/>
    <w:rsid w:val="00C4780B"/>
    <w:rsid w:val="00C50A58"/>
    <w:rsid w:val="00C51FEB"/>
    <w:rsid w:val="00C520A4"/>
    <w:rsid w:val="00C52C2C"/>
    <w:rsid w:val="00C53257"/>
    <w:rsid w:val="00C55A0C"/>
    <w:rsid w:val="00C55EE1"/>
    <w:rsid w:val="00C56623"/>
    <w:rsid w:val="00C575F7"/>
    <w:rsid w:val="00C612CF"/>
    <w:rsid w:val="00C62B15"/>
    <w:rsid w:val="00C6364E"/>
    <w:rsid w:val="00C63D09"/>
    <w:rsid w:val="00C64172"/>
    <w:rsid w:val="00C65689"/>
    <w:rsid w:val="00C66343"/>
    <w:rsid w:val="00C70151"/>
    <w:rsid w:val="00C7017A"/>
    <w:rsid w:val="00C7077E"/>
    <w:rsid w:val="00C7128A"/>
    <w:rsid w:val="00C7149E"/>
    <w:rsid w:val="00C72160"/>
    <w:rsid w:val="00C723EA"/>
    <w:rsid w:val="00C72506"/>
    <w:rsid w:val="00C73461"/>
    <w:rsid w:val="00C734E0"/>
    <w:rsid w:val="00C747AD"/>
    <w:rsid w:val="00C74B95"/>
    <w:rsid w:val="00C754A2"/>
    <w:rsid w:val="00C7665F"/>
    <w:rsid w:val="00C77376"/>
    <w:rsid w:val="00C77738"/>
    <w:rsid w:val="00C8091F"/>
    <w:rsid w:val="00C80A75"/>
    <w:rsid w:val="00C80AA5"/>
    <w:rsid w:val="00C81CD3"/>
    <w:rsid w:val="00C81D65"/>
    <w:rsid w:val="00C81FBF"/>
    <w:rsid w:val="00C82374"/>
    <w:rsid w:val="00C8340D"/>
    <w:rsid w:val="00C834FD"/>
    <w:rsid w:val="00C838B7"/>
    <w:rsid w:val="00C843FB"/>
    <w:rsid w:val="00C85475"/>
    <w:rsid w:val="00C857E5"/>
    <w:rsid w:val="00C85BC9"/>
    <w:rsid w:val="00C863BE"/>
    <w:rsid w:val="00C87FA1"/>
    <w:rsid w:val="00C904D6"/>
    <w:rsid w:val="00C90B8A"/>
    <w:rsid w:val="00C90E09"/>
    <w:rsid w:val="00C91701"/>
    <w:rsid w:val="00C91DE0"/>
    <w:rsid w:val="00C936CB"/>
    <w:rsid w:val="00C93C53"/>
    <w:rsid w:val="00C93F5B"/>
    <w:rsid w:val="00C93FD9"/>
    <w:rsid w:val="00C94C7F"/>
    <w:rsid w:val="00C96424"/>
    <w:rsid w:val="00CA00A0"/>
    <w:rsid w:val="00CA39C3"/>
    <w:rsid w:val="00CA3DB6"/>
    <w:rsid w:val="00CA4EDE"/>
    <w:rsid w:val="00CA52E2"/>
    <w:rsid w:val="00CA5CD2"/>
    <w:rsid w:val="00CA651B"/>
    <w:rsid w:val="00CA6669"/>
    <w:rsid w:val="00CA7052"/>
    <w:rsid w:val="00CA72D5"/>
    <w:rsid w:val="00CB0EA4"/>
    <w:rsid w:val="00CB1A83"/>
    <w:rsid w:val="00CB2363"/>
    <w:rsid w:val="00CB29AF"/>
    <w:rsid w:val="00CB2FDA"/>
    <w:rsid w:val="00CB3A57"/>
    <w:rsid w:val="00CB54CA"/>
    <w:rsid w:val="00CB7044"/>
    <w:rsid w:val="00CB78D8"/>
    <w:rsid w:val="00CC07B6"/>
    <w:rsid w:val="00CC0DB1"/>
    <w:rsid w:val="00CC14AE"/>
    <w:rsid w:val="00CC20A8"/>
    <w:rsid w:val="00CC22AE"/>
    <w:rsid w:val="00CC2434"/>
    <w:rsid w:val="00CC24B5"/>
    <w:rsid w:val="00CC25D9"/>
    <w:rsid w:val="00CC381D"/>
    <w:rsid w:val="00CC4A24"/>
    <w:rsid w:val="00CC52C9"/>
    <w:rsid w:val="00CC644F"/>
    <w:rsid w:val="00CC6C35"/>
    <w:rsid w:val="00CC70FE"/>
    <w:rsid w:val="00CC75C0"/>
    <w:rsid w:val="00CC78A6"/>
    <w:rsid w:val="00CD032A"/>
    <w:rsid w:val="00CD1373"/>
    <w:rsid w:val="00CD1A43"/>
    <w:rsid w:val="00CD1F17"/>
    <w:rsid w:val="00CD2D2B"/>
    <w:rsid w:val="00CD6A3B"/>
    <w:rsid w:val="00CD7CBE"/>
    <w:rsid w:val="00CE0B05"/>
    <w:rsid w:val="00CE1F8E"/>
    <w:rsid w:val="00CE32CC"/>
    <w:rsid w:val="00CE5B96"/>
    <w:rsid w:val="00CE6506"/>
    <w:rsid w:val="00CE76BF"/>
    <w:rsid w:val="00CF19C7"/>
    <w:rsid w:val="00CF2BFF"/>
    <w:rsid w:val="00CF3715"/>
    <w:rsid w:val="00CF40AC"/>
    <w:rsid w:val="00CF4999"/>
    <w:rsid w:val="00CF4BF7"/>
    <w:rsid w:val="00CF5290"/>
    <w:rsid w:val="00CF7366"/>
    <w:rsid w:val="00D00785"/>
    <w:rsid w:val="00D008AE"/>
    <w:rsid w:val="00D013F4"/>
    <w:rsid w:val="00D016A0"/>
    <w:rsid w:val="00D06249"/>
    <w:rsid w:val="00D07946"/>
    <w:rsid w:val="00D1125E"/>
    <w:rsid w:val="00D15D33"/>
    <w:rsid w:val="00D17706"/>
    <w:rsid w:val="00D1778B"/>
    <w:rsid w:val="00D17937"/>
    <w:rsid w:val="00D2175A"/>
    <w:rsid w:val="00D22C4E"/>
    <w:rsid w:val="00D22F62"/>
    <w:rsid w:val="00D23398"/>
    <w:rsid w:val="00D23CC4"/>
    <w:rsid w:val="00D23E64"/>
    <w:rsid w:val="00D259C1"/>
    <w:rsid w:val="00D26591"/>
    <w:rsid w:val="00D268DD"/>
    <w:rsid w:val="00D3091A"/>
    <w:rsid w:val="00D30939"/>
    <w:rsid w:val="00D30970"/>
    <w:rsid w:val="00D30D10"/>
    <w:rsid w:val="00D32E05"/>
    <w:rsid w:val="00D32EEB"/>
    <w:rsid w:val="00D32F42"/>
    <w:rsid w:val="00D34C56"/>
    <w:rsid w:val="00D350A2"/>
    <w:rsid w:val="00D36560"/>
    <w:rsid w:val="00D36712"/>
    <w:rsid w:val="00D36971"/>
    <w:rsid w:val="00D378A0"/>
    <w:rsid w:val="00D37AF6"/>
    <w:rsid w:val="00D40943"/>
    <w:rsid w:val="00D41022"/>
    <w:rsid w:val="00D41259"/>
    <w:rsid w:val="00D419E6"/>
    <w:rsid w:val="00D41C94"/>
    <w:rsid w:val="00D443FD"/>
    <w:rsid w:val="00D4450E"/>
    <w:rsid w:val="00D45504"/>
    <w:rsid w:val="00D45AB5"/>
    <w:rsid w:val="00D45FCD"/>
    <w:rsid w:val="00D46F8D"/>
    <w:rsid w:val="00D47A9C"/>
    <w:rsid w:val="00D50199"/>
    <w:rsid w:val="00D5091A"/>
    <w:rsid w:val="00D51018"/>
    <w:rsid w:val="00D5105E"/>
    <w:rsid w:val="00D510C1"/>
    <w:rsid w:val="00D522CE"/>
    <w:rsid w:val="00D53161"/>
    <w:rsid w:val="00D54D20"/>
    <w:rsid w:val="00D55A54"/>
    <w:rsid w:val="00D56490"/>
    <w:rsid w:val="00D56A38"/>
    <w:rsid w:val="00D617E9"/>
    <w:rsid w:val="00D61804"/>
    <w:rsid w:val="00D61E40"/>
    <w:rsid w:val="00D61FAD"/>
    <w:rsid w:val="00D6395F"/>
    <w:rsid w:val="00D63EF1"/>
    <w:rsid w:val="00D64360"/>
    <w:rsid w:val="00D6480F"/>
    <w:rsid w:val="00D653AA"/>
    <w:rsid w:val="00D67B15"/>
    <w:rsid w:val="00D67C83"/>
    <w:rsid w:val="00D70335"/>
    <w:rsid w:val="00D70513"/>
    <w:rsid w:val="00D72DB6"/>
    <w:rsid w:val="00D732BB"/>
    <w:rsid w:val="00D737D3"/>
    <w:rsid w:val="00D76BD2"/>
    <w:rsid w:val="00D776AB"/>
    <w:rsid w:val="00D77B69"/>
    <w:rsid w:val="00D77FCF"/>
    <w:rsid w:val="00D7AF6E"/>
    <w:rsid w:val="00D81328"/>
    <w:rsid w:val="00D815BD"/>
    <w:rsid w:val="00D81D4C"/>
    <w:rsid w:val="00D81FAC"/>
    <w:rsid w:val="00D823F3"/>
    <w:rsid w:val="00D825A3"/>
    <w:rsid w:val="00D828BF"/>
    <w:rsid w:val="00D82FBD"/>
    <w:rsid w:val="00D830E2"/>
    <w:rsid w:val="00D83D61"/>
    <w:rsid w:val="00D83FC6"/>
    <w:rsid w:val="00D84045"/>
    <w:rsid w:val="00D844CB"/>
    <w:rsid w:val="00D85DE9"/>
    <w:rsid w:val="00D86C0F"/>
    <w:rsid w:val="00D875E0"/>
    <w:rsid w:val="00D901BD"/>
    <w:rsid w:val="00D9137C"/>
    <w:rsid w:val="00D91C36"/>
    <w:rsid w:val="00D91D4C"/>
    <w:rsid w:val="00D92304"/>
    <w:rsid w:val="00D92AE7"/>
    <w:rsid w:val="00D92E20"/>
    <w:rsid w:val="00D955AC"/>
    <w:rsid w:val="00D95F7B"/>
    <w:rsid w:val="00D960A6"/>
    <w:rsid w:val="00D96849"/>
    <w:rsid w:val="00D96D01"/>
    <w:rsid w:val="00D9730C"/>
    <w:rsid w:val="00D977E1"/>
    <w:rsid w:val="00D97805"/>
    <w:rsid w:val="00D97A29"/>
    <w:rsid w:val="00DA0204"/>
    <w:rsid w:val="00DA0ABE"/>
    <w:rsid w:val="00DA14BB"/>
    <w:rsid w:val="00DA1B16"/>
    <w:rsid w:val="00DA1CCD"/>
    <w:rsid w:val="00DA1D4A"/>
    <w:rsid w:val="00DA36A6"/>
    <w:rsid w:val="00DA3B6F"/>
    <w:rsid w:val="00DA41C0"/>
    <w:rsid w:val="00DA4EAC"/>
    <w:rsid w:val="00DA5330"/>
    <w:rsid w:val="00DA6ED5"/>
    <w:rsid w:val="00DB241D"/>
    <w:rsid w:val="00DB2486"/>
    <w:rsid w:val="00DB2F5B"/>
    <w:rsid w:val="00DB39F3"/>
    <w:rsid w:val="00DB447B"/>
    <w:rsid w:val="00DB51BA"/>
    <w:rsid w:val="00DB53B5"/>
    <w:rsid w:val="00DB6C6B"/>
    <w:rsid w:val="00DB6EFF"/>
    <w:rsid w:val="00DB7001"/>
    <w:rsid w:val="00DB7133"/>
    <w:rsid w:val="00DC0095"/>
    <w:rsid w:val="00DC0B18"/>
    <w:rsid w:val="00DC19D8"/>
    <w:rsid w:val="00DC1C29"/>
    <w:rsid w:val="00DC23F2"/>
    <w:rsid w:val="00DC2487"/>
    <w:rsid w:val="00DC2C67"/>
    <w:rsid w:val="00DC3C39"/>
    <w:rsid w:val="00DC43D9"/>
    <w:rsid w:val="00DC5280"/>
    <w:rsid w:val="00DC650A"/>
    <w:rsid w:val="00DC6892"/>
    <w:rsid w:val="00DC78CD"/>
    <w:rsid w:val="00DD204D"/>
    <w:rsid w:val="00DD268C"/>
    <w:rsid w:val="00DD3938"/>
    <w:rsid w:val="00DD46DD"/>
    <w:rsid w:val="00DD5E39"/>
    <w:rsid w:val="00DD605B"/>
    <w:rsid w:val="00DE1CB1"/>
    <w:rsid w:val="00DE244F"/>
    <w:rsid w:val="00DE28E7"/>
    <w:rsid w:val="00DE3A05"/>
    <w:rsid w:val="00DE4471"/>
    <w:rsid w:val="00DE4502"/>
    <w:rsid w:val="00DE57D5"/>
    <w:rsid w:val="00DE6701"/>
    <w:rsid w:val="00DE6CEA"/>
    <w:rsid w:val="00DF1312"/>
    <w:rsid w:val="00DF1F01"/>
    <w:rsid w:val="00DF2961"/>
    <w:rsid w:val="00DF3CB7"/>
    <w:rsid w:val="00DF5AA1"/>
    <w:rsid w:val="00DF5D19"/>
    <w:rsid w:val="00DF7BED"/>
    <w:rsid w:val="00E000E6"/>
    <w:rsid w:val="00E00DC7"/>
    <w:rsid w:val="00E00F5B"/>
    <w:rsid w:val="00E01725"/>
    <w:rsid w:val="00E01CBB"/>
    <w:rsid w:val="00E026B3"/>
    <w:rsid w:val="00E05403"/>
    <w:rsid w:val="00E058B6"/>
    <w:rsid w:val="00E0726D"/>
    <w:rsid w:val="00E078B5"/>
    <w:rsid w:val="00E07C49"/>
    <w:rsid w:val="00E10CED"/>
    <w:rsid w:val="00E10DF8"/>
    <w:rsid w:val="00E11CC2"/>
    <w:rsid w:val="00E14637"/>
    <w:rsid w:val="00E14FFC"/>
    <w:rsid w:val="00E1666A"/>
    <w:rsid w:val="00E16889"/>
    <w:rsid w:val="00E16AF5"/>
    <w:rsid w:val="00E17CAA"/>
    <w:rsid w:val="00E17FF2"/>
    <w:rsid w:val="00E20375"/>
    <w:rsid w:val="00E2171F"/>
    <w:rsid w:val="00E22577"/>
    <w:rsid w:val="00E22CA7"/>
    <w:rsid w:val="00E232FA"/>
    <w:rsid w:val="00E25679"/>
    <w:rsid w:val="00E26464"/>
    <w:rsid w:val="00E272D6"/>
    <w:rsid w:val="00E27CA3"/>
    <w:rsid w:val="00E302AE"/>
    <w:rsid w:val="00E33687"/>
    <w:rsid w:val="00E33F6E"/>
    <w:rsid w:val="00E36C1F"/>
    <w:rsid w:val="00E37408"/>
    <w:rsid w:val="00E37849"/>
    <w:rsid w:val="00E4044F"/>
    <w:rsid w:val="00E40CE0"/>
    <w:rsid w:val="00E42E7F"/>
    <w:rsid w:val="00E43514"/>
    <w:rsid w:val="00E43BAA"/>
    <w:rsid w:val="00E44856"/>
    <w:rsid w:val="00E448A5"/>
    <w:rsid w:val="00E45D96"/>
    <w:rsid w:val="00E46532"/>
    <w:rsid w:val="00E5248E"/>
    <w:rsid w:val="00E52BDE"/>
    <w:rsid w:val="00E53593"/>
    <w:rsid w:val="00E53607"/>
    <w:rsid w:val="00E547C9"/>
    <w:rsid w:val="00E54918"/>
    <w:rsid w:val="00E55341"/>
    <w:rsid w:val="00E55460"/>
    <w:rsid w:val="00E55E31"/>
    <w:rsid w:val="00E5694A"/>
    <w:rsid w:val="00E570D9"/>
    <w:rsid w:val="00E57278"/>
    <w:rsid w:val="00E57802"/>
    <w:rsid w:val="00E57979"/>
    <w:rsid w:val="00E604F4"/>
    <w:rsid w:val="00E610EF"/>
    <w:rsid w:val="00E61385"/>
    <w:rsid w:val="00E61A21"/>
    <w:rsid w:val="00E62275"/>
    <w:rsid w:val="00E63294"/>
    <w:rsid w:val="00E64586"/>
    <w:rsid w:val="00E70989"/>
    <w:rsid w:val="00E71EF8"/>
    <w:rsid w:val="00E743B2"/>
    <w:rsid w:val="00E7582C"/>
    <w:rsid w:val="00E75E5D"/>
    <w:rsid w:val="00E7729F"/>
    <w:rsid w:val="00E81312"/>
    <w:rsid w:val="00E81F5F"/>
    <w:rsid w:val="00E826FE"/>
    <w:rsid w:val="00E85131"/>
    <w:rsid w:val="00E8623C"/>
    <w:rsid w:val="00E874D4"/>
    <w:rsid w:val="00E87861"/>
    <w:rsid w:val="00E91DEB"/>
    <w:rsid w:val="00E93C44"/>
    <w:rsid w:val="00E95DC6"/>
    <w:rsid w:val="00E96120"/>
    <w:rsid w:val="00E96B0F"/>
    <w:rsid w:val="00E96EC6"/>
    <w:rsid w:val="00E97083"/>
    <w:rsid w:val="00E9747F"/>
    <w:rsid w:val="00E9784E"/>
    <w:rsid w:val="00E97E0A"/>
    <w:rsid w:val="00EA01E4"/>
    <w:rsid w:val="00EA1AC3"/>
    <w:rsid w:val="00EA31FE"/>
    <w:rsid w:val="00EA4BE9"/>
    <w:rsid w:val="00EA4F19"/>
    <w:rsid w:val="00EA54EA"/>
    <w:rsid w:val="00EA7837"/>
    <w:rsid w:val="00EB0CE4"/>
    <w:rsid w:val="00EB1EF8"/>
    <w:rsid w:val="00EB2237"/>
    <w:rsid w:val="00EB421F"/>
    <w:rsid w:val="00EB4934"/>
    <w:rsid w:val="00EB4A04"/>
    <w:rsid w:val="00EB5BC0"/>
    <w:rsid w:val="00EB5C90"/>
    <w:rsid w:val="00EB5FAB"/>
    <w:rsid w:val="00EB7691"/>
    <w:rsid w:val="00EB7852"/>
    <w:rsid w:val="00EC1898"/>
    <w:rsid w:val="00EC2556"/>
    <w:rsid w:val="00EC353F"/>
    <w:rsid w:val="00EC3562"/>
    <w:rsid w:val="00EC3FA9"/>
    <w:rsid w:val="00EC49BF"/>
    <w:rsid w:val="00EC598D"/>
    <w:rsid w:val="00EC63DC"/>
    <w:rsid w:val="00EC7177"/>
    <w:rsid w:val="00EC7FB3"/>
    <w:rsid w:val="00ED05FC"/>
    <w:rsid w:val="00ED065F"/>
    <w:rsid w:val="00ED0A92"/>
    <w:rsid w:val="00ED10DF"/>
    <w:rsid w:val="00ED1FC7"/>
    <w:rsid w:val="00ED2794"/>
    <w:rsid w:val="00ED41ED"/>
    <w:rsid w:val="00ED47C0"/>
    <w:rsid w:val="00ED4C54"/>
    <w:rsid w:val="00ED7174"/>
    <w:rsid w:val="00ED7308"/>
    <w:rsid w:val="00ED7903"/>
    <w:rsid w:val="00ED7DFD"/>
    <w:rsid w:val="00EE0EFD"/>
    <w:rsid w:val="00EE1C1B"/>
    <w:rsid w:val="00EE1CCC"/>
    <w:rsid w:val="00EE256F"/>
    <w:rsid w:val="00EE2697"/>
    <w:rsid w:val="00EE2856"/>
    <w:rsid w:val="00EE2871"/>
    <w:rsid w:val="00EE5F93"/>
    <w:rsid w:val="00EE656F"/>
    <w:rsid w:val="00EE7EBD"/>
    <w:rsid w:val="00EF0FB8"/>
    <w:rsid w:val="00EF1BA4"/>
    <w:rsid w:val="00EF1C1E"/>
    <w:rsid w:val="00EF230D"/>
    <w:rsid w:val="00EF2638"/>
    <w:rsid w:val="00EF2F29"/>
    <w:rsid w:val="00EF315A"/>
    <w:rsid w:val="00EF3DAC"/>
    <w:rsid w:val="00EF3E24"/>
    <w:rsid w:val="00EF5291"/>
    <w:rsid w:val="00EF6B4E"/>
    <w:rsid w:val="00EF6F63"/>
    <w:rsid w:val="00F00600"/>
    <w:rsid w:val="00F007DE"/>
    <w:rsid w:val="00F010AF"/>
    <w:rsid w:val="00F01953"/>
    <w:rsid w:val="00F01EC9"/>
    <w:rsid w:val="00F02059"/>
    <w:rsid w:val="00F03699"/>
    <w:rsid w:val="00F054B0"/>
    <w:rsid w:val="00F05BC7"/>
    <w:rsid w:val="00F064D3"/>
    <w:rsid w:val="00F070BB"/>
    <w:rsid w:val="00F070EF"/>
    <w:rsid w:val="00F109FF"/>
    <w:rsid w:val="00F13634"/>
    <w:rsid w:val="00F13850"/>
    <w:rsid w:val="00F165BA"/>
    <w:rsid w:val="00F172FC"/>
    <w:rsid w:val="00F17CBA"/>
    <w:rsid w:val="00F2063A"/>
    <w:rsid w:val="00F217EE"/>
    <w:rsid w:val="00F21D08"/>
    <w:rsid w:val="00F21F3A"/>
    <w:rsid w:val="00F22855"/>
    <w:rsid w:val="00F22DF4"/>
    <w:rsid w:val="00F25CD4"/>
    <w:rsid w:val="00F263B4"/>
    <w:rsid w:val="00F27EE2"/>
    <w:rsid w:val="00F30571"/>
    <w:rsid w:val="00F31506"/>
    <w:rsid w:val="00F32021"/>
    <w:rsid w:val="00F3275E"/>
    <w:rsid w:val="00F33502"/>
    <w:rsid w:val="00F35601"/>
    <w:rsid w:val="00F35A01"/>
    <w:rsid w:val="00F3654F"/>
    <w:rsid w:val="00F371BB"/>
    <w:rsid w:val="00F37A81"/>
    <w:rsid w:val="00F40A73"/>
    <w:rsid w:val="00F40DEA"/>
    <w:rsid w:val="00F41E11"/>
    <w:rsid w:val="00F42490"/>
    <w:rsid w:val="00F4428B"/>
    <w:rsid w:val="00F442FA"/>
    <w:rsid w:val="00F44485"/>
    <w:rsid w:val="00F44FE2"/>
    <w:rsid w:val="00F46591"/>
    <w:rsid w:val="00F467F9"/>
    <w:rsid w:val="00F477F7"/>
    <w:rsid w:val="00F50827"/>
    <w:rsid w:val="00F50E9C"/>
    <w:rsid w:val="00F51074"/>
    <w:rsid w:val="00F51492"/>
    <w:rsid w:val="00F53FB1"/>
    <w:rsid w:val="00F54BFC"/>
    <w:rsid w:val="00F54F66"/>
    <w:rsid w:val="00F57DBF"/>
    <w:rsid w:val="00F57E42"/>
    <w:rsid w:val="00F607C4"/>
    <w:rsid w:val="00F60938"/>
    <w:rsid w:val="00F61D35"/>
    <w:rsid w:val="00F6223C"/>
    <w:rsid w:val="00F62693"/>
    <w:rsid w:val="00F64197"/>
    <w:rsid w:val="00F652BC"/>
    <w:rsid w:val="00F65C8B"/>
    <w:rsid w:val="00F67106"/>
    <w:rsid w:val="00F70C50"/>
    <w:rsid w:val="00F715B2"/>
    <w:rsid w:val="00F727FE"/>
    <w:rsid w:val="00F73006"/>
    <w:rsid w:val="00F73139"/>
    <w:rsid w:val="00F7343F"/>
    <w:rsid w:val="00F759C6"/>
    <w:rsid w:val="00F76A1F"/>
    <w:rsid w:val="00F77963"/>
    <w:rsid w:val="00F8021F"/>
    <w:rsid w:val="00F8031F"/>
    <w:rsid w:val="00F81ADB"/>
    <w:rsid w:val="00F82046"/>
    <w:rsid w:val="00F826E7"/>
    <w:rsid w:val="00F83502"/>
    <w:rsid w:val="00F838DD"/>
    <w:rsid w:val="00F83A82"/>
    <w:rsid w:val="00F8686D"/>
    <w:rsid w:val="00F91A64"/>
    <w:rsid w:val="00F91BAB"/>
    <w:rsid w:val="00F91C12"/>
    <w:rsid w:val="00F91F28"/>
    <w:rsid w:val="00F9228E"/>
    <w:rsid w:val="00F92799"/>
    <w:rsid w:val="00F92914"/>
    <w:rsid w:val="00F94D16"/>
    <w:rsid w:val="00F95596"/>
    <w:rsid w:val="00F95AD0"/>
    <w:rsid w:val="00F95DA6"/>
    <w:rsid w:val="00F9678E"/>
    <w:rsid w:val="00F97456"/>
    <w:rsid w:val="00FA187D"/>
    <w:rsid w:val="00FA3CDF"/>
    <w:rsid w:val="00FA3EB2"/>
    <w:rsid w:val="00FA490C"/>
    <w:rsid w:val="00FA619D"/>
    <w:rsid w:val="00FA64BD"/>
    <w:rsid w:val="00FA7446"/>
    <w:rsid w:val="00FA7565"/>
    <w:rsid w:val="00FB0266"/>
    <w:rsid w:val="00FB0372"/>
    <w:rsid w:val="00FB07E1"/>
    <w:rsid w:val="00FB0CBA"/>
    <w:rsid w:val="00FB22DA"/>
    <w:rsid w:val="00FB3337"/>
    <w:rsid w:val="00FB35A6"/>
    <w:rsid w:val="00FB70CB"/>
    <w:rsid w:val="00FC0135"/>
    <w:rsid w:val="00FC18E6"/>
    <w:rsid w:val="00FC39DE"/>
    <w:rsid w:val="00FC39E3"/>
    <w:rsid w:val="00FC3EA0"/>
    <w:rsid w:val="00FC40A0"/>
    <w:rsid w:val="00FC484B"/>
    <w:rsid w:val="00FC4B18"/>
    <w:rsid w:val="00FC4C24"/>
    <w:rsid w:val="00FC4F18"/>
    <w:rsid w:val="00FC51F1"/>
    <w:rsid w:val="00FC6A5A"/>
    <w:rsid w:val="00FC74D9"/>
    <w:rsid w:val="00FC754B"/>
    <w:rsid w:val="00FC7A70"/>
    <w:rsid w:val="00FD10ED"/>
    <w:rsid w:val="00FD18E4"/>
    <w:rsid w:val="00FD19C7"/>
    <w:rsid w:val="00FD1B2C"/>
    <w:rsid w:val="00FD28BE"/>
    <w:rsid w:val="00FD4035"/>
    <w:rsid w:val="00FD470C"/>
    <w:rsid w:val="00FD5116"/>
    <w:rsid w:val="00FD5498"/>
    <w:rsid w:val="00FD569F"/>
    <w:rsid w:val="00FD5F3C"/>
    <w:rsid w:val="00FE08D0"/>
    <w:rsid w:val="00FE18D9"/>
    <w:rsid w:val="00FE2F1F"/>
    <w:rsid w:val="00FE502F"/>
    <w:rsid w:val="00FE6507"/>
    <w:rsid w:val="00FE72B2"/>
    <w:rsid w:val="00FE7B2E"/>
    <w:rsid w:val="00FF15BC"/>
    <w:rsid w:val="00FF260C"/>
    <w:rsid w:val="00FF3EF4"/>
    <w:rsid w:val="00FF4788"/>
    <w:rsid w:val="00FF4B86"/>
    <w:rsid w:val="00FF4E55"/>
    <w:rsid w:val="00FF5469"/>
    <w:rsid w:val="00FF55EF"/>
    <w:rsid w:val="00FF5CFD"/>
    <w:rsid w:val="00FF5D28"/>
    <w:rsid w:val="00FF6DA3"/>
    <w:rsid w:val="01443419"/>
    <w:rsid w:val="01893ABA"/>
    <w:rsid w:val="0189DD30"/>
    <w:rsid w:val="01985BBE"/>
    <w:rsid w:val="01A206D6"/>
    <w:rsid w:val="01AE606E"/>
    <w:rsid w:val="01D3F670"/>
    <w:rsid w:val="01D48D31"/>
    <w:rsid w:val="0206DABF"/>
    <w:rsid w:val="022AD475"/>
    <w:rsid w:val="023F40BB"/>
    <w:rsid w:val="02427B63"/>
    <w:rsid w:val="025AA89F"/>
    <w:rsid w:val="025B6B5E"/>
    <w:rsid w:val="0263D319"/>
    <w:rsid w:val="0265A1C0"/>
    <w:rsid w:val="0269661E"/>
    <w:rsid w:val="026DD980"/>
    <w:rsid w:val="028CBBFE"/>
    <w:rsid w:val="029DE8CD"/>
    <w:rsid w:val="02AEFE87"/>
    <w:rsid w:val="02C6B8F1"/>
    <w:rsid w:val="03014AEA"/>
    <w:rsid w:val="0303E7A1"/>
    <w:rsid w:val="0361B4E3"/>
    <w:rsid w:val="03683FB7"/>
    <w:rsid w:val="0404B3A6"/>
    <w:rsid w:val="0407B4B5"/>
    <w:rsid w:val="0446E553"/>
    <w:rsid w:val="0449934F"/>
    <w:rsid w:val="046299F9"/>
    <w:rsid w:val="047ABA50"/>
    <w:rsid w:val="04829864"/>
    <w:rsid w:val="04AD1FE0"/>
    <w:rsid w:val="0505C650"/>
    <w:rsid w:val="05261EE8"/>
    <w:rsid w:val="053394CA"/>
    <w:rsid w:val="0538B60D"/>
    <w:rsid w:val="05578E94"/>
    <w:rsid w:val="055D656D"/>
    <w:rsid w:val="057A03EB"/>
    <w:rsid w:val="059D334F"/>
    <w:rsid w:val="05BFAF34"/>
    <w:rsid w:val="05D1EE5C"/>
    <w:rsid w:val="05D1F45D"/>
    <w:rsid w:val="05DD43A5"/>
    <w:rsid w:val="05EFC086"/>
    <w:rsid w:val="060445F8"/>
    <w:rsid w:val="061BD700"/>
    <w:rsid w:val="063872A1"/>
    <w:rsid w:val="0650E853"/>
    <w:rsid w:val="069FBEFD"/>
    <w:rsid w:val="06DA1F00"/>
    <w:rsid w:val="06E99D07"/>
    <w:rsid w:val="06EE2C37"/>
    <w:rsid w:val="06FB245C"/>
    <w:rsid w:val="06FFD91A"/>
    <w:rsid w:val="0704D0B4"/>
    <w:rsid w:val="07076DA9"/>
    <w:rsid w:val="071159B7"/>
    <w:rsid w:val="071F2273"/>
    <w:rsid w:val="072919D7"/>
    <w:rsid w:val="07361E00"/>
    <w:rsid w:val="07400A6C"/>
    <w:rsid w:val="07474E26"/>
    <w:rsid w:val="076E26B6"/>
    <w:rsid w:val="07C4312A"/>
    <w:rsid w:val="07DA434B"/>
    <w:rsid w:val="07F6B8F5"/>
    <w:rsid w:val="07FC7980"/>
    <w:rsid w:val="08037F46"/>
    <w:rsid w:val="083ECD8B"/>
    <w:rsid w:val="0850C4EB"/>
    <w:rsid w:val="08681B28"/>
    <w:rsid w:val="089D121D"/>
    <w:rsid w:val="08AB998F"/>
    <w:rsid w:val="08BE8545"/>
    <w:rsid w:val="08D03882"/>
    <w:rsid w:val="08D1549B"/>
    <w:rsid w:val="08DC2C29"/>
    <w:rsid w:val="08E5215E"/>
    <w:rsid w:val="0913AE40"/>
    <w:rsid w:val="09509DAD"/>
    <w:rsid w:val="09549C3C"/>
    <w:rsid w:val="097C1366"/>
    <w:rsid w:val="098276C1"/>
    <w:rsid w:val="09A4EFA9"/>
    <w:rsid w:val="09B6A0D1"/>
    <w:rsid w:val="09D3D1F5"/>
    <w:rsid w:val="09E5A165"/>
    <w:rsid w:val="09EAA8EC"/>
    <w:rsid w:val="09EB7E42"/>
    <w:rsid w:val="09EE9FDF"/>
    <w:rsid w:val="09F1DA28"/>
    <w:rsid w:val="09F6079A"/>
    <w:rsid w:val="09FE3C1B"/>
    <w:rsid w:val="0A20D719"/>
    <w:rsid w:val="0A238F3A"/>
    <w:rsid w:val="0A3C2C9A"/>
    <w:rsid w:val="0A4510DB"/>
    <w:rsid w:val="0A4E67C0"/>
    <w:rsid w:val="0A53768F"/>
    <w:rsid w:val="0A741953"/>
    <w:rsid w:val="0AA7F8F3"/>
    <w:rsid w:val="0AAB2F32"/>
    <w:rsid w:val="0AB9426A"/>
    <w:rsid w:val="0AF5032E"/>
    <w:rsid w:val="0B0C116E"/>
    <w:rsid w:val="0B0DE019"/>
    <w:rsid w:val="0B0EB4CB"/>
    <w:rsid w:val="0B1CF7AB"/>
    <w:rsid w:val="0B26AC51"/>
    <w:rsid w:val="0B453176"/>
    <w:rsid w:val="0B471D08"/>
    <w:rsid w:val="0B50AE3D"/>
    <w:rsid w:val="0B531675"/>
    <w:rsid w:val="0B7D9E67"/>
    <w:rsid w:val="0BBF86D0"/>
    <w:rsid w:val="0BE11C99"/>
    <w:rsid w:val="0BED7E47"/>
    <w:rsid w:val="0BF7E5F1"/>
    <w:rsid w:val="0C07A8E4"/>
    <w:rsid w:val="0C1E167A"/>
    <w:rsid w:val="0C20D4B5"/>
    <w:rsid w:val="0C30E1B3"/>
    <w:rsid w:val="0C33DDB5"/>
    <w:rsid w:val="0C41C2E5"/>
    <w:rsid w:val="0C648A43"/>
    <w:rsid w:val="0C964262"/>
    <w:rsid w:val="0CA407F9"/>
    <w:rsid w:val="0CAFE652"/>
    <w:rsid w:val="0CC85954"/>
    <w:rsid w:val="0CD30B7E"/>
    <w:rsid w:val="0D2FBAC1"/>
    <w:rsid w:val="0D35D6A4"/>
    <w:rsid w:val="0D3EBA1F"/>
    <w:rsid w:val="0D4D417A"/>
    <w:rsid w:val="0D53DFF7"/>
    <w:rsid w:val="0D5B96F6"/>
    <w:rsid w:val="0D82A958"/>
    <w:rsid w:val="0D9296AD"/>
    <w:rsid w:val="0D995CAF"/>
    <w:rsid w:val="0DA98BAE"/>
    <w:rsid w:val="0DB73D41"/>
    <w:rsid w:val="0DB95689"/>
    <w:rsid w:val="0DD60B15"/>
    <w:rsid w:val="0DD6A2DB"/>
    <w:rsid w:val="0DE7EA8A"/>
    <w:rsid w:val="0DFEA4A2"/>
    <w:rsid w:val="0E0DFB47"/>
    <w:rsid w:val="0E170744"/>
    <w:rsid w:val="0E35638A"/>
    <w:rsid w:val="0E5638FA"/>
    <w:rsid w:val="0E7D7B07"/>
    <w:rsid w:val="0E8054FF"/>
    <w:rsid w:val="0E8D933A"/>
    <w:rsid w:val="0EBDE447"/>
    <w:rsid w:val="0ECFF4C0"/>
    <w:rsid w:val="0EE96882"/>
    <w:rsid w:val="0F057B41"/>
    <w:rsid w:val="0F17849C"/>
    <w:rsid w:val="0F59CEE3"/>
    <w:rsid w:val="0F76CC18"/>
    <w:rsid w:val="0F77E443"/>
    <w:rsid w:val="0F81D679"/>
    <w:rsid w:val="0FA738EA"/>
    <w:rsid w:val="0FC4E238"/>
    <w:rsid w:val="0FC942E6"/>
    <w:rsid w:val="0FCC240A"/>
    <w:rsid w:val="0FF19EDF"/>
    <w:rsid w:val="101AB1CA"/>
    <w:rsid w:val="1034A7AA"/>
    <w:rsid w:val="1037A5B9"/>
    <w:rsid w:val="1037B37D"/>
    <w:rsid w:val="105EDC3F"/>
    <w:rsid w:val="1061D6EB"/>
    <w:rsid w:val="106B1AB7"/>
    <w:rsid w:val="106D35B1"/>
    <w:rsid w:val="10C376D2"/>
    <w:rsid w:val="10D34D6C"/>
    <w:rsid w:val="10E37006"/>
    <w:rsid w:val="10E5C8CA"/>
    <w:rsid w:val="10FB0384"/>
    <w:rsid w:val="1157A595"/>
    <w:rsid w:val="1199DC12"/>
    <w:rsid w:val="11A1F5A6"/>
    <w:rsid w:val="11C9EA78"/>
    <w:rsid w:val="11EF38C5"/>
    <w:rsid w:val="1227B0C9"/>
    <w:rsid w:val="1233DED1"/>
    <w:rsid w:val="123FA5BD"/>
    <w:rsid w:val="124DAAEF"/>
    <w:rsid w:val="12617002"/>
    <w:rsid w:val="1264090B"/>
    <w:rsid w:val="126A63A0"/>
    <w:rsid w:val="12CDF37D"/>
    <w:rsid w:val="12D15A3D"/>
    <w:rsid w:val="12E54437"/>
    <w:rsid w:val="130C99D5"/>
    <w:rsid w:val="1315957E"/>
    <w:rsid w:val="1352E3C7"/>
    <w:rsid w:val="1353BBFA"/>
    <w:rsid w:val="13567903"/>
    <w:rsid w:val="13694265"/>
    <w:rsid w:val="13834370"/>
    <w:rsid w:val="138ADEC3"/>
    <w:rsid w:val="138D4BC7"/>
    <w:rsid w:val="13989D45"/>
    <w:rsid w:val="13A630B6"/>
    <w:rsid w:val="13AE4B1F"/>
    <w:rsid w:val="13B10239"/>
    <w:rsid w:val="13BFD8AD"/>
    <w:rsid w:val="13C47FFD"/>
    <w:rsid w:val="13C59655"/>
    <w:rsid w:val="13CC6953"/>
    <w:rsid w:val="13CD64B8"/>
    <w:rsid w:val="13E96940"/>
    <w:rsid w:val="13EB926A"/>
    <w:rsid w:val="13EE838E"/>
    <w:rsid w:val="13EF296F"/>
    <w:rsid w:val="14031067"/>
    <w:rsid w:val="140B497F"/>
    <w:rsid w:val="1415990D"/>
    <w:rsid w:val="144B71E6"/>
    <w:rsid w:val="1481A3B1"/>
    <w:rsid w:val="14961E57"/>
    <w:rsid w:val="14A4E6B2"/>
    <w:rsid w:val="14CA6B6C"/>
    <w:rsid w:val="14CF0A8C"/>
    <w:rsid w:val="14CFC81D"/>
    <w:rsid w:val="14FDB4E5"/>
    <w:rsid w:val="150CE897"/>
    <w:rsid w:val="15200BEB"/>
    <w:rsid w:val="15353BDF"/>
    <w:rsid w:val="15406B39"/>
    <w:rsid w:val="155103C4"/>
    <w:rsid w:val="15561208"/>
    <w:rsid w:val="15850AA1"/>
    <w:rsid w:val="1591FB17"/>
    <w:rsid w:val="15A5EAC6"/>
    <w:rsid w:val="15AA6C72"/>
    <w:rsid w:val="15C4C278"/>
    <w:rsid w:val="15C9C4A5"/>
    <w:rsid w:val="15CB7876"/>
    <w:rsid w:val="15DA0A73"/>
    <w:rsid w:val="15DA0E34"/>
    <w:rsid w:val="16043447"/>
    <w:rsid w:val="1627403E"/>
    <w:rsid w:val="162A2520"/>
    <w:rsid w:val="162F92CF"/>
    <w:rsid w:val="16A799CD"/>
    <w:rsid w:val="16B02678"/>
    <w:rsid w:val="16CB7C71"/>
    <w:rsid w:val="17005A92"/>
    <w:rsid w:val="17516D8C"/>
    <w:rsid w:val="1754C2C1"/>
    <w:rsid w:val="175BEB57"/>
    <w:rsid w:val="17A11823"/>
    <w:rsid w:val="17C46D53"/>
    <w:rsid w:val="17C59EDA"/>
    <w:rsid w:val="17C65C77"/>
    <w:rsid w:val="17E1A2B7"/>
    <w:rsid w:val="17EA498A"/>
    <w:rsid w:val="17F1F2B4"/>
    <w:rsid w:val="1816DC66"/>
    <w:rsid w:val="18680249"/>
    <w:rsid w:val="1879A259"/>
    <w:rsid w:val="188E3AC7"/>
    <w:rsid w:val="18B65DCC"/>
    <w:rsid w:val="18D65C31"/>
    <w:rsid w:val="18E1F8BB"/>
    <w:rsid w:val="18F734BD"/>
    <w:rsid w:val="18F84AE3"/>
    <w:rsid w:val="19359F2C"/>
    <w:rsid w:val="193A870E"/>
    <w:rsid w:val="193F12BC"/>
    <w:rsid w:val="1943C008"/>
    <w:rsid w:val="1964F50E"/>
    <w:rsid w:val="1971739F"/>
    <w:rsid w:val="197DE23F"/>
    <w:rsid w:val="1987CC35"/>
    <w:rsid w:val="19A5EDF3"/>
    <w:rsid w:val="19AA6693"/>
    <w:rsid w:val="19CDF0D1"/>
    <w:rsid w:val="19D90D8F"/>
    <w:rsid w:val="19DE4FB5"/>
    <w:rsid w:val="19E7A2A0"/>
    <w:rsid w:val="1A461E9C"/>
    <w:rsid w:val="1AA4108D"/>
    <w:rsid w:val="1AA5F08A"/>
    <w:rsid w:val="1ABA51AE"/>
    <w:rsid w:val="1B070E55"/>
    <w:rsid w:val="1B22C329"/>
    <w:rsid w:val="1B2783C2"/>
    <w:rsid w:val="1B758CA3"/>
    <w:rsid w:val="1BB1BB07"/>
    <w:rsid w:val="1BC77793"/>
    <w:rsid w:val="1BE1AF88"/>
    <w:rsid w:val="1BF29972"/>
    <w:rsid w:val="1C1D5170"/>
    <w:rsid w:val="1C207E06"/>
    <w:rsid w:val="1C3999E4"/>
    <w:rsid w:val="1C562327"/>
    <w:rsid w:val="1C5D51C1"/>
    <w:rsid w:val="1C93152F"/>
    <w:rsid w:val="1C96318E"/>
    <w:rsid w:val="1CC2045B"/>
    <w:rsid w:val="1CE3692F"/>
    <w:rsid w:val="1CF7E643"/>
    <w:rsid w:val="1CFC8502"/>
    <w:rsid w:val="1D26DC96"/>
    <w:rsid w:val="1D294616"/>
    <w:rsid w:val="1D2C7C57"/>
    <w:rsid w:val="1D428CEE"/>
    <w:rsid w:val="1D4C954C"/>
    <w:rsid w:val="1D519509"/>
    <w:rsid w:val="1D577449"/>
    <w:rsid w:val="1D6C52E1"/>
    <w:rsid w:val="1D711605"/>
    <w:rsid w:val="1D8B61E1"/>
    <w:rsid w:val="1D8FC131"/>
    <w:rsid w:val="1D9605E3"/>
    <w:rsid w:val="1D9A53FA"/>
    <w:rsid w:val="1DB1CE12"/>
    <w:rsid w:val="1DB7EC6D"/>
    <w:rsid w:val="1E073AC9"/>
    <w:rsid w:val="1E14CC38"/>
    <w:rsid w:val="1E2A1245"/>
    <w:rsid w:val="1E314B11"/>
    <w:rsid w:val="1E3D3076"/>
    <w:rsid w:val="1E8AB777"/>
    <w:rsid w:val="1EA7D62C"/>
    <w:rsid w:val="1EBC9EF6"/>
    <w:rsid w:val="1ED39AA8"/>
    <w:rsid w:val="1EE7B118"/>
    <w:rsid w:val="1EFADF53"/>
    <w:rsid w:val="1F00568E"/>
    <w:rsid w:val="1F191B22"/>
    <w:rsid w:val="1F2B4CC2"/>
    <w:rsid w:val="1F40C82A"/>
    <w:rsid w:val="1F647030"/>
    <w:rsid w:val="1F7F9AF1"/>
    <w:rsid w:val="1F83CAB3"/>
    <w:rsid w:val="1F8FD905"/>
    <w:rsid w:val="1FBC3A4A"/>
    <w:rsid w:val="1FE19B72"/>
    <w:rsid w:val="20377F07"/>
    <w:rsid w:val="20496E00"/>
    <w:rsid w:val="205140D6"/>
    <w:rsid w:val="206E38EF"/>
    <w:rsid w:val="20729C0F"/>
    <w:rsid w:val="2086BCDD"/>
    <w:rsid w:val="20DFB35C"/>
    <w:rsid w:val="212D7558"/>
    <w:rsid w:val="214190FB"/>
    <w:rsid w:val="214895DD"/>
    <w:rsid w:val="21805DAA"/>
    <w:rsid w:val="2187BFE8"/>
    <w:rsid w:val="218EBA37"/>
    <w:rsid w:val="219639FA"/>
    <w:rsid w:val="219E346C"/>
    <w:rsid w:val="21A39FF5"/>
    <w:rsid w:val="21ABAC64"/>
    <w:rsid w:val="21AF0B54"/>
    <w:rsid w:val="21B71975"/>
    <w:rsid w:val="21C92055"/>
    <w:rsid w:val="21CEB0E3"/>
    <w:rsid w:val="21D7DDE9"/>
    <w:rsid w:val="220C9293"/>
    <w:rsid w:val="2213D219"/>
    <w:rsid w:val="2215E2E9"/>
    <w:rsid w:val="221835EF"/>
    <w:rsid w:val="2223273C"/>
    <w:rsid w:val="22417293"/>
    <w:rsid w:val="22418CB6"/>
    <w:rsid w:val="22A64E6E"/>
    <w:rsid w:val="22B4C066"/>
    <w:rsid w:val="22BB9A14"/>
    <w:rsid w:val="22C67495"/>
    <w:rsid w:val="22F4ED58"/>
    <w:rsid w:val="22FECAA3"/>
    <w:rsid w:val="2315E4AC"/>
    <w:rsid w:val="233274E0"/>
    <w:rsid w:val="234B9AE4"/>
    <w:rsid w:val="2388DC82"/>
    <w:rsid w:val="23AEB0E3"/>
    <w:rsid w:val="23B73894"/>
    <w:rsid w:val="23BF6809"/>
    <w:rsid w:val="23C92320"/>
    <w:rsid w:val="23DC7815"/>
    <w:rsid w:val="23F337EE"/>
    <w:rsid w:val="23FAB9B8"/>
    <w:rsid w:val="23FEF940"/>
    <w:rsid w:val="2415001F"/>
    <w:rsid w:val="2469113D"/>
    <w:rsid w:val="248E1B3D"/>
    <w:rsid w:val="24B9CF8C"/>
    <w:rsid w:val="24C69510"/>
    <w:rsid w:val="24C7C063"/>
    <w:rsid w:val="24E46EEE"/>
    <w:rsid w:val="24FBB610"/>
    <w:rsid w:val="25158BB8"/>
    <w:rsid w:val="2555902D"/>
    <w:rsid w:val="2578E36A"/>
    <w:rsid w:val="25C5BD28"/>
    <w:rsid w:val="25C97AA8"/>
    <w:rsid w:val="25CC3FC5"/>
    <w:rsid w:val="25D33BA7"/>
    <w:rsid w:val="261538D1"/>
    <w:rsid w:val="262A66E8"/>
    <w:rsid w:val="263BFCCB"/>
    <w:rsid w:val="2650E909"/>
    <w:rsid w:val="2668AEA3"/>
    <w:rsid w:val="26977C98"/>
    <w:rsid w:val="269B7757"/>
    <w:rsid w:val="26A1D138"/>
    <w:rsid w:val="26A6C663"/>
    <w:rsid w:val="26AB9074"/>
    <w:rsid w:val="26AFCE91"/>
    <w:rsid w:val="26C9DF65"/>
    <w:rsid w:val="26CE557D"/>
    <w:rsid w:val="26E1D73D"/>
    <w:rsid w:val="26F2DAAF"/>
    <w:rsid w:val="27218ECB"/>
    <w:rsid w:val="274AA1A9"/>
    <w:rsid w:val="274E2A7D"/>
    <w:rsid w:val="275AE734"/>
    <w:rsid w:val="2767BF30"/>
    <w:rsid w:val="27A2B97B"/>
    <w:rsid w:val="27A2E09B"/>
    <w:rsid w:val="27A5C8DB"/>
    <w:rsid w:val="27BDEAD9"/>
    <w:rsid w:val="27C2579E"/>
    <w:rsid w:val="27F221CA"/>
    <w:rsid w:val="281B09FB"/>
    <w:rsid w:val="281EF33D"/>
    <w:rsid w:val="2825CD79"/>
    <w:rsid w:val="282AB839"/>
    <w:rsid w:val="282B3F36"/>
    <w:rsid w:val="282F6237"/>
    <w:rsid w:val="287CC7B1"/>
    <w:rsid w:val="288842E4"/>
    <w:rsid w:val="28935123"/>
    <w:rsid w:val="289351A0"/>
    <w:rsid w:val="28A78942"/>
    <w:rsid w:val="28B899E9"/>
    <w:rsid w:val="28BFB509"/>
    <w:rsid w:val="28EA4847"/>
    <w:rsid w:val="292E7C95"/>
    <w:rsid w:val="29371419"/>
    <w:rsid w:val="297C62AE"/>
    <w:rsid w:val="29833D94"/>
    <w:rsid w:val="298ADA27"/>
    <w:rsid w:val="29EEE136"/>
    <w:rsid w:val="29F94BA6"/>
    <w:rsid w:val="2A12554C"/>
    <w:rsid w:val="2A2DE593"/>
    <w:rsid w:val="2A48621B"/>
    <w:rsid w:val="2A5046FB"/>
    <w:rsid w:val="2A573596"/>
    <w:rsid w:val="2A612542"/>
    <w:rsid w:val="2A68FBAB"/>
    <w:rsid w:val="2A7177FB"/>
    <w:rsid w:val="2A7DD47C"/>
    <w:rsid w:val="2AA3E227"/>
    <w:rsid w:val="2AAAFB25"/>
    <w:rsid w:val="2ABD4A25"/>
    <w:rsid w:val="2AE8C0E4"/>
    <w:rsid w:val="2B3898BA"/>
    <w:rsid w:val="2B46FE53"/>
    <w:rsid w:val="2B5D6515"/>
    <w:rsid w:val="2B5E8DC8"/>
    <w:rsid w:val="2B783B3A"/>
    <w:rsid w:val="2B798C18"/>
    <w:rsid w:val="2B810DD3"/>
    <w:rsid w:val="2BC1BAAA"/>
    <w:rsid w:val="2BE854D0"/>
    <w:rsid w:val="2BEF84E5"/>
    <w:rsid w:val="2C0BDAEC"/>
    <w:rsid w:val="2C118B44"/>
    <w:rsid w:val="2C11AB65"/>
    <w:rsid w:val="2C1A89DA"/>
    <w:rsid w:val="2C23F2F5"/>
    <w:rsid w:val="2C2D079D"/>
    <w:rsid w:val="2C51772A"/>
    <w:rsid w:val="2C593418"/>
    <w:rsid w:val="2C83AEC0"/>
    <w:rsid w:val="2C92F3C9"/>
    <w:rsid w:val="2C9CAF3F"/>
    <w:rsid w:val="2CB8CBF0"/>
    <w:rsid w:val="2CBEE7B3"/>
    <w:rsid w:val="2CCB2259"/>
    <w:rsid w:val="2D0883E1"/>
    <w:rsid w:val="2D09ED11"/>
    <w:rsid w:val="2D257738"/>
    <w:rsid w:val="2D27AB6C"/>
    <w:rsid w:val="2D3801AF"/>
    <w:rsid w:val="2D535ED2"/>
    <w:rsid w:val="2D55DF0F"/>
    <w:rsid w:val="2D6A6135"/>
    <w:rsid w:val="2D767EB5"/>
    <w:rsid w:val="2DC0B42D"/>
    <w:rsid w:val="2DC2B6B1"/>
    <w:rsid w:val="2DD1DA57"/>
    <w:rsid w:val="2DF98FDE"/>
    <w:rsid w:val="2E0A0AE3"/>
    <w:rsid w:val="2E0ABF06"/>
    <w:rsid w:val="2E68C64B"/>
    <w:rsid w:val="2EA02F30"/>
    <w:rsid w:val="2EA3E27E"/>
    <w:rsid w:val="2EA56DD0"/>
    <w:rsid w:val="2EACEE70"/>
    <w:rsid w:val="2EDEF2B5"/>
    <w:rsid w:val="2EE3B4D5"/>
    <w:rsid w:val="2F19CA91"/>
    <w:rsid w:val="2F2001E5"/>
    <w:rsid w:val="2F2E5257"/>
    <w:rsid w:val="2F2E8E1C"/>
    <w:rsid w:val="2F4F92D2"/>
    <w:rsid w:val="2F62B088"/>
    <w:rsid w:val="2F7C4202"/>
    <w:rsid w:val="2F9A0BA5"/>
    <w:rsid w:val="2FD8B626"/>
    <w:rsid w:val="2FDB1AE3"/>
    <w:rsid w:val="2FE2093B"/>
    <w:rsid w:val="2FF8DCA5"/>
    <w:rsid w:val="2FFB35DD"/>
    <w:rsid w:val="30012873"/>
    <w:rsid w:val="300DA2BC"/>
    <w:rsid w:val="301684CD"/>
    <w:rsid w:val="301C99FC"/>
    <w:rsid w:val="30473276"/>
    <w:rsid w:val="306A9AE9"/>
    <w:rsid w:val="307876AA"/>
    <w:rsid w:val="307A136B"/>
    <w:rsid w:val="307B7005"/>
    <w:rsid w:val="309D2684"/>
    <w:rsid w:val="30AFB4FB"/>
    <w:rsid w:val="30AFD5AA"/>
    <w:rsid w:val="30E24035"/>
    <w:rsid w:val="30E42AD7"/>
    <w:rsid w:val="30E5EE14"/>
    <w:rsid w:val="31050E7A"/>
    <w:rsid w:val="311492C0"/>
    <w:rsid w:val="3130EFEC"/>
    <w:rsid w:val="315A566F"/>
    <w:rsid w:val="317670AF"/>
    <w:rsid w:val="31A22497"/>
    <w:rsid w:val="31BF1C70"/>
    <w:rsid w:val="31C95D4D"/>
    <w:rsid w:val="31CA6F83"/>
    <w:rsid w:val="31F5CA28"/>
    <w:rsid w:val="31FD1B8D"/>
    <w:rsid w:val="3207BBC3"/>
    <w:rsid w:val="32349937"/>
    <w:rsid w:val="323CCA22"/>
    <w:rsid w:val="32526EA5"/>
    <w:rsid w:val="3254B149"/>
    <w:rsid w:val="32570F71"/>
    <w:rsid w:val="3267DD53"/>
    <w:rsid w:val="327B24D0"/>
    <w:rsid w:val="3296D171"/>
    <w:rsid w:val="32D90A23"/>
    <w:rsid w:val="32DAEE8B"/>
    <w:rsid w:val="32E497DA"/>
    <w:rsid w:val="3304CA51"/>
    <w:rsid w:val="33099D7E"/>
    <w:rsid w:val="330CFF89"/>
    <w:rsid w:val="330F2686"/>
    <w:rsid w:val="331D7E89"/>
    <w:rsid w:val="332B21E8"/>
    <w:rsid w:val="33420F7F"/>
    <w:rsid w:val="3343C2C9"/>
    <w:rsid w:val="334552F2"/>
    <w:rsid w:val="33576B43"/>
    <w:rsid w:val="3367755C"/>
    <w:rsid w:val="3376FE97"/>
    <w:rsid w:val="337DE7EC"/>
    <w:rsid w:val="338B6D38"/>
    <w:rsid w:val="33A169EB"/>
    <w:rsid w:val="33A8E0F2"/>
    <w:rsid w:val="33BB2878"/>
    <w:rsid w:val="33CD4466"/>
    <w:rsid w:val="33D4FD6A"/>
    <w:rsid w:val="33F6A388"/>
    <w:rsid w:val="33FAD78A"/>
    <w:rsid w:val="3422991C"/>
    <w:rsid w:val="3423ED6E"/>
    <w:rsid w:val="3424BA5D"/>
    <w:rsid w:val="344041FC"/>
    <w:rsid w:val="34666339"/>
    <w:rsid w:val="348FA88C"/>
    <w:rsid w:val="3499C55F"/>
    <w:rsid w:val="349ACAD0"/>
    <w:rsid w:val="34A32948"/>
    <w:rsid w:val="34AA2879"/>
    <w:rsid w:val="3505A830"/>
    <w:rsid w:val="351A91E9"/>
    <w:rsid w:val="35557939"/>
    <w:rsid w:val="3566EBF3"/>
    <w:rsid w:val="3573FB30"/>
    <w:rsid w:val="35A0FD14"/>
    <w:rsid w:val="35AEF14C"/>
    <w:rsid w:val="35C57BE9"/>
    <w:rsid w:val="35E72DF5"/>
    <w:rsid w:val="35EED2C2"/>
    <w:rsid w:val="35F21FE1"/>
    <w:rsid w:val="361DD35B"/>
    <w:rsid w:val="363F3A70"/>
    <w:rsid w:val="3671A594"/>
    <w:rsid w:val="3690545E"/>
    <w:rsid w:val="36A26AB2"/>
    <w:rsid w:val="36AB4025"/>
    <w:rsid w:val="36CFE99F"/>
    <w:rsid w:val="36D257DE"/>
    <w:rsid w:val="36D2E29B"/>
    <w:rsid w:val="36DAE6A6"/>
    <w:rsid w:val="36EA94DA"/>
    <w:rsid w:val="3704C92B"/>
    <w:rsid w:val="3727E4B4"/>
    <w:rsid w:val="37299A1D"/>
    <w:rsid w:val="372F683D"/>
    <w:rsid w:val="373C1D7B"/>
    <w:rsid w:val="3740AEDF"/>
    <w:rsid w:val="376DB27A"/>
    <w:rsid w:val="376EBC8A"/>
    <w:rsid w:val="3779B9BD"/>
    <w:rsid w:val="37A87D00"/>
    <w:rsid w:val="37B78110"/>
    <w:rsid w:val="37CB7A1D"/>
    <w:rsid w:val="37DD3945"/>
    <w:rsid w:val="37EBAC2E"/>
    <w:rsid w:val="37FAE911"/>
    <w:rsid w:val="37FCD4B9"/>
    <w:rsid w:val="3861404F"/>
    <w:rsid w:val="3871F653"/>
    <w:rsid w:val="38CCC8D0"/>
    <w:rsid w:val="38D28816"/>
    <w:rsid w:val="38D4235C"/>
    <w:rsid w:val="3901493D"/>
    <w:rsid w:val="393E1D4E"/>
    <w:rsid w:val="3956D034"/>
    <w:rsid w:val="395BD45C"/>
    <w:rsid w:val="39713AA4"/>
    <w:rsid w:val="398D565E"/>
    <w:rsid w:val="39B9499D"/>
    <w:rsid w:val="39C67163"/>
    <w:rsid w:val="39D03135"/>
    <w:rsid w:val="39F04596"/>
    <w:rsid w:val="3A0302C3"/>
    <w:rsid w:val="3A130B2B"/>
    <w:rsid w:val="3A320EDB"/>
    <w:rsid w:val="3A432851"/>
    <w:rsid w:val="3A4ADB4B"/>
    <w:rsid w:val="3A7E7FD4"/>
    <w:rsid w:val="3A8B8135"/>
    <w:rsid w:val="3A8CF47C"/>
    <w:rsid w:val="3ADC8C07"/>
    <w:rsid w:val="3ADF1AF9"/>
    <w:rsid w:val="3AEB5B03"/>
    <w:rsid w:val="3AFDD920"/>
    <w:rsid w:val="3B23FEB3"/>
    <w:rsid w:val="3B2A27DE"/>
    <w:rsid w:val="3B5DDDF1"/>
    <w:rsid w:val="3B6C8650"/>
    <w:rsid w:val="3B8F20BC"/>
    <w:rsid w:val="3B96E110"/>
    <w:rsid w:val="3BA76856"/>
    <w:rsid w:val="3BB09915"/>
    <w:rsid w:val="3BCF9E1A"/>
    <w:rsid w:val="3BDA60C4"/>
    <w:rsid w:val="3C009A6F"/>
    <w:rsid w:val="3C0569F2"/>
    <w:rsid w:val="3C072C54"/>
    <w:rsid w:val="3C07D560"/>
    <w:rsid w:val="3C2DEAFF"/>
    <w:rsid w:val="3C304036"/>
    <w:rsid w:val="3C4EA92F"/>
    <w:rsid w:val="3C79D9D5"/>
    <w:rsid w:val="3C7B8351"/>
    <w:rsid w:val="3C7E8297"/>
    <w:rsid w:val="3C82468D"/>
    <w:rsid w:val="3CAB1C52"/>
    <w:rsid w:val="3CAEDDF5"/>
    <w:rsid w:val="3CB70EA6"/>
    <w:rsid w:val="3CD55CE0"/>
    <w:rsid w:val="3CF35630"/>
    <w:rsid w:val="3D153E22"/>
    <w:rsid w:val="3D32B931"/>
    <w:rsid w:val="3D6A1774"/>
    <w:rsid w:val="3D87D70F"/>
    <w:rsid w:val="3DA34E09"/>
    <w:rsid w:val="3DA46294"/>
    <w:rsid w:val="3DA4CA69"/>
    <w:rsid w:val="3DEEB6EC"/>
    <w:rsid w:val="3DF8693F"/>
    <w:rsid w:val="3E431346"/>
    <w:rsid w:val="3E634251"/>
    <w:rsid w:val="3E69AB7F"/>
    <w:rsid w:val="3E783DF4"/>
    <w:rsid w:val="3E8319AC"/>
    <w:rsid w:val="3E83CF8F"/>
    <w:rsid w:val="3E9C0025"/>
    <w:rsid w:val="3EA368BB"/>
    <w:rsid w:val="3EA4E317"/>
    <w:rsid w:val="3EA6113D"/>
    <w:rsid w:val="3EC72B2B"/>
    <w:rsid w:val="3ECEF41B"/>
    <w:rsid w:val="3EE4D848"/>
    <w:rsid w:val="3EF5F1A3"/>
    <w:rsid w:val="3EF66697"/>
    <w:rsid w:val="3EF9E84A"/>
    <w:rsid w:val="3EFAA333"/>
    <w:rsid w:val="3F0743E5"/>
    <w:rsid w:val="3F11C65B"/>
    <w:rsid w:val="3F2AF97D"/>
    <w:rsid w:val="3F89A365"/>
    <w:rsid w:val="3F924A4A"/>
    <w:rsid w:val="3F988E22"/>
    <w:rsid w:val="3FA4061B"/>
    <w:rsid w:val="3FA411C1"/>
    <w:rsid w:val="401D6B0E"/>
    <w:rsid w:val="403CEB9D"/>
    <w:rsid w:val="4043BFB9"/>
    <w:rsid w:val="40581846"/>
    <w:rsid w:val="4068013C"/>
    <w:rsid w:val="407DE07C"/>
    <w:rsid w:val="409D71C1"/>
    <w:rsid w:val="40BFDA5F"/>
    <w:rsid w:val="40E1ACD3"/>
    <w:rsid w:val="40FA3E75"/>
    <w:rsid w:val="41140DE0"/>
    <w:rsid w:val="418AAB66"/>
    <w:rsid w:val="4192E275"/>
    <w:rsid w:val="41BC49AD"/>
    <w:rsid w:val="41BF548B"/>
    <w:rsid w:val="41BFFEA6"/>
    <w:rsid w:val="41D4A1EC"/>
    <w:rsid w:val="41E3F981"/>
    <w:rsid w:val="41F97EEB"/>
    <w:rsid w:val="4205CFDB"/>
    <w:rsid w:val="42067CA6"/>
    <w:rsid w:val="4206FF47"/>
    <w:rsid w:val="421CCF2A"/>
    <w:rsid w:val="4226D72D"/>
    <w:rsid w:val="4229AA5C"/>
    <w:rsid w:val="4236D038"/>
    <w:rsid w:val="427E43F1"/>
    <w:rsid w:val="429A91C5"/>
    <w:rsid w:val="42A1AC34"/>
    <w:rsid w:val="42A2AB32"/>
    <w:rsid w:val="42A70858"/>
    <w:rsid w:val="42B11E30"/>
    <w:rsid w:val="43258060"/>
    <w:rsid w:val="432C4EAA"/>
    <w:rsid w:val="432FB7A8"/>
    <w:rsid w:val="43535242"/>
    <w:rsid w:val="4357B9B4"/>
    <w:rsid w:val="43625DE4"/>
    <w:rsid w:val="437D584E"/>
    <w:rsid w:val="438A8D54"/>
    <w:rsid w:val="439F6AC1"/>
    <w:rsid w:val="43C6C2A2"/>
    <w:rsid w:val="43CE55BA"/>
    <w:rsid w:val="43D57A95"/>
    <w:rsid w:val="43DF2A63"/>
    <w:rsid w:val="4414D1FD"/>
    <w:rsid w:val="44343041"/>
    <w:rsid w:val="445B16E1"/>
    <w:rsid w:val="446C7E16"/>
    <w:rsid w:val="447D5785"/>
    <w:rsid w:val="44818D1B"/>
    <w:rsid w:val="4482AFF5"/>
    <w:rsid w:val="4497113F"/>
    <w:rsid w:val="44CB795E"/>
    <w:rsid w:val="44D92542"/>
    <w:rsid w:val="44E0508C"/>
    <w:rsid w:val="45101DA0"/>
    <w:rsid w:val="451BD816"/>
    <w:rsid w:val="4528375F"/>
    <w:rsid w:val="4529047D"/>
    <w:rsid w:val="453A9CA2"/>
    <w:rsid w:val="454C63E7"/>
    <w:rsid w:val="45675149"/>
    <w:rsid w:val="458663C2"/>
    <w:rsid w:val="458753EC"/>
    <w:rsid w:val="458ADDA8"/>
    <w:rsid w:val="458FD52A"/>
    <w:rsid w:val="4591825C"/>
    <w:rsid w:val="45949133"/>
    <w:rsid w:val="459E0502"/>
    <w:rsid w:val="45CAD06E"/>
    <w:rsid w:val="466937AA"/>
    <w:rsid w:val="4684EAB5"/>
    <w:rsid w:val="468A4D2D"/>
    <w:rsid w:val="469489FF"/>
    <w:rsid w:val="46A95554"/>
    <w:rsid w:val="46BC157D"/>
    <w:rsid w:val="46BD51E1"/>
    <w:rsid w:val="46CBEC6F"/>
    <w:rsid w:val="46E74BFC"/>
    <w:rsid w:val="46F5EBB8"/>
    <w:rsid w:val="47098DEA"/>
    <w:rsid w:val="472F37D8"/>
    <w:rsid w:val="4735E80F"/>
    <w:rsid w:val="47451E4E"/>
    <w:rsid w:val="478336B9"/>
    <w:rsid w:val="47DF5FDF"/>
    <w:rsid w:val="47E3810D"/>
    <w:rsid w:val="47E8CA02"/>
    <w:rsid w:val="47F4DBFA"/>
    <w:rsid w:val="47F866DD"/>
    <w:rsid w:val="4812890C"/>
    <w:rsid w:val="4812F01D"/>
    <w:rsid w:val="48383C22"/>
    <w:rsid w:val="4838CC1A"/>
    <w:rsid w:val="483CD550"/>
    <w:rsid w:val="48489806"/>
    <w:rsid w:val="484A96C4"/>
    <w:rsid w:val="48911702"/>
    <w:rsid w:val="48954D1C"/>
    <w:rsid w:val="489589AE"/>
    <w:rsid w:val="489EB156"/>
    <w:rsid w:val="48D8CC56"/>
    <w:rsid w:val="4901D1AF"/>
    <w:rsid w:val="491275A4"/>
    <w:rsid w:val="49196C31"/>
    <w:rsid w:val="491C90A6"/>
    <w:rsid w:val="492D83E8"/>
    <w:rsid w:val="492E3B85"/>
    <w:rsid w:val="497CBD99"/>
    <w:rsid w:val="498AC6FF"/>
    <w:rsid w:val="49A93868"/>
    <w:rsid w:val="49FFF7B3"/>
    <w:rsid w:val="4A20B7F2"/>
    <w:rsid w:val="4A2F1E3B"/>
    <w:rsid w:val="4A845B30"/>
    <w:rsid w:val="4A95546D"/>
    <w:rsid w:val="4AA5D650"/>
    <w:rsid w:val="4AD18362"/>
    <w:rsid w:val="4AD416AE"/>
    <w:rsid w:val="4AD561FE"/>
    <w:rsid w:val="4AFF7D0B"/>
    <w:rsid w:val="4B1D8A8E"/>
    <w:rsid w:val="4B1ECC1D"/>
    <w:rsid w:val="4B218DD0"/>
    <w:rsid w:val="4B96C18F"/>
    <w:rsid w:val="4BB6E607"/>
    <w:rsid w:val="4BD15026"/>
    <w:rsid w:val="4BDE0006"/>
    <w:rsid w:val="4BE29A0E"/>
    <w:rsid w:val="4C4266C3"/>
    <w:rsid w:val="4C613383"/>
    <w:rsid w:val="4CB76C71"/>
    <w:rsid w:val="4CC67D8F"/>
    <w:rsid w:val="4CEF731E"/>
    <w:rsid w:val="4D35240C"/>
    <w:rsid w:val="4D398F58"/>
    <w:rsid w:val="4D4AF33C"/>
    <w:rsid w:val="4D5DAB7D"/>
    <w:rsid w:val="4DB6F8D7"/>
    <w:rsid w:val="4DBC0591"/>
    <w:rsid w:val="4DBC8C5F"/>
    <w:rsid w:val="4DE87835"/>
    <w:rsid w:val="4DEF1188"/>
    <w:rsid w:val="4DFEA161"/>
    <w:rsid w:val="4E5D44F2"/>
    <w:rsid w:val="4E6814D0"/>
    <w:rsid w:val="4E779528"/>
    <w:rsid w:val="4E9663DB"/>
    <w:rsid w:val="4EEA2E8F"/>
    <w:rsid w:val="4F3455F7"/>
    <w:rsid w:val="4F532CBB"/>
    <w:rsid w:val="4F553861"/>
    <w:rsid w:val="4F57B7B3"/>
    <w:rsid w:val="4F59AC12"/>
    <w:rsid w:val="4F60906F"/>
    <w:rsid w:val="4F7DD0F0"/>
    <w:rsid w:val="4F87F8DE"/>
    <w:rsid w:val="4FA46754"/>
    <w:rsid w:val="4FBC0F2F"/>
    <w:rsid w:val="4FD32F73"/>
    <w:rsid w:val="4FD7CF2E"/>
    <w:rsid w:val="4FF5D1F8"/>
    <w:rsid w:val="500C8C3E"/>
    <w:rsid w:val="501D3D76"/>
    <w:rsid w:val="5039563C"/>
    <w:rsid w:val="504A3117"/>
    <w:rsid w:val="5055E99B"/>
    <w:rsid w:val="5079C2D6"/>
    <w:rsid w:val="50833981"/>
    <w:rsid w:val="5088804B"/>
    <w:rsid w:val="508F0D98"/>
    <w:rsid w:val="50B74A10"/>
    <w:rsid w:val="50EBDE55"/>
    <w:rsid w:val="50F0949E"/>
    <w:rsid w:val="5143BE20"/>
    <w:rsid w:val="51520F9C"/>
    <w:rsid w:val="51761A7B"/>
    <w:rsid w:val="51BABE8A"/>
    <w:rsid w:val="51D4753C"/>
    <w:rsid w:val="51D5B2FA"/>
    <w:rsid w:val="52022146"/>
    <w:rsid w:val="52181953"/>
    <w:rsid w:val="522B2130"/>
    <w:rsid w:val="522FE34A"/>
    <w:rsid w:val="523A66BB"/>
    <w:rsid w:val="524B52F6"/>
    <w:rsid w:val="527D59BC"/>
    <w:rsid w:val="527F7888"/>
    <w:rsid w:val="528A012C"/>
    <w:rsid w:val="52945A39"/>
    <w:rsid w:val="52A7EA1D"/>
    <w:rsid w:val="52B95853"/>
    <w:rsid w:val="52EFEF03"/>
    <w:rsid w:val="530E894B"/>
    <w:rsid w:val="531FC23B"/>
    <w:rsid w:val="533A5BDD"/>
    <w:rsid w:val="53480C3C"/>
    <w:rsid w:val="534D720B"/>
    <w:rsid w:val="536DBEB2"/>
    <w:rsid w:val="537884DE"/>
    <w:rsid w:val="537D419B"/>
    <w:rsid w:val="53810017"/>
    <w:rsid w:val="5396EEA0"/>
    <w:rsid w:val="53CFB31B"/>
    <w:rsid w:val="53E6C097"/>
    <w:rsid w:val="5410F267"/>
    <w:rsid w:val="5429ED51"/>
    <w:rsid w:val="543F1EE3"/>
    <w:rsid w:val="5456F5A5"/>
    <w:rsid w:val="545A92BA"/>
    <w:rsid w:val="5467CBA1"/>
    <w:rsid w:val="5471766B"/>
    <w:rsid w:val="54772071"/>
    <w:rsid w:val="5479A458"/>
    <w:rsid w:val="54DCEA4E"/>
    <w:rsid w:val="55070B7A"/>
    <w:rsid w:val="5518205C"/>
    <w:rsid w:val="55506107"/>
    <w:rsid w:val="5551F449"/>
    <w:rsid w:val="5560BF7E"/>
    <w:rsid w:val="5572A022"/>
    <w:rsid w:val="5598F00D"/>
    <w:rsid w:val="55C7CB92"/>
    <w:rsid w:val="560754D7"/>
    <w:rsid w:val="560A7C89"/>
    <w:rsid w:val="561BAF45"/>
    <w:rsid w:val="562C2D10"/>
    <w:rsid w:val="563CE05C"/>
    <w:rsid w:val="563CE602"/>
    <w:rsid w:val="5650CA3E"/>
    <w:rsid w:val="565EA48C"/>
    <w:rsid w:val="5664B85A"/>
    <w:rsid w:val="56715F3D"/>
    <w:rsid w:val="568A89F6"/>
    <w:rsid w:val="568D59C2"/>
    <w:rsid w:val="5696A7BF"/>
    <w:rsid w:val="56A88864"/>
    <w:rsid w:val="56AE9CD1"/>
    <w:rsid w:val="56F4D5BC"/>
    <w:rsid w:val="56F9E529"/>
    <w:rsid w:val="56FB2151"/>
    <w:rsid w:val="5716B7F4"/>
    <w:rsid w:val="571945A6"/>
    <w:rsid w:val="571ED6CC"/>
    <w:rsid w:val="57334993"/>
    <w:rsid w:val="576012C0"/>
    <w:rsid w:val="5770BEC1"/>
    <w:rsid w:val="577DB508"/>
    <w:rsid w:val="57831A7C"/>
    <w:rsid w:val="57888E06"/>
    <w:rsid w:val="578D8A8F"/>
    <w:rsid w:val="57965036"/>
    <w:rsid w:val="579E3D25"/>
    <w:rsid w:val="57C55780"/>
    <w:rsid w:val="57D2C187"/>
    <w:rsid w:val="57D92489"/>
    <w:rsid w:val="57E193BF"/>
    <w:rsid w:val="57F4C863"/>
    <w:rsid w:val="57FD1C61"/>
    <w:rsid w:val="580A2B32"/>
    <w:rsid w:val="583790E0"/>
    <w:rsid w:val="58478CBE"/>
    <w:rsid w:val="5891633E"/>
    <w:rsid w:val="58AC1298"/>
    <w:rsid w:val="58DC0217"/>
    <w:rsid w:val="58DD1A78"/>
    <w:rsid w:val="592578CF"/>
    <w:rsid w:val="59277E98"/>
    <w:rsid w:val="593486CC"/>
    <w:rsid w:val="593C86E8"/>
    <w:rsid w:val="593FD84E"/>
    <w:rsid w:val="5955DE65"/>
    <w:rsid w:val="5957B0AF"/>
    <w:rsid w:val="5965A809"/>
    <w:rsid w:val="5974FBAA"/>
    <w:rsid w:val="598E31B2"/>
    <w:rsid w:val="59BA7D6A"/>
    <w:rsid w:val="59BBF519"/>
    <w:rsid w:val="59CDFDC8"/>
    <w:rsid w:val="59DFD931"/>
    <w:rsid w:val="59F57565"/>
    <w:rsid w:val="59FE9A97"/>
    <w:rsid w:val="5A55601F"/>
    <w:rsid w:val="5A82D2A3"/>
    <w:rsid w:val="5A88A4AD"/>
    <w:rsid w:val="5A9DAB1E"/>
    <w:rsid w:val="5AAD3D0E"/>
    <w:rsid w:val="5ADB92DC"/>
    <w:rsid w:val="5AF6BEDF"/>
    <w:rsid w:val="5AFF4DD9"/>
    <w:rsid w:val="5B08D3E0"/>
    <w:rsid w:val="5B19087E"/>
    <w:rsid w:val="5B5CBE71"/>
    <w:rsid w:val="5B625F9E"/>
    <w:rsid w:val="5B6F86E7"/>
    <w:rsid w:val="5B790E5E"/>
    <w:rsid w:val="5B883F4B"/>
    <w:rsid w:val="5B9CFEA2"/>
    <w:rsid w:val="5BD12A27"/>
    <w:rsid w:val="5C09B766"/>
    <w:rsid w:val="5C46477A"/>
    <w:rsid w:val="5C60051D"/>
    <w:rsid w:val="5C75622E"/>
    <w:rsid w:val="5C760615"/>
    <w:rsid w:val="5C7727AF"/>
    <w:rsid w:val="5C824A48"/>
    <w:rsid w:val="5CB593E1"/>
    <w:rsid w:val="5CB8EAA7"/>
    <w:rsid w:val="5CD37BA3"/>
    <w:rsid w:val="5CD85AD6"/>
    <w:rsid w:val="5D0F2C6C"/>
    <w:rsid w:val="5D13BAEC"/>
    <w:rsid w:val="5D2DBE0B"/>
    <w:rsid w:val="5D45EBA5"/>
    <w:rsid w:val="5D6D87EE"/>
    <w:rsid w:val="5D9273A5"/>
    <w:rsid w:val="5DB5A5DB"/>
    <w:rsid w:val="5DB88385"/>
    <w:rsid w:val="5DBCD245"/>
    <w:rsid w:val="5DDF58C0"/>
    <w:rsid w:val="5E0C99EA"/>
    <w:rsid w:val="5E166C50"/>
    <w:rsid w:val="5E1E44CF"/>
    <w:rsid w:val="5E1EEF97"/>
    <w:rsid w:val="5E2CDA0A"/>
    <w:rsid w:val="5E489538"/>
    <w:rsid w:val="5E48A328"/>
    <w:rsid w:val="5E4943EA"/>
    <w:rsid w:val="5E5AFE78"/>
    <w:rsid w:val="5E68A004"/>
    <w:rsid w:val="5E8C45B1"/>
    <w:rsid w:val="5EB5A50B"/>
    <w:rsid w:val="5EC46DF9"/>
    <w:rsid w:val="5EDC60C6"/>
    <w:rsid w:val="5EEF3127"/>
    <w:rsid w:val="5EFD92F0"/>
    <w:rsid w:val="5F11B1DE"/>
    <w:rsid w:val="5F5CA972"/>
    <w:rsid w:val="5F5DB530"/>
    <w:rsid w:val="5F61E84D"/>
    <w:rsid w:val="5F7603AA"/>
    <w:rsid w:val="5F77674C"/>
    <w:rsid w:val="5F8038C7"/>
    <w:rsid w:val="5F8D0965"/>
    <w:rsid w:val="5F901FC0"/>
    <w:rsid w:val="5F9D1341"/>
    <w:rsid w:val="5FA52D41"/>
    <w:rsid w:val="5FA8EF09"/>
    <w:rsid w:val="5FB75C02"/>
    <w:rsid w:val="5FCE1747"/>
    <w:rsid w:val="5FDC60D2"/>
    <w:rsid w:val="5FFCF825"/>
    <w:rsid w:val="600917D2"/>
    <w:rsid w:val="601E18DD"/>
    <w:rsid w:val="602216DC"/>
    <w:rsid w:val="6028E2FF"/>
    <w:rsid w:val="603470CD"/>
    <w:rsid w:val="605818C2"/>
    <w:rsid w:val="605DC9E0"/>
    <w:rsid w:val="60765E3D"/>
    <w:rsid w:val="607E43B7"/>
    <w:rsid w:val="60860DF8"/>
    <w:rsid w:val="60A7E860"/>
    <w:rsid w:val="610098A8"/>
    <w:rsid w:val="612ABBAD"/>
    <w:rsid w:val="6149F1EE"/>
    <w:rsid w:val="615A7664"/>
    <w:rsid w:val="61621102"/>
    <w:rsid w:val="6168002B"/>
    <w:rsid w:val="616CD2FD"/>
    <w:rsid w:val="617871CD"/>
    <w:rsid w:val="618248C5"/>
    <w:rsid w:val="61ABAC3D"/>
    <w:rsid w:val="61D254BB"/>
    <w:rsid w:val="621F4672"/>
    <w:rsid w:val="6231C6F6"/>
    <w:rsid w:val="625A9901"/>
    <w:rsid w:val="62604917"/>
    <w:rsid w:val="628916DB"/>
    <w:rsid w:val="629E10C1"/>
    <w:rsid w:val="62A5B997"/>
    <w:rsid w:val="62C43DC2"/>
    <w:rsid w:val="630CC45A"/>
    <w:rsid w:val="633C8F0C"/>
    <w:rsid w:val="6362C617"/>
    <w:rsid w:val="6379E3FE"/>
    <w:rsid w:val="637EC983"/>
    <w:rsid w:val="6383B23D"/>
    <w:rsid w:val="6389DE08"/>
    <w:rsid w:val="639EAED4"/>
    <w:rsid w:val="63BF5523"/>
    <w:rsid w:val="63CEFBD9"/>
    <w:rsid w:val="63EB3D82"/>
    <w:rsid w:val="6421EC40"/>
    <w:rsid w:val="6435C4ED"/>
    <w:rsid w:val="645733CB"/>
    <w:rsid w:val="6462D18E"/>
    <w:rsid w:val="646DF89F"/>
    <w:rsid w:val="647C9D1F"/>
    <w:rsid w:val="64A9A0C8"/>
    <w:rsid w:val="64AC3E0E"/>
    <w:rsid w:val="64B4A904"/>
    <w:rsid w:val="64B7792E"/>
    <w:rsid w:val="64EC942D"/>
    <w:rsid w:val="65214A26"/>
    <w:rsid w:val="6532B84C"/>
    <w:rsid w:val="6560E7D7"/>
    <w:rsid w:val="65AB31B1"/>
    <w:rsid w:val="65E17C86"/>
    <w:rsid w:val="65F031F4"/>
    <w:rsid w:val="660C4395"/>
    <w:rsid w:val="6633FD21"/>
    <w:rsid w:val="66469DEB"/>
    <w:rsid w:val="6657630A"/>
    <w:rsid w:val="66762579"/>
    <w:rsid w:val="667DBC44"/>
    <w:rsid w:val="668F5BBF"/>
    <w:rsid w:val="66C218DA"/>
    <w:rsid w:val="670E67BC"/>
    <w:rsid w:val="67566310"/>
    <w:rsid w:val="676D7ED7"/>
    <w:rsid w:val="6773FACC"/>
    <w:rsid w:val="6776A29C"/>
    <w:rsid w:val="678D7C6A"/>
    <w:rsid w:val="67E62750"/>
    <w:rsid w:val="68020CA9"/>
    <w:rsid w:val="6816B936"/>
    <w:rsid w:val="681ACB4A"/>
    <w:rsid w:val="683540D0"/>
    <w:rsid w:val="6841250A"/>
    <w:rsid w:val="68594404"/>
    <w:rsid w:val="685A0979"/>
    <w:rsid w:val="687FA010"/>
    <w:rsid w:val="68B151C1"/>
    <w:rsid w:val="68B676A6"/>
    <w:rsid w:val="68B7F7E0"/>
    <w:rsid w:val="68BFB3DC"/>
    <w:rsid w:val="68BFBE74"/>
    <w:rsid w:val="68C0ACB7"/>
    <w:rsid w:val="68D83B12"/>
    <w:rsid w:val="68D8B78E"/>
    <w:rsid w:val="68EC8442"/>
    <w:rsid w:val="69061AA3"/>
    <w:rsid w:val="690BDD7B"/>
    <w:rsid w:val="692BB4A4"/>
    <w:rsid w:val="694B43C4"/>
    <w:rsid w:val="69654C55"/>
    <w:rsid w:val="698045FF"/>
    <w:rsid w:val="69848497"/>
    <w:rsid w:val="69960E90"/>
    <w:rsid w:val="69C392FC"/>
    <w:rsid w:val="69F0A77B"/>
    <w:rsid w:val="6A0B92AF"/>
    <w:rsid w:val="6A249B6F"/>
    <w:rsid w:val="6A37A060"/>
    <w:rsid w:val="6A4AE908"/>
    <w:rsid w:val="6A5A5A75"/>
    <w:rsid w:val="6A88C1B3"/>
    <w:rsid w:val="6A9E705C"/>
    <w:rsid w:val="6AB38028"/>
    <w:rsid w:val="6ADAF314"/>
    <w:rsid w:val="6AF0952D"/>
    <w:rsid w:val="6AFDF7C7"/>
    <w:rsid w:val="6B149AEB"/>
    <w:rsid w:val="6B46190A"/>
    <w:rsid w:val="6B494B70"/>
    <w:rsid w:val="6B51A9CD"/>
    <w:rsid w:val="6B8F2293"/>
    <w:rsid w:val="6BB211C8"/>
    <w:rsid w:val="6BBE3E09"/>
    <w:rsid w:val="6BCBEF42"/>
    <w:rsid w:val="6C07BC6C"/>
    <w:rsid w:val="6C313B95"/>
    <w:rsid w:val="6C38047E"/>
    <w:rsid w:val="6C3C85DD"/>
    <w:rsid w:val="6C7D7E75"/>
    <w:rsid w:val="6C936ECD"/>
    <w:rsid w:val="6CA380E2"/>
    <w:rsid w:val="6CBF31F5"/>
    <w:rsid w:val="6CF45292"/>
    <w:rsid w:val="6CF56294"/>
    <w:rsid w:val="6D0550A9"/>
    <w:rsid w:val="6D055E4C"/>
    <w:rsid w:val="6D217A2A"/>
    <w:rsid w:val="6D256BB3"/>
    <w:rsid w:val="6D27CC03"/>
    <w:rsid w:val="6D574FF8"/>
    <w:rsid w:val="6D6A3737"/>
    <w:rsid w:val="6D738B47"/>
    <w:rsid w:val="6D85889F"/>
    <w:rsid w:val="6D8F33FB"/>
    <w:rsid w:val="6D91FE25"/>
    <w:rsid w:val="6D9AF527"/>
    <w:rsid w:val="6DAFE3FC"/>
    <w:rsid w:val="6DBD84A7"/>
    <w:rsid w:val="6DD83A5A"/>
    <w:rsid w:val="6DE7C28E"/>
    <w:rsid w:val="6DF3BFAA"/>
    <w:rsid w:val="6DF9532B"/>
    <w:rsid w:val="6DF97900"/>
    <w:rsid w:val="6E168881"/>
    <w:rsid w:val="6E248A4A"/>
    <w:rsid w:val="6E25A296"/>
    <w:rsid w:val="6E6A0D28"/>
    <w:rsid w:val="6E8D2CBE"/>
    <w:rsid w:val="6EAEB130"/>
    <w:rsid w:val="6EB0EF4E"/>
    <w:rsid w:val="6EC6888E"/>
    <w:rsid w:val="6EE46678"/>
    <w:rsid w:val="6EF3E682"/>
    <w:rsid w:val="6F036DE5"/>
    <w:rsid w:val="6F1570C2"/>
    <w:rsid w:val="6F16D84F"/>
    <w:rsid w:val="6F1F2161"/>
    <w:rsid w:val="6F27BF3F"/>
    <w:rsid w:val="6F2E3F8F"/>
    <w:rsid w:val="6F38AF72"/>
    <w:rsid w:val="6F4A39B3"/>
    <w:rsid w:val="6F4B0B76"/>
    <w:rsid w:val="6F55EE5F"/>
    <w:rsid w:val="6F663D29"/>
    <w:rsid w:val="6F68E085"/>
    <w:rsid w:val="6F69C01C"/>
    <w:rsid w:val="6F6D639B"/>
    <w:rsid w:val="6F849274"/>
    <w:rsid w:val="6F9A9A71"/>
    <w:rsid w:val="6FC0A482"/>
    <w:rsid w:val="6FCA29FD"/>
    <w:rsid w:val="6FF13544"/>
    <w:rsid w:val="700A944F"/>
    <w:rsid w:val="700D5B22"/>
    <w:rsid w:val="703AF2E1"/>
    <w:rsid w:val="7062203D"/>
    <w:rsid w:val="7064A274"/>
    <w:rsid w:val="70A4830E"/>
    <w:rsid w:val="70B7B165"/>
    <w:rsid w:val="70CBB028"/>
    <w:rsid w:val="70D4F7DC"/>
    <w:rsid w:val="70E81F78"/>
    <w:rsid w:val="711579D5"/>
    <w:rsid w:val="7137004B"/>
    <w:rsid w:val="714C6878"/>
    <w:rsid w:val="71505802"/>
    <w:rsid w:val="715E7277"/>
    <w:rsid w:val="717ADFF6"/>
    <w:rsid w:val="718A65A4"/>
    <w:rsid w:val="71A44420"/>
    <w:rsid w:val="71A49A2A"/>
    <w:rsid w:val="71BBFEF7"/>
    <w:rsid w:val="71BCE996"/>
    <w:rsid w:val="71C07251"/>
    <w:rsid w:val="71C30AFD"/>
    <w:rsid w:val="71F72478"/>
    <w:rsid w:val="7221E250"/>
    <w:rsid w:val="722B8B96"/>
    <w:rsid w:val="72339695"/>
    <w:rsid w:val="723B3F79"/>
    <w:rsid w:val="72584CC9"/>
    <w:rsid w:val="726E68E8"/>
    <w:rsid w:val="727A5F3C"/>
    <w:rsid w:val="72821D39"/>
    <w:rsid w:val="7298F1E4"/>
    <w:rsid w:val="72A051DD"/>
    <w:rsid w:val="72D2EC94"/>
    <w:rsid w:val="72D6E6E4"/>
    <w:rsid w:val="72DB43A0"/>
    <w:rsid w:val="72E06E19"/>
    <w:rsid w:val="731ECE32"/>
    <w:rsid w:val="7326ED13"/>
    <w:rsid w:val="73437968"/>
    <w:rsid w:val="737F5653"/>
    <w:rsid w:val="7388EBEC"/>
    <w:rsid w:val="7393037D"/>
    <w:rsid w:val="73A6FA2F"/>
    <w:rsid w:val="73D631DE"/>
    <w:rsid w:val="73E6EC20"/>
    <w:rsid w:val="74132713"/>
    <w:rsid w:val="742A50CA"/>
    <w:rsid w:val="7438BEDE"/>
    <w:rsid w:val="7457DF2D"/>
    <w:rsid w:val="74638C22"/>
    <w:rsid w:val="74AFFAF6"/>
    <w:rsid w:val="74B15775"/>
    <w:rsid w:val="74CBEE45"/>
    <w:rsid w:val="74D16674"/>
    <w:rsid w:val="74E50353"/>
    <w:rsid w:val="74FCBFAE"/>
    <w:rsid w:val="750FAF37"/>
    <w:rsid w:val="751D40C1"/>
    <w:rsid w:val="7535D1DA"/>
    <w:rsid w:val="757928C4"/>
    <w:rsid w:val="757E1FAA"/>
    <w:rsid w:val="75924ECC"/>
    <w:rsid w:val="75A8B259"/>
    <w:rsid w:val="75C42E7E"/>
    <w:rsid w:val="75DA76EA"/>
    <w:rsid w:val="762B416B"/>
    <w:rsid w:val="7642597A"/>
    <w:rsid w:val="764A0663"/>
    <w:rsid w:val="764A936A"/>
    <w:rsid w:val="764C491E"/>
    <w:rsid w:val="76546F4C"/>
    <w:rsid w:val="7659758D"/>
    <w:rsid w:val="7673B308"/>
    <w:rsid w:val="76790AD1"/>
    <w:rsid w:val="767E971A"/>
    <w:rsid w:val="768BF563"/>
    <w:rsid w:val="768C3147"/>
    <w:rsid w:val="76B26432"/>
    <w:rsid w:val="76CB0404"/>
    <w:rsid w:val="77490214"/>
    <w:rsid w:val="774C1821"/>
    <w:rsid w:val="77621984"/>
    <w:rsid w:val="777A04E2"/>
    <w:rsid w:val="778F0ABD"/>
    <w:rsid w:val="77FACF01"/>
    <w:rsid w:val="781A3240"/>
    <w:rsid w:val="781B9341"/>
    <w:rsid w:val="782B420E"/>
    <w:rsid w:val="783E9AB4"/>
    <w:rsid w:val="785D29C6"/>
    <w:rsid w:val="787EE54A"/>
    <w:rsid w:val="7882AAAD"/>
    <w:rsid w:val="78D10242"/>
    <w:rsid w:val="78DB5D99"/>
    <w:rsid w:val="78F77801"/>
    <w:rsid w:val="78FC9DF2"/>
    <w:rsid w:val="7902183C"/>
    <w:rsid w:val="7912BADE"/>
    <w:rsid w:val="791AAEA5"/>
    <w:rsid w:val="79206BDB"/>
    <w:rsid w:val="7952BD1F"/>
    <w:rsid w:val="79746383"/>
    <w:rsid w:val="79874B3C"/>
    <w:rsid w:val="79A12EB6"/>
    <w:rsid w:val="79CC006A"/>
    <w:rsid w:val="79E2867A"/>
    <w:rsid w:val="7A12DDBB"/>
    <w:rsid w:val="7A1B8D39"/>
    <w:rsid w:val="7A476A67"/>
    <w:rsid w:val="7A4B1C36"/>
    <w:rsid w:val="7A4C4263"/>
    <w:rsid w:val="7A7B2241"/>
    <w:rsid w:val="7AAE8BCA"/>
    <w:rsid w:val="7AE89695"/>
    <w:rsid w:val="7B0844F9"/>
    <w:rsid w:val="7B13BC4E"/>
    <w:rsid w:val="7B1B714A"/>
    <w:rsid w:val="7B2803AD"/>
    <w:rsid w:val="7B2B2CBF"/>
    <w:rsid w:val="7B3569AD"/>
    <w:rsid w:val="7B36B189"/>
    <w:rsid w:val="7B65F09F"/>
    <w:rsid w:val="7B92EF4F"/>
    <w:rsid w:val="7BA7187C"/>
    <w:rsid w:val="7BB9919C"/>
    <w:rsid w:val="7BD73BB2"/>
    <w:rsid w:val="7BDF2315"/>
    <w:rsid w:val="7C2419B4"/>
    <w:rsid w:val="7C260C09"/>
    <w:rsid w:val="7C2B7A71"/>
    <w:rsid w:val="7C466C33"/>
    <w:rsid w:val="7C6CB3FA"/>
    <w:rsid w:val="7C6E8D38"/>
    <w:rsid w:val="7C71364C"/>
    <w:rsid w:val="7C971D80"/>
    <w:rsid w:val="7CA446E6"/>
    <w:rsid w:val="7CB4B433"/>
    <w:rsid w:val="7CD4C42A"/>
    <w:rsid w:val="7CDCC768"/>
    <w:rsid w:val="7CE5E814"/>
    <w:rsid w:val="7CF757CD"/>
    <w:rsid w:val="7CFA5B0D"/>
    <w:rsid w:val="7D219671"/>
    <w:rsid w:val="7D2C302B"/>
    <w:rsid w:val="7D4C3A8E"/>
    <w:rsid w:val="7D646858"/>
    <w:rsid w:val="7D8AED7B"/>
    <w:rsid w:val="7DC9C29C"/>
    <w:rsid w:val="7DD230EE"/>
    <w:rsid w:val="7DECCB8F"/>
    <w:rsid w:val="7E000142"/>
    <w:rsid w:val="7E3BA561"/>
    <w:rsid w:val="7E3DF207"/>
    <w:rsid w:val="7E42FC89"/>
    <w:rsid w:val="7E4C7308"/>
    <w:rsid w:val="7E527879"/>
    <w:rsid w:val="7E54AFE7"/>
    <w:rsid w:val="7E5C6310"/>
    <w:rsid w:val="7E87B41B"/>
    <w:rsid w:val="7E934E7C"/>
    <w:rsid w:val="7EB21FCE"/>
    <w:rsid w:val="7EB35085"/>
    <w:rsid w:val="7EC59DF1"/>
    <w:rsid w:val="7EC6B5BF"/>
    <w:rsid w:val="7ED0176E"/>
    <w:rsid w:val="7ED6A567"/>
    <w:rsid w:val="7EE29CF4"/>
    <w:rsid w:val="7F2B6051"/>
    <w:rsid w:val="7F364289"/>
    <w:rsid w:val="7F4A899F"/>
    <w:rsid w:val="7F4CCC85"/>
    <w:rsid w:val="7F544CB1"/>
    <w:rsid w:val="7F55B58A"/>
    <w:rsid w:val="7F8E4BE3"/>
    <w:rsid w:val="7FCAACB6"/>
    <w:rsid w:val="7FCAD405"/>
    <w:rsid w:val="7FF408ED"/>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FCE6D"/>
  <w15:docId w15:val="{80E77817-7335-4B60-9525-9F23CF56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AA3B15"/>
    <w:pPr>
      <w:spacing w:after="0" w:line="240" w:lineRule="auto"/>
    </w:pPr>
    <w:rPr>
      <w:rFonts w:ascii="Times New Roman" w:eastAsia="Times New Roman" w:hAnsi="Times New Roman" w:cs="Times New Roman"/>
      <w:kern w:val="0"/>
      <w:sz w:val="20"/>
      <w:szCs w:val="20"/>
      <w:lang w:eastAsia="es-ES_tradnl"/>
      <w14:ligatures w14:val="none"/>
    </w:rPr>
  </w:style>
  <w:style w:type="paragraph" w:styleId="1izenburua">
    <w:name w:val="heading 1"/>
    <w:basedOn w:val="Normala"/>
    <w:next w:val="Normala"/>
    <w:link w:val="1izenburuaKar"/>
    <w:uiPriority w:val="1"/>
    <w:qFormat/>
    <w:rsid w:val="005468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izenburua">
    <w:name w:val="heading 2"/>
    <w:basedOn w:val="Normala"/>
    <w:next w:val="Normala"/>
    <w:link w:val="2izenburuaKar"/>
    <w:uiPriority w:val="1"/>
    <w:unhideWhenUsed/>
    <w:qFormat/>
    <w:rsid w:val="005468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autoRedefine/>
    <w:qFormat/>
    <w:rsid w:val="00AA3B15"/>
    <w:pPr>
      <w:keepNext/>
      <w:spacing w:after="60"/>
      <w:outlineLvl w:val="2"/>
    </w:pPr>
    <w:rPr>
      <w:rFonts w:ascii="Arial" w:hAnsi="Arial" w:cs="Arial"/>
      <w:b/>
      <w:bCs/>
      <w:sz w:val="26"/>
      <w:szCs w:val="26"/>
    </w:rPr>
  </w:style>
  <w:style w:type="paragraph" w:styleId="4izenburua">
    <w:name w:val="heading 4"/>
    <w:basedOn w:val="Normala"/>
    <w:next w:val="Normala"/>
    <w:link w:val="4izenburuaKar"/>
    <w:uiPriority w:val="9"/>
    <w:semiHidden/>
    <w:unhideWhenUsed/>
    <w:qFormat/>
    <w:rsid w:val="0054682B"/>
    <w:pPr>
      <w:keepNext/>
      <w:keepLines/>
      <w:spacing w:before="80" w:after="40"/>
      <w:outlineLvl w:val="3"/>
    </w:pPr>
    <w:rPr>
      <w:rFonts w:eastAsiaTheme="majorEastAsia"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54682B"/>
    <w:pPr>
      <w:keepNext/>
      <w:keepLines/>
      <w:spacing w:before="80" w:after="40"/>
      <w:outlineLvl w:val="4"/>
    </w:pPr>
    <w:rPr>
      <w:rFonts w:eastAsiaTheme="majorEastAsia" w:cstheme="majorBidi"/>
      <w:color w:val="0F4761" w:themeColor="accent1" w:themeShade="BF"/>
    </w:rPr>
  </w:style>
  <w:style w:type="paragraph" w:styleId="6izenburua">
    <w:name w:val="heading 6"/>
    <w:basedOn w:val="Normala"/>
    <w:next w:val="Normala"/>
    <w:link w:val="6izenburuaKar"/>
    <w:uiPriority w:val="9"/>
    <w:semiHidden/>
    <w:unhideWhenUsed/>
    <w:qFormat/>
    <w:rsid w:val="0054682B"/>
    <w:pPr>
      <w:keepNext/>
      <w:keepLines/>
      <w:spacing w:before="40"/>
      <w:outlineLvl w:val="5"/>
    </w:pPr>
    <w:rPr>
      <w:rFonts w:eastAsiaTheme="majorEastAsia" w:cstheme="majorBidi"/>
      <w:i/>
      <w:iCs/>
      <w:color w:val="595959" w:themeColor="text1" w:themeTint="A6"/>
    </w:rPr>
  </w:style>
  <w:style w:type="paragraph" w:styleId="7izenburua">
    <w:name w:val="heading 7"/>
    <w:basedOn w:val="Normala"/>
    <w:next w:val="Normala"/>
    <w:link w:val="7izenburuaKar"/>
    <w:uiPriority w:val="9"/>
    <w:semiHidden/>
    <w:unhideWhenUsed/>
    <w:qFormat/>
    <w:rsid w:val="0054682B"/>
    <w:pPr>
      <w:keepNext/>
      <w:keepLines/>
      <w:spacing w:before="40"/>
      <w:outlineLvl w:val="6"/>
    </w:pPr>
    <w:rPr>
      <w:rFonts w:eastAsiaTheme="majorEastAsia" w:cstheme="majorBidi"/>
      <w:color w:val="595959" w:themeColor="text1" w:themeTint="A6"/>
    </w:rPr>
  </w:style>
  <w:style w:type="paragraph" w:styleId="8izenburua">
    <w:name w:val="heading 8"/>
    <w:basedOn w:val="Normala"/>
    <w:next w:val="Normala"/>
    <w:link w:val="8izenburuaKar"/>
    <w:uiPriority w:val="9"/>
    <w:semiHidden/>
    <w:unhideWhenUsed/>
    <w:qFormat/>
    <w:rsid w:val="0054682B"/>
    <w:pPr>
      <w:keepNext/>
      <w:keepLines/>
      <w:outlineLvl w:val="7"/>
    </w:pPr>
    <w:rPr>
      <w:rFonts w:eastAsiaTheme="majorEastAsia" w:cstheme="majorBidi"/>
      <w:i/>
      <w:iCs/>
      <w:color w:val="272727" w:themeColor="text1" w:themeTint="D8"/>
    </w:rPr>
  </w:style>
  <w:style w:type="paragraph" w:styleId="9izenburua">
    <w:name w:val="heading 9"/>
    <w:basedOn w:val="Normala"/>
    <w:next w:val="Normala"/>
    <w:link w:val="9izenburuaKar"/>
    <w:uiPriority w:val="9"/>
    <w:semiHidden/>
    <w:unhideWhenUsed/>
    <w:qFormat/>
    <w:rsid w:val="0054682B"/>
    <w:pPr>
      <w:keepNext/>
      <w:keepLines/>
      <w:outlineLvl w:val="8"/>
    </w:pPr>
    <w:rPr>
      <w:rFonts w:eastAsiaTheme="majorEastAsia"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1"/>
    <w:rsid w:val="0054682B"/>
    <w:rPr>
      <w:rFonts w:asciiTheme="majorHAnsi" w:eastAsiaTheme="majorEastAsia" w:hAnsiTheme="majorHAnsi" w:cstheme="majorBidi"/>
      <w:color w:val="0F4761" w:themeColor="accent1" w:themeShade="BF"/>
      <w:sz w:val="40"/>
      <w:szCs w:val="40"/>
    </w:rPr>
  </w:style>
  <w:style w:type="character" w:customStyle="1" w:styleId="2izenburuaKar">
    <w:name w:val="2. izenburua Kar"/>
    <w:basedOn w:val="Paragrafoarenletra-tipolehenetsia"/>
    <w:link w:val="2izenburua"/>
    <w:uiPriority w:val="1"/>
    <w:rsid w:val="0054682B"/>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rsid w:val="0054682B"/>
    <w:rPr>
      <w:rFonts w:ascii="Arial" w:eastAsia="Times New Roman" w:hAnsi="Arial" w:cs="Arial"/>
      <w:b/>
      <w:bCs/>
      <w:kern w:val="0"/>
      <w:sz w:val="26"/>
      <w:szCs w:val="26"/>
      <w:lang w:eastAsia="es-ES_tradnl"/>
      <w14:ligatures w14:val="none"/>
    </w:rPr>
  </w:style>
  <w:style w:type="character" w:customStyle="1" w:styleId="4izenburuaKar">
    <w:name w:val="4. izenburua Kar"/>
    <w:basedOn w:val="Paragrafoarenletra-tipolehenetsia"/>
    <w:link w:val="4izenburua"/>
    <w:uiPriority w:val="9"/>
    <w:semiHidden/>
    <w:rsid w:val="0054682B"/>
    <w:rPr>
      <w:rFonts w:eastAsiaTheme="majorEastAsia" w:cstheme="majorBidi"/>
      <w:i/>
      <w:iCs/>
      <w:color w:val="0F4761" w:themeColor="accent1" w:themeShade="BF"/>
    </w:rPr>
  </w:style>
  <w:style w:type="character" w:customStyle="1" w:styleId="5izenburuaKar">
    <w:name w:val="5. izenburua Kar"/>
    <w:basedOn w:val="Paragrafoarenletra-tipolehenetsia"/>
    <w:link w:val="5izenburua"/>
    <w:uiPriority w:val="9"/>
    <w:semiHidden/>
    <w:rsid w:val="0054682B"/>
    <w:rPr>
      <w:rFonts w:eastAsiaTheme="majorEastAsia" w:cstheme="majorBidi"/>
      <w:color w:val="0F4761" w:themeColor="accent1" w:themeShade="BF"/>
    </w:rPr>
  </w:style>
  <w:style w:type="character" w:customStyle="1" w:styleId="6izenburuaKar">
    <w:name w:val="6. izenburua Kar"/>
    <w:basedOn w:val="Paragrafoarenletra-tipolehenetsia"/>
    <w:link w:val="6izenburua"/>
    <w:uiPriority w:val="9"/>
    <w:semiHidden/>
    <w:rsid w:val="0054682B"/>
    <w:rPr>
      <w:rFonts w:eastAsiaTheme="majorEastAsia" w:cstheme="majorBidi"/>
      <w:i/>
      <w:iCs/>
      <w:color w:val="595959" w:themeColor="text1" w:themeTint="A6"/>
    </w:rPr>
  </w:style>
  <w:style w:type="character" w:customStyle="1" w:styleId="7izenburuaKar">
    <w:name w:val="7. izenburua Kar"/>
    <w:basedOn w:val="Paragrafoarenletra-tipolehenetsia"/>
    <w:link w:val="7izenburua"/>
    <w:uiPriority w:val="9"/>
    <w:semiHidden/>
    <w:rsid w:val="0054682B"/>
    <w:rPr>
      <w:rFonts w:eastAsiaTheme="majorEastAsia" w:cstheme="majorBidi"/>
      <w:color w:val="595959" w:themeColor="text1" w:themeTint="A6"/>
    </w:rPr>
  </w:style>
  <w:style w:type="character" w:customStyle="1" w:styleId="8izenburuaKar">
    <w:name w:val="8. izenburua Kar"/>
    <w:basedOn w:val="Paragrafoarenletra-tipolehenetsia"/>
    <w:link w:val="8izenburua"/>
    <w:uiPriority w:val="9"/>
    <w:semiHidden/>
    <w:rsid w:val="0054682B"/>
    <w:rPr>
      <w:rFonts w:eastAsiaTheme="majorEastAsia" w:cstheme="majorBidi"/>
      <w:i/>
      <w:iCs/>
      <w:color w:val="272727" w:themeColor="text1" w:themeTint="D8"/>
    </w:rPr>
  </w:style>
  <w:style w:type="character" w:customStyle="1" w:styleId="9izenburuaKar">
    <w:name w:val="9. izenburua Kar"/>
    <w:basedOn w:val="Paragrafoarenletra-tipolehenetsia"/>
    <w:link w:val="9izenburua"/>
    <w:uiPriority w:val="9"/>
    <w:semiHidden/>
    <w:rsid w:val="0054682B"/>
    <w:rPr>
      <w:rFonts w:eastAsiaTheme="majorEastAsia" w:cstheme="majorBidi"/>
      <w:color w:val="272727" w:themeColor="text1" w:themeTint="D8"/>
    </w:rPr>
  </w:style>
  <w:style w:type="paragraph" w:styleId="Titulua">
    <w:name w:val="Title"/>
    <w:basedOn w:val="Normala"/>
    <w:next w:val="Normala"/>
    <w:link w:val="TituluaKar"/>
    <w:uiPriority w:val="10"/>
    <w:qFormat/>
    <w:rsid w:val="0054682B"/>
    <w:pPr>
      <w:spacing w:after="80"/>
      <w:contextualSpacing/>
    </w:pPr>
    <w:rPr>
      <w:rFonts w:asciiTheme="majorHAnsi" w:eastAsiaTheme="majorEastAsia" w:hAnsiTheme="majorHAnsi" w:cstheme="majorBidi"/>
      <w:spacing w:val="-10"/>
      <w:kern w:val="28"/>
      <w:sz w:val="56"/>
      <w:szCs w:val="56"/>
    </w:rPr>
  </w:style>
  <w:style w:type="character" w:customStyle="1" w:styleId="TituluaKar">
    <w:name w:val="Titulua Kar"/>
    <w:basedOn w:val="Paragrafoarenletra-tipolehenetsia"/>
    <w:link w:val="Titulua"/>
    <w:uiPriority w:val="10"/>
    <w:rsid w:val="0054682B"/>
    <w:rPr>
      <w:rFonts w:asciiTheme="majorHAnsi" w:eastAsiaTheme="majorEastAsia" w:hAnsiTheme="majorHAnsi" w:cstheme="majorBidi"/>
      <w:spacing w:val="-10"/>
      <w:kern w:val="28"/>
      <w:sz w:val="56"/>
      <w:szCs w:val="56"/>
    </w:rPr>
  </w:style>
  <w:style w:type="paragraph" w:styleId="Azpititulua">
    <w:name w:val="Subtitle"/>
    <w:basedOn w:val="Normala"/>
    <w:next w:val="Normala"/>
    <w:link w:val="AzpitituluaKar"/>
    <w:uiPriority w:val="11"/>
    <w:qFormat/>
    <w:rsid w:val="0054682B"/>
    <w:pPr>
      <w:numPr>
        <w:ilvl w:val="1"/>
      </w:numPr>
    </w:pPr>
    <w:rPr>
      <w:rFonts w:eastAsiaTheme="majorEastAsia" w:cstheme="majorBidi"/>
      <w:color w:val="595959" w:themeColor="text1" w:themeTint="A6"/>
      <w:spacing w:val="15"/>
      <w:sz w:val="28"/>
      <w:szCs w:val="28"/>
    </w:rPr>
  </w:style>
  <w:style w:type="character" w:customStyle="1" w:styleId="AzpitituluaKar">
    <w:name w:val="Azpititulua Kar"/>
    <w:basedOn w:val="Paragrafoarenletra-tipolehenetsia"/>
    <w:link w:val="Azpititulua"/>
    <w:uiPriority w:val="11"/>
    <w:rsid w:val="0054682B"/>
    <w:rPr>
      <w:rFonts w:eastAsiaTheme="majorEastAsia" w:cstheme="majorBidi"/>
      <w:color w:val="595959" w:themeColor="text1" w:themeTint="A6"/>
      <w:spacing w:val="15"/>
      <w:sz w:val="28"/>
      <w:szCs w:val="28"/>
    </w:rPr>
  </w:style>
  <w:style w:type="paragraph" w:styleId="Aipua">
    <w:name w:val="Quote"/>
    <w:basedOn w:val="Normala"/>
    <w:next w:val="Normala"/>
    <w:link w:val="AipuaKar"/>
    <w:uiPriority w:val="29"/>
    <w:qFormat/>
    <w:rsid w:val="0054682B"/>
    <w:pPr>
      <w:spacing w:before="160"/>
      <w:jc w:val="center"/>
    </w:pPr>
    <w:rPr>
      <w:i/>
      <w:iCs/>
      <w:color w:val="404040" w:themeColor="text1" w:themeTint="BF"/>
    </w:rPr>
  </w:style>
  <w:style w:type="character" w:customStyle="1" w:styleId="AipuaKar">
    <w:name w:val="Aipua Kar"/>
    <w:basedOn w:val="Paragrafoarenletra-tipolehenetsia"/>
    <w:link w:val="Aipua"/>
    <w:uiPriority w:val="29"/>
    <w:rsid w:val="0054682B"/>
    <w:rPr>
      <w:i/>
      <w:iCs/>
      <w:color w:val="404040" w:themeColor="text1" w:themeTint="BF"/>
    </w:rPr>
  </w:style>
  <w:style w:type="paragraph" w:styleId="Zerrenda-paragrafoa">
    <w:name w:val="List Paragraph"/>
    <w:basedOn w:val="Normala"/>
    <w:link w:val="Zerrenda-paragrafoaKar"/>
    <w:uiPriority w:val="34"/>
    <w:qFormat/>
    <w:rsid w:val="0054682B"/>
    <w:pPr>
      <w:ind w:left="720"/>
      <w:contextualSpacing/>
    </w:pPr>
  </w:style>
  <w:style w:type="character" w:styleId="Enfasibizia">
    <w:name w:val="Intense Emphasis"/>
    <w:basedOn w:val="Paragrafoarenletra-tipolehenetsia"/>
    <w:uiPriority w:val="21"/>
    <w:qFormat/>
    <w:rsid w:val="0054682B"/>
    <w:rPr>
      <w:i/>
      <w:iCs/>
      <w:color w:val="0F4761" w:themeColor="accent1" w:themeShade="BF"/>
    </w:rPr>
  </w:style>
  <w:style w:type="paragraph" w:styleId="Aipamenhandia">
    <w:name w:val="Intense Quote"/>
    <w:basedOn w:val="Normala"/>
    <w:next w:val="Normala"/>
    <w:link w:val="AipamenhandiaKar"/>
    <w:uiPriority w:val="30"/>
    <w:qFormat/>
    <w:rsid w:val="00546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ipamenhandiaKar">
    <w:name w:val="Aipamen handia Kar"/>
    <w:basedOn w:val="Paragrafoarenletra-tipolehenetsia"/>
    <w:link w:val="Aipamenhandia"/>
    <w:uiPriority w:val="30"/>
    <w:rsid w:val="0054682B"/>
    <w:rPr>
      <w:i/>
      <w:iCs/>
      <w:color w:val="0F4761" w:themeColor="accent1" w:themeShade="BF"/>
    </w:rPr>
  </w:style>
  <w:style w:type="character" w:styleId="Erreferentziabizia">
    <w:name w:val="Intense Reference"/>
    <w:basedOn w:val="Paragrafoarenletra-tipolehenetsia"/>
    <w:uiPriority w:val="32"/>
    <w:qFormat/>
    <w:rsid w:val="0054682B"/>
    <w:rPr>
      <w:b/>
      <w:bCs/>
      <w:smallCaps/>
      <w:color w:val="0F4761" w:themeColor="accent1" w:themeShade="BF"/>
      <w:spacing w:val="5"/>
    </w:rPr>
  </w:style>
  <w:style w:type="paragraph" w:customStyle="1" w:styleId="western">
    <w:name w:val="western"/>
    <w:basedOn w:val="Normala"/>
    <w:uiPriority w:val="99"/>
    <w:rsid w:val="0054682B"/>
    <w:pPr>
      <w:spacing w:before="100" w:beforeAutospacing="1" w:after="142" w:line="288" w:lineRule="auto"/>
    </w:pPr>
    <w:rPr>
      <w:color w:val="000000"/>
      <w:sz w:val="24"/>
      <w:szCs w:val="24"/>
      <w:lang w:eastAsia="es-ES"/>
    </w:rPr>
  </w:style>
  <w:style w:type="paragraph" w:customStyle="1" w:styleId="Default">
    <w:name w:val="Default"/>
    <w:rsid w:val="0054682B"/>
    <w:pPr>
      <w:autoSpaceDE w:val="0"/>
      <w:autoSpaceDN w:val="0"/>
      <w:adjustRightInd w:val="0"/>
      <w:spacing w:after="0" w:line="240" w:lineRule="auto"/>
    </w:pPr>
    <w:rPr>
      <w:rFonts w:ascii="Arial" w:hAnsi="Arial" w:cs="Arial"/>
      <w:color w:val="000000"/>
      <w:kern w:val="0"/>
      <w:sz w:val="24"/>
      <w:szCs w:val="24"/>
      <w14:ligatures w14:val="none"/>
    </w:rPr>
  </w:style>
  <w:style w:type="table" w:customStyle="1" w:styleId="NormalTable0">
    <w:name w:val="Normal Table0"/>
    <w:uiPriority w:val="2"/>
    <w:semiHidden/>
    <w:unhideWhenUsed/>
    <w:qFormat/>
    <w:rsid w:val="0054682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orputz-testua">
    <w:name w:val="Body Text"/>
    <w:basedOn w:val="Normala"/>
    <w:link w:val="Gorputz-testuaKar"/>
    <w:uiPriority w:val="1"/>
    <w:qFormat/>
    <w:rsid w:val="0054682B"/>
    <w:pPr>
      <w:widowControl w:val="0"/>
      <w:autoSpaceDE w:val="0"/>
      <w:autoSpaceDN w:val="0"/>
    </w:pPr>
    <w:rPr>
      <w:rFonts w:ascii="Calibri" w:eastAsia="Calibri" w:hAnsi="Calibri" w:cs="Calibri"/>
      <w:sz w:val="23"/>
      <w:szCs w:val="23"/>
    </w:rPr>
  </w:style>
  <w:style w:type="character" w:customStyle="1" w:styleId="Gorputz-testuaKar">
    <w:name w:val="Gorputz-testua Kar"/>
    <w:basedOn w:val="Paragrafoarenletra-tipolehenetsia"/>
    <w:link w:val="Gorputz-testua"/>
    <w:uiPriority w:val="1"/>
    <w:rsid w:val="0054682B"/>
    <w:rPr>
      <w:rFonts w:ascii="Calibri" w:eastAsia="Calibri" w:hAnsi="Calibri" w:cs="Calibri"/>
      <w:kern w:val="0"/>
      <w:sz w:val="23"/>
      <w:szCs w:val="23"/>
      <w14:ligatures w14:val="none"/>
    </w:rPr>
  </w:style>
  <w:style w:type="paragraph" w:customStyle="1" w:styleId="TableParagraph">
    <w:name w:val="Table Paragraph"/>
    <w:basedOn w:val="Normala"/>
    <w:uiPriority w:val="1"/>
    <w:qFormat/>
    <w:rsid w:val="0054682B"/>
    <w:pPr>
      <w:widowControl w:val="0"/>
      <w:autoSpaceDE w:val="0"/>
      <w:autoSpaceDN w:val="0"/>
    </w:pPr>
    <w:rPr>
      <w:rFonts w:ascii="Calibri" w:eastAsia="Calibri" w:hAnsi="Calibri" w:cs="Calibri"/>
    </w:rPr>
  </w:style>
  <w:style w:type="paragraph" w:styleId="Goiburua">
    <w:name w:val="header"/>
    <w:basedOn w:val="Normala"/>
    <w:link w:val="GoiburuaKar"/>
    <w:uiPriority w:val="99"/>
    <w:unhideWhenUsed/>
    <w:rsid w:val="0054682B"/>
    <w:pPr>
      <w:widowControl w:val="0"/>
      <w:tabs>
        <w:tab w:val="center" w:pos="4536"/>
        <w:tab w:val="right" w:pos="9072"/>
      </w:tabs>
      <w:autoSpaceDE w:val="0"/>
      <w:autoSpaceDN w:val="0"/>
    </w:pPr>
    <w:rPr>
      <w:rFonts w:ascii="Calibri" w:eastAsia="Calibri" w:hAnsi="Calibri" w:cs="Calibri"/>
    </w:rPr>
  </w:style>
  <w:style w:type="character" w:customStyle="1" w:styleId="GoiburuaKar">
    <w:name w:val="Goiburua Kar"/>
    <w:basedOn w:val="Paragrafoarenletra-tipolehenetsia"/>
    <w:link w:val="Goiburua"/>
    <w:uiPriority w:val="99"/>
    <w:rsid w:val="0054682B"/>
    <w:rPr>
      <w:rFonts w:ascii="Calibri" w:eastAsia="Calibri" w:hAnsi="Calibri" w:cs="Calibri"/>
      <w:kern w:val="0"/>
      <w14:ligatures w14:val="none"/>
    </w:rPr>
  </w:style>
  <w:style w:type="paragraph" w:styleId="Orri-oina">
    <w:name w:val="footer"/>
    <w:basedOn w:val="Normala"/>
    <w:link w:val="Orri-oinaKar"/>
    <w:uiPriority w:val="99"/>
    <w:unhideWhenUsed/>
    <w:rsid w:val="0054682B"/>
    <w:pPr>
      <w:widowControl w:val="0"/>
      <w:tabs>
        <w:tab w:val="center" w:pos="4536"/>
        <w:tab w:val="right" w:pos="9072"/>
      </w:tabs>
      <w:autoSpaceDE w:val="0"/>
      <w:autoSpaceDN w:val="0"/>
    </w:pPr>
    <w:rPr>
      <w:rFonts w:ascii="Calibri" w:eastAsia="Calibri" w:hAnsi="Calibri" w:cs="Calibri"/>
    </w:rPr>
  </w:style>
  <w:style w:type="character" w:customStyle="1" w:styleId="Orri-oinaKar">
    <w:name w:val="Orri-oina Kar"/>
    <w:basedOn w:val="Paragrafoarenletra-tipolehenetsia"/>
    <w:link w:val="Orri-oina"/>
    <w:uiPriority w:val="99"/>
    <w:rsid w:val="0054682B"/>
    <w:rPr>
      <w:rFonts w:ascii="Calibri" w:eastAsia="Calibri" w:hAnsi="Calibri" w:cs="Calibri"/>
      <w:kern w:val="0"/>
      <w14:ligatures w14:val="none"/>
    </w:rPr>
  </w:style>
  <w:style w:type="character" w:styleId="Hiperesteka">
    <w:name w:val="Hyperlink"/>
    <w:basedOn w:val="Paragrafoarenletra-tipolehenetsia"/>
    <w:uiPriority w:val="99"/>
    <w:unhideWhenUsed/>
    <w:rsid w:val="0054682B"/>
    <w:rPr>
      <w:color w:val="467886" w:themeColor="hyperlink"/>
      <w:u w:val="single"/>
    </w:rPr>
  </w:style>
  <w:style w:type="character" w:customStyle="1" w:styleId="normaltextrun">
    <w:name w:val="normaltextrun"/>
    <w:basedOn w:val="Paragrafoarenletra-tipolehenetsia"/>
    <w:rsid w:val="0054682B"/>
  </w:style>
  <w:style w:type="paragraph" w:customStyle="1" w:styleId="Pa7">
    <w:name w:val="Pa7"/>
    <w:basedOn w:val="Default"/>
    <w:next w:val="Default"/>
    <w:uiPriority w:val="99"/>
    <w:rsid w:val="0054682B"/>
    <w:pPr>
      <w:spacing w:line="221" w:lineRule="atLeast"/>
    </w:pPr>
    <w:rPr>
      <w:color w:val="auto"/>
    </w:rPr>
  </w:style>
  <w:style w:type="table" w:customStyle="1" w:styleId="NormalTable1">
    <w:name w:val="Normal Table1"/>
    <w:uiPriority w:val="2"/>
    <w:semiHidden/>
    <w:unhideWhenUsed/>
    <w:qFormat/>
    <w:rsid w:val="0054682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Bunbuiloarentestua">
    <w:name w:val="Balloon Text"/>
    <w:basedOn w:val="Normala"/>
    <w:link w:val="BunbuiloarentestuaKar"/>
    <w:uiPriority w:val="99"/>
    <w:semiHidden/>
    <w:unhideWhenUsed/>
    <w:rsid w:val="0054682B"/>
    <w:rPr>
      <w:rFonts w:ascii="Segoe UI" w:hAnsi="Segoe UI" w:cs="Segoe UI"/>
      <w:sz w:val="18"/>
      <w:szCs w:val="18"/>
    </w:rPr>
  </w:style>
  <w:style w:type="character" w:customStyle="1" w:styleId="BunbuiloarentestuaKar">
    <w:name w:val="Bunbuiloaren testua Kar"/>
    <w:basedOn w:val="Paragrafoarenletra-tipolehenetsia"/>
    <w:link w:val="Bunbuiloarentestua"/>
    <w:uiPriority w:val="99"/>
    <w:semiHidden/>
    <w:rsid w:val="0054682B"/>
    <w:rPr>
      <w:rFonts w:ascii="Segoe UI" w:hAnsi="Segoe UI" w:cs="Segoe UI"/>
      <w:kern w:val="0"/>
      <w:sz w:val="18"/>
      <w:szCs w:val="18"/>
      <w:lang w:val="eu-ES"/>
      <w14:ligatures w14:val="none"/>
    </w:rPr>
  </w:style>
  <w:style w:type="character" w:styleId="Iruzkinarenerreferentzia">
    <w:name w:val="annotation reference"/>
    <w:basedOn w:val="Paragrafoarenletra-tipolehenetsia"/>
    <w:uiPriority w:val="99"/>
    <w:semiHidden/>
    <w:unhideWhenUsed/>
    <w:rsid w:val="0054682B"/>
    <w:rPr>
      <w:sz w:val="16"/>
      <w:szCs w:val="16"/>
    </w:rPr>
  </w:style>
  <w:style w:type="paragraph" w:styleId="Iruzkinarentestua">
    <w:name w:val="annotation text"/>
    <w:basedOn w:val="Normala"/>
    <w:link w:val="IruzkinarentestuaKar"/>
    <w:uiPriority w:val="99"/>
    <w:unhideWhenUsed/>
    <w:rsid w:val="0054682B"/>
  </w:style>
  <w:style w:type="character" w:customStyle="1" w:styleId="IruzkinarentestuaKar">
    <w:name w:val="Iruzkinaren testua Kar"/>
    <w:basedOn w:val="Paragrafoarenletra-tipolehenetsia"/>
    <w:link w:val="Iruzkinarentestua"/>
    <w:uiPriority w:val="99"/>
    <w:rsid w:val="0054682B"/>
    <w:rPr>
      <w:kern w:val="0"/>
      <w:sz w:val="20"/>
      <w:szCs w:val="20"/>
      <w14:ligatures w14:val="none"/>
    </w:rPr>
  </w:style>
  <w:style w:type="table" w:styleId="Saretaduntaula">
    <w:name w:val="Table Grid"/>
    <w:basedOn w:val="Taulanormala"/>
    <w:uiPriority w:val="59"/>
    <w:rsid w:val="005468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a"/>
    <w:rsid w:val="0054682B"/>
    <w:pPr>
      <w:spacing w:before="100" w:beforeAutospacing="1" w:after="100" w:afterAutospacing="1"/>
    </w:pPr>
    <w:rPr>
      <w:sz w:val="24"/>
      <w:szCs w:val="24"/>
      <w:lang w:eastAsia="eu-ES"/>
    </w:rPr>
  </w:style>
  <w:style w:type="character" w:customStyle="1" w:styleId="eop">
    <w:name w:val="eop"/>
    <w:basedOn w:val="Paragrafoarenletra-tipolehenetsia"/>
    <w:rsid w:val="0054682B"/>
  </w:style>
  <w:style w:type="paragraph" w:styleId="Normalaweba">
    <w:name w:val="Normal (Web)"/>
    <w:basedOn w:val="Normala"/>
    <w:uiPriority w:val="99"/>
    <w:unhideWhenUsed/>
    <w:rsid w:val="0054682B"/>
    <w:pPr>
      <w:spacing w:before="100" w:beforeAutospacing="1" w:after="100" w:afterAutospacing="1"/>
    </w:pPr>
    <w:rPr>
      <w:rFonts w:eastAsiaTheme="minorEastAsia"/>
      <w:sz w:val="24"/>
      <w:szCs w:val="24"/>
    </w:rPr>
  </w:style>
  <w:style w:type="paragraph" w:customStyle="1" w:styleId="xpa3">
    <w:name w:val="x_pa3"/>
    <w:basedOn w:val="Normala"/>
    <w:rsid w:val="0054682B"/>
    <w:pPr>
      <w:spacing w:before="100" w:beforeAutospacing="1" w:after="100" w:afterAutospacing="1"/>
    </w:pPr>
    <w:rPr>
      <w:sz w:val="24"/>
      <w:szCs w:val="24"/>
      <w:lang w:eastAsia="eu-ES"/>
    </w:rPr>
  </w:style>
  <w:style w:type="paragraph" w:customStyle="1" w:styleId="xmsonormal">
    <w:name w:val="x_msonormal"/>
    <w:basedOn w:val="Normala"/>
    <w:rsid w:val="0054682B"/>
    <w:pPr>
      <w:spacing w:before="100" w:beforeAutospacing="1" w:after="100" w:afterAutospacing="1"/>
    </w:pPr>
    <w:rPr>
      <w:sz w:val="24"/>
      <w:szCs w:val="24"/>
      <w:lang w:eastAsia="eu-ES"/>
    </w:rPr>
  </w:style>
  <w:style w:type="character" w:customStyle="1" w:styleId="markedcontent">
    <w:name w:val="markedcontent"/>
    <w:basedOn w:val="Paragrafoarenletra-tipolehenetsia"/>
    <w:rsid w:val="0054682B"/>
  </w:style>
  <w:style w:type="paragraph" w:styleId="Iruzkinarengaia">
    <w:name w:val="annotation subject"/>
    <w:basedOn w:val="Iruzkinarentestua"/>
    <w:next w:val="Iruzkinarentestua"/>
    <w:link w:val="IruzkinarengaiaKar"/>
    <w:uiPriority w:val="99"/>
    <w:semiHidden/>
    <w:unhideWhenUsed/>
    <w:rsid w:val="0054682B"/>
    <w:rPr>
      <w:b/>
      <w:bCs/>
      <w:lang w:val="eu-ES"/>
    </w:rPr>
  </w:style>
  <w:style w:type="character" w:customStyle="1" w:styleId="IruzkinarengaiaKar">
    <w:name w:val="Iruzkinaren gaia Kar"/>
    <w:basedOn w:val="IruzkinarentestuaKar"/>
    <w:link w:val="Iruzkinarengaia"/>
    <w:uiPriority w:val="99"/>
    <w:semiHidden/>
    <w:rsid w:val="0054682B"/>
    <w:rPr>
      <w:b/>
      <w:bCs/>
      <w:kern w:val="0"/>
      <w:sz w:val="20"/>
      <w:szCs w:val="20"/>
      <w:lang w:val="eu-ES"/>
      <w14:ligatures w14:val="none"/>
    </w:rPr>
  </w:style>
  <w:style w:type="paragraph" w:customStyle="1" w:styleId="Pa1">
    <w:name w:val="Pa1"/>
    <w:basedOn w:val="Default"/>
    <w:next w:val="Default"/>
    <w:uiPriority w:val="99"/>
    <w:rsid w:val="0054682B"/>
    <w:pPr>
      <w:spacing w:line="201" w:lineRule="atLeast"/>
    </w:pPr>
    <w:rPr>
      <w:color w:val="auto"/>
      <w:lang w:val="eu-ES"/>
    </w:rPr>
  </w:style>
  <w:style w:type="table" w:customStyle="1" w:styleId="TableGrid0">
    <w:name w:val="Table Grid0"/>
    <w:rsid w:val="0054682B"/>
    <w:pPr>
      <w:spacing w:after="0" w:line="240" w:lineRule="auto"/>
    </w:pPr>
    <w:rPr>
      <w:rFonts w:eastAsiaTheme="minorEastAsia"/>
      <w:kern w:val="0"/>
      <w:lang w:val="eu-ES" w:eastAsia="eu-ES"/>
      <w14:ligatures w14:val="none"/>
    </w:rPr>
    <w:tblPr>
      <w:tblCellMar>
        <w:top w:w="0" w:type="dxa"/>
        <w:left w:w="0" w:type="dxa"/>
        <w:bottom w:w="0" w:type="dxa"/>
        <w:right w:w="0" w:type="dxa"/>
      </w:tblCellMar>
    </w:tblPr>
  </w:style>
  <w:style w:type="paragraph" w:customStyle="1" w:styleId="elementtoproof">
    <w:name w:val="elementtoproof"/>
    <w:basedOn w:val="Normala"/>
    <w:uiPriority w:val="99"/>
    <w:semiHidden/>
    <w:rsid w:val="0054682B"/>
    <w:rPr>
      <w:sz w:val="24"/>
      <w:szCs w:val="24"/>
      <w:lang w:eastAsia="eu-ES"/>
    </w:rPr>
  </w:style>
  <w:style w:type="paragraph" w:customStyle="1" w:styleId="Pa10">
    <w:name w:val="Pa10"/>
    <w:basedOn w:val="Default"/>
    <w:next w:val="Default"/>
    <w:uiPriority w:val="99"/>
    <w:rsid w:val="0054682B"/>
    <w:pPr>
      <w:spacing w:line="221" w:lineRule="atLeast"/>
    </w:pPr>
    <w:rPr>
      <w:color w:val="auto"/>
    </w:rPr>
  </w:style>
  <w:style w:type="paragraph" w:customStyle="1" w:styleId="Pa9">
    <w:name w:val="Pa9"/>
    <w:basedOn w:val="Default"/>
    <w:next w:val="Default"/>
    <w:uiPriority w:val="99"/>
    <w:rsid w:val="0054682B"/>
    <w:pPr>
      <w:spacing w:line="221" w:lineRule="atLeast"/>
    </w:pPr>
    <w:rPr>
      <w:color w:val="auto"/>
    </w:rPr>
  </w:style>
  <w:style w:type="character" w:styleId="Lodia">
    <w:name w:val="Strong"/>
    <w:basedOn w:val="Paragrafoarenletra-tipolehenetsia"/>
    <w:uiPriority w:val="22"/>
    <w:qFormat/>
    <w:rsid w:val="0054682B"/>
    <w:rPr>
      <w:b/>
      <w:bCs/>
    </w:rPr>
  </w:style>
  <w:style w:type="paragraph" w:customStyle="1" w:styleId="Pa5">
    <w:name w:val="Pa5"/>
    <w:basedOn w:val="Default"/>
    <w:next w:val="Default"/>
    <w:uiPriority w:val="99"/>
    <w:rsid w:val="0054682B"/>
    <w:pPr>
      <w:spacing w:line="193" w:lineRule="atLeast"/>
    </w:pPr>
    <w:rPr>
      <w:rFonts w:ascii="Adobe Garamond Pro" w:hAnsi="Adobe Garamond Pro" w:cstheme="minorBidi"/>
      <w:color w:val="auto"/>
    </w:rPr>
  </w:style>
  <w:style w:type="paragraph" w:styleId="Tarterikez">
    <w:name w:val="No Spacing"/>
    <w:uiPriority w:val="1"/>
    <w:qFormat/>
    <w:rsid w:val="0054682B"/>
    <w:pPr>
      <w:spacing w:after="0" w:line="240" w:lineRule="auto"/>
    </w:pPr>
    <w:rPr>
      <w:kern w:val="0"/>
      <w:lang w:val="eu-ES"/>
      <w14:ligatures w14:val="none"/>
    </w:rPr>
  </w:style>
  <w:style w:type="paragraph" w:customStyle="1" w:styleId="pf0">
    <w:name w:val="pf0"/>
    <w:basedOn w:val="Normala"/>
    <w:rsid w:val="0054682B"/>
    <w:pPr>
      <w:spacing w:before="100" w:beforeAutospacing="1" w:after="100" w:afterAutospacing="1"/>
    </w:pPr>
    <w:rPr>
      <w:sz w:val="24"/>
      <w:szCs w:val="24"/>
      <w:lang w:eastAsia="es-ES"/>
    </w:rPr>
  </w:style>
  <w:style w:type="character" w:customStyle="1" w:styleId="cf01">
    <w:name w:val="cf01"/>
    <w:basedOn w:val="Paragrafoarenletra-tipolehenetsia"/>
    <w:rsid w:val="0054682B"/>
    <w:rPr>
      <w:rFonts w:ascii="Segoe UI" w:hAnsi="Segoe UI" w:cs="Segoe UI" w:hint="default"/>
      <w:sz w:val="18"/>
      <w:szCs w:val="18"/>
    </w:rPr>
  </w:style>
  <w:style w:type="character" w:styleId="BisitatutakoHiperesteka">
    <w:name w:val="FollowedHyperlink"/>
    <w:basedOn w:val="Paragrafoarenletra-tipolehenetsia"/>
    <w:uiPriority w:val="99"/>
    <w:semiHidden/>
    <w:unhideWhenUsed/>
    <w:rsid w:val="00412017"/>
    <w:rPr>
      <w:color w:val="96607D" w:themeColor="followedHyperlink"/>
      <w:u w:val="single"/>
    </w:rPr>
  </w:style>
  <w:style w:type="character" w:customStyle="1" w:styleId="Zerrenda-paragrafoaKar">
    <w:name w:val="Zerrenda-paragrafoa Kar"/>
    <w:link w:val="Zerrenda-paragrafoa"/>
    <w:uiPriority w:val="34"/>
    <w:rsid w:val="00E57278"/>
    <w:rPr>
      <w:kern w:val="0"/>
      <w:lang w:val="eu-ES"/>
      <w14:ligatures w14:val="none"/>
    </w:rPr>
  </w:style>
  <w:style w:type="paragraph" w:customStyle="1" w:styleId="BOPVTitulo">
    <w:name w:val="BOPVTitulo"/>
    <w:basedOn w:val="BOPVDetalle"/>
    <w:rsid w:val="00AA3B15"/>
    <w:pPr>
      <w:ind w:left="425" w:hanging="425"/>
    </w:pPr>
  </w:style>
  <w:style w:type="paragraph" w:customStyle="1" w:styleId="BOPVDetalle">
    <w:name w:val="BOPVDetalle"/>
    <w:rsid w:val="00AA3B15"/>
    <w:pPr>
      <w:widowControl w:val="0"/>
      <w:spacing w:after="220" w:line="240" w:lineRule="auto"/>
      <w:ind w:firstLine="425"/>
    </w:pPr>
    <w:rPr>
      <w:rFonts w:ascii="Arial" w:eastAsia="Times New Roman" w:hAnsi="Arial" w:cs="Times New Roman"/>
      <w:kern w:val="0"/>
      <w:lang w:eastAsia="es-ES_tradnl"/>
      <w14:ligatures w14:val="none"/>
    </w:rPr>
  </w:style>
  <w:style w:type="paragraph" w:customStyle="1" w:styleId="BOPVDisposicion">
    <w:name w:val="BOPVDisposicion"/>
    <w:basedOn w:val="BOPVClave"/>
    <w:rsid w:val="00AA3B15"/>
    <w:pPr>
      <w:jc w:val="left"/>
    </w:pPr>
  </w:style>
  <w:style w:type="paragraph" w:customStyle="1" w:styleId="BOPVClave">
    <w:name w:val="BOPVClave"/>
    <w:basedOn w:val="BOPVDetalle"/>
    <w:rsid w:val="00AA3B15"/>
    <w:pPr>
      <w:ind w:firstLine="0"/>
      <w:jc w:val="center"/>
    </w:pPr>
    <w:rPr>
      <w:caps/>
    </w:rPr>
  </w:style>
  <w:style w:type="character" w:customStyle="1" w:styleId="cf11">
    <w:name w:val="cf11"/>
    <w:basedOn w:val="Paragrafoarenletra-tipolehenetsia"/>
    <w:rsid w:val="00B815B3"/>
    <w:rPr>
      <w:rFonts w:ascii="Segoe UI" w:hAnsi="Segoe UI" w:cs="Segoe UI" w:hint="default"/>
      <w:strike/>
      <w:sz w:val="18"/>
      <w:szCs w:val="18"/>
    </w:rPr>
  </w:style>
  <w:style w:type="paragraph" w:customStyle="1" w:styleId="BOPV">
    <w:name w:val="BOPV"/>
    <w:basedOn w:val="Normala"/>
    <w:rsid w:val="00AA3B15"/>
    <w:rPr>
      <w:rFonts w:ascii="Arial" w:hAnsi="Arial"/>
      <w:sz w:val="22"/>
      <w:szCs w:val="22"/>
    </w:rPr>
  </w:style>
  <w:style w:type="paragraph" w:customStyle="1" w:styleId="BOPVAnexo">
    <w:name w:val="BOPVAnexo"/>
    <w:basedOn w:val="BOPVDetalle"/>
    <w:rsid w:val="00AA3B15"/>
  </w:style>
  <w:style w:type="paragraph" w:customStyle="1" w:styleId="BOPVAnexoDentroTexto">
    <w:name w:val="BOPVAnexoDentroTexto"/>
    <w:basedOn w:val="BOPVDetalle"/>
    <w:rsid w:val="00AA3B15"/>
  </w:style>
  <w:style w:type="paragraph" w:customStyle="1" w:styleId="BOPVAnexoFinal">
    <w:name w:val="BOPVAnexoFinal"/>
    <w:basedOn w:val="BOPVDetalle"/>
    <w:rsid w:val="00AA3B15"/>
  </w:style>
  <w:style w:type="paragraph" w:customStyle="1" w:styleId="BOPVCapitulo">
    <w:name w:val="BOPVCapitulo"/>
    <w:basedOn w:val="BOPVDetalle"/>
    <w:autoRedefine/>
    <w:rsid w:val="00AA3B15"/>
  </w:style>
  <w:style w:type="paragraph" w:customStyle="1" w:styleId="BOPVFirmaLugFec">
    <w:name w:val="BOPVFirmaLugFec"/>
    <w:basedOn w:val="BOPVDetalle"/>
    <w:rsid w:val="00AA3B15"/>
  </w:style>
  <w:style w:type="paragraph" w:customStyle="1" w:styleId="BOPVFirmaNombre">
    <w:name w:val="BOPVFirmaNombre"/>
    <w:basedOn w:val="BOPVDetalle"/>
    <w:rsid w:val="00AA3B15"/>
    <w:pPr>
      <w:ind w:firstLine="0"/>
    </w:pPr>
    <w:rPr>
      <w:caps/>
    </w:rPr>
  </w:style>
  <w:style w:type="paragraph" w:customStyle="1" w:styleId="BOPVFirmaPuesto">
    <w:name w:val="BOPVFirmaPuesto"/>
    <w:basedOn w:val="BOPVDetalle"/>
    <w:rsid w:val="00AA3B15"/>
    <w:pPr>
      <w:spacing w:after="0"/>
      <w:ind w:firstLine="0"/>
    </w:pPr>
  </w:style>
  <w:style w:type="paragraph" w:customStyle="1" w:styleId="BOPVNombreLehen1">
    <w:name w:val="BOPVNombreLehen1"/>
    <w:basedOn w:val="BOPVFirmaNombre"/>
    <w:rsid w:val="00AA3B15"/>
    <w:pPr>
      <w:jc w:val="center"/>
    </w:pPr>
  </w:style>
  <w:style w:type="paragraph" w:customStyle="1" w:styleId="BOPVNombreLehen2">
    <w:name w:val="BOPVNombreLehen2"/>
    <w:basedOn w:val="BOPVFirmaNombre"/>
    <w:rsid w:val="00AA3B15"/>
    <w:pPr>
      <w:jc w:val="right"/>
    </w:pPr>
  </w:style>
  <w:style w:type="paragraph" w:customStyle="1" w:styleId="BOPVNumeroBoletin">
    <w:name w:val="BOPVNumeroBoletin"/>
    <w:basedOn w:val="BOPVDetalle"/>
    <w:rsid w:val="00AA3B15"/>
  </w:style>
  <w:style w:type="paragraph" w:customStyle="1" w:styleId="BOPVOrden">
    <w:name w:val="BOPVOrden"/>
    <w:basedOn w:val="BOPVDetalle"/>
    <w:rsid w:val="00AA3B15"/>
  </w:style>
  <w:style w:type="paragraph" w:customStyle="1" w:styleId="BOPVOrganismo">
    <w:name w:val="BOPVOrganismo"/>
    <w:basedOn w:val="BOPVDetalle"/>
    <w:rsid w:val="00AA3B15"/>
    <w:rPr>
      <w:caps/>
    </w:rPr>
  </w:style>
  <w:style w:type="paragraph" w:customStyle="1" w:styleId="BOPVPuestoLehen1">
    <w:name w:val="BOPVPuestoLehen1"/>
    <w:basedOn w:val="BOPVFirmaPuesto"/>
    <w:rsid w:val="00AA3B15"/>
    <w:pPr>
      <w:jc w:val="center"/>
    </w:pPr>
  </w:style>
  <w:style w:type="paragraph" w:customStyle="1" w:styleId="BOPVPuestoLehen2">
    <w:name w:val="BOPVPuestoLehen2"/>
    <w:basedOn w:val="BOPVFirmaPuesto"/>
    <w:rsid w:val="00AA3B15"/>
    <w:pPr>
      <w:jc w:val="right"/>
    </w:pPr>
  </w:style>
  <w:style w:type="paragraph" w:customStyle="1" w:styleId="BOPVSeccion">
    <w:name w:val="BOPVSeccion"/>
    <w:basedOn w:val="BOPVDetalle"/>
    <w:rsid w:val="00AA3B15"/>
    <w:rPr>
      <w:caps/>
    </w:rPr>
  </w:style>
  <w:style w:type="paragraph" w:customStyle="1" w:styleId="BOPVSubseccion">
    <w:name w:val="BOPVSubseccion"/>
    <w:basedOn w:val="BOPVDetalle"/>
    <w:rsid w:val="00AA3B15"/>
  </w:style>
  <w:style w:type="paragraph" w:customStyle="1" w:styleId="BOPVSumarioEuskera">
    <w:name w:val="BOPVSumarioEuskera"/>
    <w:basedOn w:val="BOPV"/>
    <w:rsid w:val="00AA3B15"/>
  </w:style>
  <w:style w:type="paragraph" w:customStyle="1" w:styleId="BOPVSumarioOrden">
    <w:name w:val="BOPVSumarioOrden"/>
    <w:basedOn w:val="BOPV"/>
    <w:rsid w:val="00AA3B15"/>
  </w:style>
  <w:style w:type="paragraph" w:customStyle="1" w:styleId="BOPVSumarioOrganismo">
    <w:name w:val="BOPVSumarioOrganismo"/>
    <w:basedOn w:val="BOPV"/>
    <w:rsid w:val="00AA3B15"/>
  </w:style>
  <w:style w:type="paragraph" w:customStyle="1" w:styleId="BOPVSumarioSeccion">
    <w:name w:val="BOPVSumarioSeccion"/>
    <w:basedOn w:val="BOPV"/>
    <w:rsid w:val="00AA3B15"/>
  </w:style>
  <w:style w:type="paragraph" w:customStyle="1" w:styleId="BOPVSumarioSubseccion">
    <w:name w:val="BOPVSumarioSubseccion"/>
    <w:basedOn w:val="BOPV"/>
    <w:rsid w:val="00AA3B15"/>
  </w:style>
  <w:style w:type="paragraph" w:customStyle="1" w:styleId="BOPVSumarioTitulo">
    <w:name w:val="BOPVSumarioTitulo"/>
    <w:basedOn w:val="BOPV"/>
    <w:rsid w:val="00AA3B15"/>
  </w:style>
  <w:style w:type="paragraph" w:customStyle="1" w:styleId="BOPVClaveSin">
    <w:name w:val="BOPVClaveSin"/>
    <w:basedOn w:val="BOPVDetalle"/>
    <w:qFormat/>
    <w:rsid w:val="00AA3B15"/>
    <w:pPr>
      <w:jc w:val="center"/>
    </w:pPr>
    <w:rPr>
      <w:caps/>
    </w:rPr>
  </w:style>
  <w:style w:type="paragraph" w:customStyle="1" w:styleId="BOPVDisposicionTitulo">
    <w:name w:val="BOPVDisposicionTitulo"/>
    <w:basedOn w:val="BOPVDisposicion"/>
    <w:rsid w:val="00AA3B15"/>
    <w:rPr>
      <w:caps w:val="0"/>
    </w:rPr>
  </w:style>
  <w:style w:type="paragraph" w:customStyle="1" w:styleId="TituloBOPV">
    <w:name w:val="TituloBOPV"/>
    <w:basedOn w:val="BOPVDetalle"/>
    <w:rsid w:val="00AA3B15"/>
  </w:style>
  <w:style w:type="paragraph" w:customStyle="1" w:styleId="BOPVLista">
    <w:name w:val="BOPVLista"/>
    <w:basedOn w:val="BOPVDetalle"/>
    <w:rsid w:val="00AA3B15"/>
    <w:pPr>
      <w:contextualSpacing/>
    </w:pPr>
  </w:style>
  <w:style w:type="paragraph" w:customStyle="1" w:styleId="BOPVClaveMinusculas">
    <w:name w:val="BOPVClaveMinusculas"/>
    <w:basedOn w:val="BOPVClave"/>
    <w:rsid w:val="00AA3B15"/>
    <w:rPr>
      <w:caps w:val="0"/>
    </w:rPr>
  </w:style>
  <w:style w:type="paragraph" w:customStyle="1" w:styleId="BOPVDetalle1">
    <w:name w:val="BOPVDetalle1"/>
    <w:basedOn w:val="BOPVDetalle"/>
    <w:rsid w:val="00AA3B15"/>
    <w:pPr>
      <w:ind w:left="425"/>
    </w:pPr>
  </w:style>
  <w:style w:type="paragraph" w:customStyle="1" w:styleId="BOPVDetalle2">
    <w:name w:val="BOPVDetalle2"/>
    <w:basedOn w:val="BOPVDetalle1"/>
    <w:rsid w:val="00AA3B15"/>
    <w:pPr>
      <w:ind w:left="709"/>
    </w:pPr>
  </w:style>
  <w:style w:type="paragraph" w:customStyle="1" w:styleId="BOPVDetalle3">
    <w:name w:val="BOPVDetalle3"/>
    <w:basedOn w:val="BOPVDetalle2"/>
    <w:rsid w:val="00AA3B15"/>
    <w:pPr>
      <w:ind w:left="992"/>
    </w:pPr>
  </w:style>
  <w:style w:type="paragraph" w:customStyle="1" w:styleId="BOPVDetalle4">
    <w:name w:val="BOPVDetalle4"/>
    <w:basedOn w:val="BOPVDetalle3"/>
    <w:rsid w:val="00AA3B15"/>
    <w:pPr>
      <w:ind w:left="1276"/>
    </w:pPr>
  </w:style>
  <w:style w:type="paragraph" w:customStyle="1" w:styleId="BOPVVinculo">
    <w:name w:val="BOPVVinculo"/>
    <w:basedOn w:val="BOPVDetalle"/>
    <w:qFormat/>
    <w:rsid w:val="00AA3B15"/>
  </w:style>
  <w:style w:type="paragraph" w:customStyle="1" w:styleId="BOPVDerogada">
    <w:name w:val="BOPVDerogada"/>
    <w:autoRedefine/>
    <w:qFormat/>
    <w:rsid w:val="00AA3B15"/>
    <w:pPr>
      <w:spacing w:after="0" w:line="240" w:lineRule="auto"/>
      <w:jc w:val="center"/>
    </w:pPr>
    <w:rPr>
      <w:rFonts w:ascii="Arial" w:eastAsia="Times New Roman" w:hAnsi="Arial" w:cs="Times New Roman"/>
      <w:b/>
      <w:caps/>
      <w:color w:val="FF0000"/>
      <w:kern w:val="0"/>
      <w:sz w:val="26"/>
      <w:lang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57939">
      <w:bodyDiv w:val="1"/>
      <w:marLeft w:val="0"/>
      <w:marRight w:val="0"/>
      <w:marTop w:val="0"/>
      <w:marBottom w:val="0"/>
      <w:divBdr>
        <w:top w:val="none" w:sz="0" w:space="0" w:color="auto"/>
        <w:left w:val="none" w:sz="0" w:space="0" w:color="auto"/>
        <w:bottom w:val="none" w:sz="0" w:space="0" w:color="auto"/>
        <w:right w:val="none" w:sz="0" w:space="0" w:color="auto"/>
      </w:divBdr>
    </w:div>
    <w:div w:id="214900371">
      <w:bodyDiv w:val="1"/>
      <w:marLeft w:val="0"/>
      <w:marRight w:val="0"/>
      <w:marTop w:val="0"/>
      <w:marBottom w:val="0"/>
      <w:divBdr>
        <w:top w:val="none" w:sz="0" w:space="0" w:color="auto"/>
        <w:left w:val="none" w:sz="0" w:space="0" w:color="auto"/>
        <w:bottom w:val="none" w:sz="0" w:space="0" w:color="auto"/>
        <w:right w:val="none" w:sz="0" w:space="0" w:color="auto"/>
      </w:divBdr>
    </w:div>
    <w:div w:id="253318302">
      <w:bodyDiv w:val="1"/>
      <w:marLeft w:val="0"/>
      <w:marRight w:val="0"/>
      <w:marTop w:val="0"/>
      <w:marBottom w:val="0"/>
      <w:divBdr>
        <w:top w:val="none" w:sz="0" w:space="0" w:color="auto"/>
        <w:left w:val="none" w:sz="0" w:space="0" w:color="auto"/>
        <w:bottom w:val="none" w:sz="0" w:space="0" w:color="auto"/>
        <w:right w:val="none" w:sz="0" w:space="0" w:color="auto"/>
      </w:divBdr>
    </w:div>
    <w:div w:id="506941772">
      <w:bodyDiv w:val="1"/>
      <w:marLeft w:val="0"/>
      <w:marRight w:val="0"/>
      <w:marTop w:val="0"/>
      <w:marBottom w:val="0"/>
      <w:divBdr>
        <w:top w:val="none" w:sz="0" w:space="0" w:color="auto"/>
        <w:left w:val="none" w:sz="0" w:space="0" w:color="auto"/>
        <w:bottom w:val="none" w:sz="0" w:space="0" w:color="auto"/>
        <w:right w:val="none" w:sz="0" w:space="0" w:color="auto"/>
      </w:divBdr>
    </w:div>
    <w:div w:id="691758505">
      <w:bodyDiv w:val="1"/>
      <w:marLeft w:val="0"/>
      <w:marRight w:val="0"/>
      <w:marTop w:val="0"/>
      <w:marBottom w:val="0"/>
      <w:divBdr>
        <w:top w:val="none" w:sz="0" w:space="0" w:color="auto"/>
        <w:left w:val="none" w:sz="0" w:space="0" w:color="auto"/>
        <w:bottom w:val="none" w:sz="0" w:space="0" w:color="auto"/>
        <w:right w:val="none" w:sz="0" w:space="0" w:color="auto"/>
      </w:divBdr>
      <w:divsChild>
        <w:div w:id="605770952">
          <w:marLeft w:val="-225"/>
          <w:marRight w:val="-225"/>
          <w:marTop w:val="0"/>
          <w:marBottom w:val="0"/>
          <w:divBdr>
            <w:top w:val="none" w:sz="0" w:space="0" w:color="auto"/>
            <w:left w:val="none" w:sz="0" w:space="0" w:color="auto"/>
            <w:bottom w:val="none" w:sz="0" w:space="0" w:color="auto"/>
            <w:right w:val="none" w:sz="0" w:space="0" w:color="auto"/>
          </w:divBdr>
          <w:divsChild>
            <w:div w:id="12003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038">
      <w:bodyDiv w:val="1"/>
      <w:marLeft w:val="0"/>
      <w:marRight w:val="0"/>
      <w:marTop w:val="0"/>
      <w:marBottom w:val="0"/>
      <w:divBdr>
        <w:top w:val="none" w:sz="0" w:space="0" w:color="auto"/>
        <w:left w:val="none" w:sz="0" w:space="0" w:color="auto"/>
        <w:bottom w:val="none" w:sz="0" w:space="0" w:color="auto"/>
        <w:right w:val="none" w:sz="0" w:space="0" w:color="auto"/>
      </w:divBdr>
    </w:div>
    <w:div w:id="1028682199">
      <w:bodyDiv w:val="1"/>
      <w:marLeft w:val="0"/>
      <w:marRight w:val="0"/>
      <w:marTop w:val="0"/>
      <w:marBottom w:val="0"/>
      <w:divBdr>
        <w:top w:val="none" w:sz="0" w:space="0" w:color="auto"/>
        <w:left w:val="none" w:sz="0" w:space="0" w:color="auto"/>
        <w:bottom w:val="none" w:sz="0" w:space="0" w:color="auto"/>
        <w:right w:val="none" w:sz="0" w:space="0" w:color="auto"/>
      </w:divBdr>
    </w:div>
    <w:div w:id="1097991747">
      <w:bodyDiv w:val="1"/>
      <w:marLeft w:val="0"/>
      <w:marRight w:val="0"/>
      <w:marTop w:val="0"/>
      <w:marBottom w:val="0"/>
      <w:divBdr>
        <w:top w:val="none" w:sz="0" w:space="0" w:color="auto"/>
        <w:left w:val="none" w:sz="0" w:space="0" w:color="auto"/>
        <w:bottom w:val="none" w:sz="0" w:space="0" w:color="auto"/>
        <w:right w:val="none" w:sz="0" w:space="0" w:color="auto"/>
      </w:divBdr>
    </w:div>
    <w:div w:id="1099906750">
      <w:bodyDiv w:val="1"/>
      <w:marLeft w:val="0"/>
      <w:marRight w:val="0"/>
      <w:marTop w:val="0"/>
      <w:marBottom w:val="0"/>
      <w:divBdr>
        <w:top w:val="none" w:sz="0" w:space="0" w:color="auto"/>
        <w:left w:val="none" w:sz="0" w:space="0" w:color="auto"/>
        <w:bottom w:val="none" w:sz="0" w:space="0" w:color="auto"/>
        <w:right w:val="none" w:sz="0" w:space="0" w:color="auto"/>
      </w:divBdr>
    </w:div>
    <w:div w:id="1425148727">
      <w:bodyDiv w:val="1"/>
      <w:marLeft w:val="0"/>
      <w:marRight w:val="0"/>
      <w:marTop w:val="0"/>
      <w:marBottom w:val="0"/>
      <w:divBdr>
        <w:top w:val="none" w:sz="0" w:space="0" w:color="auto"/>
        <w:left w:val="none" w:sz="0" w:space="0" w:color="auto"/>
        <w:bottom w:val="none" w:sz="0" w:space="0" w:color="auto"/>
        <w:right w:val="none" w:sz="0" w:space="0" w:color="auto"/>
      </w:divBdr>
    </w:div>
    <w:div w:id="1608347108">
      <w:bodyDiv w:val="1"/>
      <w:marLeft w:val="0"/>
      <w:marRight w:val="0"/>
      <w:marTop w:val="0"/>
      <w:marBottom w:val="0"/>
      <w:divBdr>
        <w:top w:val="none" w:sz="0" w:space="0" w:color="auto"/>
        <w:left w:val="none" w:sz="0" w:space="0" w:color="auto"/>
        <w:bottom w:val="none" w:sz="0" w:space="0" w:color="auto"/>
        <w:right w:val="none" w:sz="0" w:space="0" w:color="auto"/>
      </w:divBdr>
      <w:divsChild>
        <w:div w:id="1511145252">
          <w:marLeft w:val="-225"/>
          <w:marRight w:val="-225"/>
          <w:marTop w:val="0"/>
          <w:marBottom w:val="0"/>
          <w:divBdr>
            <w:top w:val="none" w:sz="0" w:space="0" w:color="auto"/>
            <w:left w:val="none" w:sz="0" w:space="0" w:color="auto"/>
            <w:bottom w:val="none" w:sz="0" w:space="0" w:color="auto"/>
            <w:right w:val="none" w:sz="0" w:space="0" w:color="auto"/>
          </w:divBdr>
          <w:divsChild>
            <w:div w:id="422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5673">
      <w:bodyDiv w:val="1"/>
      <w:marLeft w:val="0"/>
      <w:marRight w:val="0"/>
      <w:marTop w:val="0"/>
      <w:marBottom w:val="0"/>
      <w:divBdr>
        <w:top w:val="none" w:sz="0" w:space="0" w:color="auto"/>
        <w:left w:val="none" w:sz="0" w:space="0" w:color="auto"/>
        <w:bottom w:val="none" w:sz="0" w:space="0" w:color="auto"/>
        <w:right w:val="none" w:sz="0" w:space="0" w:color="auto"/>
      </w:divBdr>
    </w:div>
    <w:div w:id="186883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EAGAT\Desktop\BOPV\documento%20(2).dot" TargetMode="Externa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0f321a-7c98-4edc-98e3-874eacb98eea">
      <Terms xmlns="http://schemas.microsoft.com/office/infopath/2007/PartnerControls"/>
    </lcf76f155ced4ddcb4097134ff3c332f>
    <TaxCatchAll xmlns="0f9d02d5-d7c8-404e-86e0-b56ca37cb1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719D4026D0CC042862B43557B67FBD4" ma:contentTypeVersion="13" ma:contentTypeDescription="Crear nuevo documento." ma:contentTypeScope="" ma:versionID="3dfa1cca9e7b276e1ac3c927f30c8f6e">
  <xsd:schema xmlns:xsd="http://www.w3.org/2001/XMLSchema" xmlns:xs="http://www.w3.org/2001/XMLSchema" xmlns:p="http://schemas.microsoft.com/office/2006/metadata/properties" xmlns:ns2="870f321a-7c98-4edc-98e3-874eacb98eea" xmlns:ns3="0f9d02d5-d7c8-404e-86e0-b56ca37cb1ec" targetNamespace="http://schemas.microsoft.com/office/2006/metadata/properties" ma:root="true" ma:fieldsID="08642a5c2903454350dbd2a9d6135985" ns2:_="" ns3:_="">
    <xsd:import namespace="870f321a-7c98-4edc-98e3-874eacb98eea"/>
    <xsd:import namespace="0f9d02d5-d7c8-404e-86e0-b56ca37cb1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f321a-7c98-4edc-98e3-874eacb9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d02d5-d7c8-404e-86e0-b56ca37cb1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931555-4fb3-4b9a-8ccb-9d75672c2bb2}" ma:internalName="TaxCatchAll" ma:showField="CatchAllData" ma:web="0f9d02d5-d7c8-404e-86e0-b56ca37cb1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8EC1A-C568-4382-B71A-7E0671E4E2F0}">
  <ds:schemaRefs>
    <ds:schemaRef ds:uri="http://schemas.microsoft.com/office/2006/metadata/properties"/>
    <ds:schemaRef ds:uri="http://schemas.microsoft.com/office/infopath/2007/PartnerControls"/>
    <ds:schemaRef ds:uri="870f321a-7c98-4edc-98e3-874eacb98eea"/>
    <ds:schemaRef ds:uri="0f9d02d5-d7c8-404e-86e0-b56ca37cb1ec"/>
  </ds:schemaRefs>
</ds:datastoreItem>
</file>

<file path=customXml/itemProps2.xml><?xml version="1.0" encoding="utf-8"?>
<ds:datastoreItem xmlns:ds="http://schemas.openxmlformats.org/officeDocument/2006/customXml" ds:itemID="{8E43B27A-1616-451D-8CB2-198F0BE6AAEE}">
  <ds:schemaRefs>
    <ds:schemaRef ds:uri="http://schemas.openxmlformats.org/officeDocument/2006/bibliography"/>
  </ds:schemaRefs>
</ds:datastoreItem>
</file>

<file path=customXml/itemProps3.xml><?xml version="1.0" encoding="utf-8"?>
<ds:datastoreItem xmlns:ds="http://schemas.openxmlformats.org/officeDocument/2006/customXml" ds:itemID="{966B1970-7DDA-486B-8267-9A124D857C6F}">
  <ds:schemaRefs>
    <ds:schemaRef ds:uri="http://schemas.microsoft.com/sharepoint/v3/contenttype/forms"/>
  </ds:schemaRefs>
</ds:datastoreItem>
</file>

<file path=customXml/itemProps4.xml><?xml version="1.0" encoding="utf-8"?>
<ds:datastoreItem xmlns:ds="http://schemas.openxmlformats.org/officeDocument/2006/customXml" ds:itemID="{5947AB01-58C7-4E50-A9B6-04022B461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f321a-7c98-4edc-98e3-874eacb98eea"/>
    <ds:schemaRef ds:uri="0f9d02d5-d7c8-404e-86e0-b56ca37cb1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documento (2).dot</Template>
  <TotalTime>39</TotalTime>
  <Pages>18</Pages>
  <Words>3952</Words>
  <Characters>21739</Characters>
  <Application>Microsoft Office Word</Application>
  <DocSecurity>0</DocSecurity>
  <Lines>181</Lines>
  <Paragraphs>51</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25640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Palacios Navarro, Jose Manuel</dc:creator>
  <cp:keywords/>
  <dc:description/>
  <cp:lastModifiedBy>Herran Fernandez, Amaia</cp:lastModifiedBy>
  <cp:revision>37</cp:revision>
  <cp:lastPrinted>2026-05-04T10:22:00Z</cp:lastPrinted>
  <dcterms:created xsi:type="dcterms:W3CDTF">2026-07-01T11:20:00Z</dcterms:created>
  <dcterms:modified xsi:type="dcterms:W3CDTF">2026-07-02T09:06:00Z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0x0101003719D4026D0CC042862B43557B67FBD4</vt:lpwstr>
  </property>
  <property fmtid="{D5CDD505-2E9C-101B-9397-08002B2CF9AE}" pid="3" name="MediaServiceImageTags">
    <vt:lpwstr/>
  </property>
  <property fmtid="{D5CDD505-2E9C-101B-9397-08002B2CF9AE}" pid="4" name="Order">
    <vt:r8>164600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