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1A633A" w14:textId="77777777" w:rsidR="00F16056" w:rsidRDefault="00B340A1" w:rsidP="0035672E">
      <w:pPr>
        <w:pStyle w:val="Textoindependiente"/>
        <w:pBdr>
          <w:bottom w:val="single" w:sz="4" w:space="1" w:color="C0C0C0"/>
        </w:pBdr>
        <w:rPr>
          <w:rFonts w:ascii="Calibri" w:hAnsi="Calibri" w:cs="Arial"/>
          <w:b/>
          <w:szCs w:val="24"/>
          <w:u w:val="none"/>
        </w:rPr>
      </w:pPr>
      <w:bookmarkStart w:id="0" w:name="_GoBack"/>
      <w:bookmarkEnd w:id="0"/>
      <w:r>
        <w:rPr>
          <w:rFonts w:ascii="Calibri" w:hAnsi="Calibri" w:cs="Arial"/>
          <w:b/>
          <w:szCs w:val="24"/>
          <w:u w:val="none"/>
        </w:rPr>
        <w:t xml:space="preserve">   </w:t>
      </w:r>
    </w:p>
    <w:p w14:paraId="2C1A633B" w14:textId="77777777" w:rsidR="00F228EE" w:rsidRPr="00783C45" w:rsidRDefault="006512F7" w:rsidP="0035672E">
      <w:pPr>
        <w:pStyle w:val="Textoindependiente"/>
        <w:pBdr>
          <w:bottom w:val="single" w:sz="4" w:space="1" w:color="C0C0C0"/>
        </w:pBdr>
        <w:rPr>
          <w:rFonts w:ascii="Calibri" w:hAnsi="Calibri" w:cs="Arial"/>
          <w:b/>
          <w:caps/>
          <w:szCs w:val="24"/>
          <w:u w:val="none"/>
        </w:rPr>
      </w:pPr>
      <w:r w:rsidRPr="008661A7">
        <w:rPr>
          <w:rFonts w:ascii="Calibri" w:hAnsi="Calibri" w:cs="Arial"/>
          <w:b/>
          <w:caps/>
          <w:szCs w:val="24"/>
        </w:rPr>
        <w:t>GUÍ</w:t>
      </w:r>
      <w:r w:rsidR="004F116E" w:rsidRPr="008661A7">
        <w:rPr>
          <w:rFonts w:ascii="Calibri" w:hAnsi="Calibri" w:cs="Arial"/>
          <w:b/>
          <w:caps/>
          <w:szCs w:val="24"/>
        </w:rPr>
        <w:t xml:space="preserve">A PARA </w:t>
      </w:r>
      <w:r w:rsidR="00F651F5" w:rsidRPr="008661A7">
        <w:rPr>
          <w:rFonts w:ascii="Calibri" w:hAnsi="Calibri" w:cs="Arial"/>
          <w:b/>
          <w:caps/>
          <w:szCs w:val="24"/>
        </w:rPr>
        <w:t>SOLICITAR</w:t>
      </w:r>
      <w:r w:rsidR="00783C45" w:rsidRPr="008661A7">
        <w:rPr>
          <w:rFonts w:ascii="Calibri" w:hAnsi="Calibri" w:cs="Arial"/>
          <w:b/>
          <w:caps/>
          <w:szCs w:val="24"/>
        </w:rPr>
        <w:t xml:space="preserve">, </w:t>
      </w:r>
      <w:r w:rsidR="00783C45" w:rsidRPr="008661A7">
        <w:rPr>
          <w:rFonts w:ascii="Calibri" w:hAnsi="Calibri" w:cs="Arial"/>
          <w:b/>
          <w:caps/>
          <w:color w:val="FF0000"/>
          <w:szCs w:val="24"/>
        </w:rPr>
        <w:t xml:space="preserve">por el canal </w:t>
      </w:r>
      <w:r w:rsidR="0023181F" w:rsidRPr="008661A7">
        <w:rPr>
          <w:rFonts w:ascii="Calibri" w:hAnsi="Calibri" w:cs="Arial"/>
          <w:b/>
          <w:caps/>
          <w:color w:val="FF0000"/>
          <w:szCs w:val="24"/>
        </w:rPr>
        <w:t>ELECTRÓNICO</w:t>
      </w:r>
      <w:r w:rsidR="00783C45" w:rsidRPr="008661A7">
        <w:rPr>
          <w:rFonts w:ascii="Calibri" w:hAnsi="Calibri" w:cs="Arial"/>
          <w:b/>
          <w:caps/>
          <w:szCs w:val="24"/>
        </w:rPr>
        <w:t>,</w:t>
      </w:r>
      <w:r w:rsidR="00F651F5" w:rsidRPr="008661A7">
        <w:rPr>
          <w:rFonts w:ascii="Calibri" w:hAnsi="Calibri" w:cs="Arial"/>
          <w:b/>
          <w:caps/>
          <w:szCs w:val="24"/>
        </w:rPr>
        <w:t xml:space="preserve"> </w:t>
      </w:r>
      <w:r w:rsidR="002B31F3" w:rsidRPr="008661A7">
        <w:rPr>
          <w:rFonts w:ascii="Calibri" w:hAnsi="Calibri" w:cs="Arial"/>
          <w:b/>
          <w:caps/>
          <w:szCs w:val="24"/>
        </w:rPr>
        <w:t xml:space="preserve">una ayuda </w:t>
      </w:r>
      <w:r w:rsidR="00D659DB" w:rsidRPr="008661A7">
        <w:rPr>
          <w:rFonts w:ascii="Calibri" w:hAnsi="Calibri" w:cs="Arial"/>
          <w:b/>
          <w:caps/>
          <w:szCs w:val="24"/>
        </w:rPr>
        <w:t>de apoyo al emprendimiento y a la mejora de la competitividad de las empresas turísticas</w:t>
      </w:r>
      <w:r w:rsidR="008661A7">
        <w:rPr>
          <w:rFonts w:ascii="Calibri" w:hAnsi="Calibri" w:cs="Arial"/>
          <w:b/>
          <w:caps/>
          <w:szCs w:val="24"/>
        </w:rPr>
        <w:t xml:space="preserve"> (emet)</w:t>
      </w:r>
      <w:r w:rsidR="00783C45">
        <w:rPr>
          <w:rFonts w:ascii="Calibri" w:hAnsi="Calibri" w:cs="Arial"/>
          <w:b/>
          <w:caps/>
          <w:szCs w:val="24"/>
          <w:u w:val="none"/>
        </w:rPr>
        <w:t>.</w:t>
      </w:r>
    </w:p>
    <w:p w14:paraId="2C1A633C" w14:textId="77777777" w:rsidR="00C11BDE" w:rsidRDefault="00C11BDE" w:rsidP="00480487">
      <w:pPr>
        <w:jc w:val="both"/>
        <w:rPr>
          <w:rFonts w:ascii="Calibri" w:hAnsi="Calibri" w:cs="Arial"/>
          <w:szCs w:val="24"/>
        </w:rPr>
      </w:pPr>
    </w:p>
    <w:p w14:paraId="2C1A633D" w14:textId="77777777" w:rsidR="0032214B" w:rsidRDefault="0032214B" w:rsidP="00480487">
      <w:pPr>
        <w:jc w:val="both"/>
        <w:rPr>
          <w:rFonts w:ascii="Calibri" w:hAnsi="Calibri" w:cs="Arial"/>
          <w:szCs w:val="24"/>
        </w:rPr>
      </w:pPr>
    </w:p>
    <w:p w14:paraId="2C1A633E" w14:textId="77777777" w:rsidR="0032214B" w:rsidRDefault="0032214B" w:rsidP="00480487">
      <w:pPr>
        <w:jc w:val="both"/>
        <w:rPr>
          <w:rFonts w:ascii="Calibri" w:hAnsi="Calibri" w:cs="Arial"/>
          <w:b/>
          <w:szCs w:val="24"/>
        </w:rPr>
      </w:pPr>
    </w:p>
    <w:p w14:paraId="2C1A633F" w14:textId="6C16A34C" w:rsidR="004E7E64" w:rsidRDefault="009F4851" w:rsidP="006512F7">
      <w:pPr>
        <w:jc w:val="both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 xml:space="preserve">Presentamos guía para </w:t>
      </w:r>
      <w:r w:rsidR="00F651F5">
        <w:rPr>
          <w:rFonts w:ascii="Calibri" w:hAnsi="Calibri" w:cs="Arial"/>
          <w:szCs w:val="24"/>
        </w:rPr>
        <w:t>solicitar</w:t>
      </w:r>
      <w:r w:rsidR="00783C45">
        <w:rPr>
          <w:rFonts w:ascii="Calibri" w:hAnsi="Calibri" w:cs="Arial"/>
          <w:szCs w:val="24"/>
        </w:rPr>
        <w:t xml:space="preserve">, por el </w:t>
      </w:r>
      <w:r w:rsidR="00783C45" w:rsidRPr="0023181F">
        <w:rPr>
          <w:rFonts w:ascii="Calibri" w:hAnsi="Calibri" w:cs="Arial"/>
          <w:b/>
          <w:color w:val="FF0000"/>
          <w:szCs w:val="24"/>
        </w:rPr>
        <w:t xml:space="preserve">canal </w:t>
      </w:r>
      <w:r w:rsidR="0023181F" w:rsidRPr="0023181F">
        <w:rPr>
          <w:rFonts w:ascii="Calibri" w:hAnsi="Calibri" w:cs="Arial"/>
          <w:b/>
          <w:color w:val="FF0000"/>
          <w:szCs w:val="24"/>
        </w:rPr>
        <w:t>electrónico</w:t>
      </w:r>
      <w:r w:rsidR="00783C45">
        <w:rPr>
          <w:rFonts w:ascii="Calibri" w:hAnsi="Calibri" w:cs="Arial"/>
          <w:szCs w:val="24"/>
        </w:rPr>
        <w:t xml:space="preserve">, </w:t>
      </w:r>
      <w:r w:rsidR="002B31F3">
        <w:rPr>
          <w:rFonts w:ascii="Calibri" w:hAnsi="Calibri" w:cs="Arial"/>
          <w:szCs w:val="24"/>
        </w:rPr>
        <w:t xml:space="preserve">una ayuda </w:t>
      </w:r>
      <w:r w:rsidR="00D659DB" w:rsidRPr="00D659DB">
        <w:rPr>
          <w:rFonts w:ascii="Calibri" w:hAnsi="Calibri" w:cs="Arial"/>
          <w:szCs w:val="24"/>
        </w:rPr>
        <w:t>de apoyo al emprendimiento y a la mejora de la competitividad de las empresas turísticas</w:t>
      </w:r>
      <w:r w:rsidR="0068739A">
        <w:rPr>
          <w:rFonts w:ascii="Calibri" w:hAnsi="Calibri" w:cs="Arial"/>
          <w:szCs w:val="24"/>
        </w:rPr>
        <w:t>,</w:t>
      </w:r>
      <w:r w:rsidR="009A6057">
        <w:rPr>
          <w:rFonts w:ascii="Calibri" w:hAnsi="Calibri" w:cs="Arial"/>
          <w:szCs w:val="24"/>
        </w:rPr>
        <w:t xml:space="preserve"> </w:t>
      </w:r>
      <w:r w:rsidR="00F32015">
        <w:rPr>
          <w:rFonts w:ascii="Calibri" w:hAnsi="Calibri" w:cs="Arial"/>
          <w:szCs w:val="24"/>
        </w:rPr>
        <w:t>en la plataforma</w:t>
      </w:r>
      <w:r w:rsidR="00142F50">
        <w:rPr>
          <w:rFonts w:ascii="Calibri" w:hAnsi="Calibri" w:cs="Arial"/>
          <w:szCs w:val="24"/>
        </w:rPr>
        <w:t xml:space="preserve"> de tramitación</w:t>
      </w:r>
      <w:r w:rsidR="0012215D">
        <w:rPr>
          <w:rFonts w:ascii="Calibri" w:hAnsi="Calibri" w:cs="Arial"/>
          <w:szCs w:val="24"/>
        </w:rPr>
        <w:t xml:space="preserve"> electrónica</w:t>
      </w:r>
      <w:r w:rsidR="00F32015">
        <w:rPr>
          <w:rFonts w:ascii="Calibri" w:hAnsi="Calibri" w:cs="Arial"/>
          <w:szCs w:val="24"/>
        </w:rPr>
        <w:t xml:space="preserve"> </w:t>
      </w:r>
    </w:p>
    <w:p w14:paraId="2C1A6340" w14:textId="77777777" w:rsidR="00F32015" w:rsidRDefault="00F32015" w:rsidP="006512F7">
      <w:pPr>
        <w:jc w:val="both"/>
        <w:rPr>
          <w:rFonts w:ascii="Calibri" w:hAnsi="Calibri" w:cs="Arial"/>
          <w:szCs w:val="24"/>
        </w:rPr>
      </w:pPr>
    </w:p>
    <w:p w14:paraId="2C1A6341" w14:textId="77777777" w:rsidR="008D0370" w:rsidRPr="00072FDD" w:rsidRDefault="008D0370" w:rsidP="008D0370">
      <w:pPr>
        <w:ind w:left="360"/>
        <w:jc w:val="both"/>
        <w:rPr>
          <w:rFonts w:asciiTheme="minorHAnsi" w:hAnsiTheme="minorHAnsi" w:cstheme="minorHAnsi"/>
          <w:sz w:val="20"/>
        </w:rPr>
      </w:pPr>
      <w:r w:rsidRPr="00072FDD">
        <w:rPr>
          <w:rFonts w:asciiTheme="minorHAnsi" w:hAnsiTheme="minorHAnsi" w:cstheme="minorHAnsi"/>
          <w:b/>
          <w:sz w:val="20"/>
        </w:rPr>
        <w:t>Nota_1:</w:t>
      </w:r>
      <w:r w:rsidRPr="00072FDD">
        <w:rPr>
          <w:rFonts w:asciiTheme="minorHAnsi" w:hAnsiTheme="minorHAnsi" w:cstheme="minorHAnsi"/>
          <w:sz w:val="20"/>
        </w:rPr>
        <w:t xml:space="preserve"> para tramitar por el canal electrónico se requiere hacer uso de los medios de identificación electrónica admitidos por esta administración:</w:t>
      </w:r>
    </w:p>
    <w:p w14:paraId="2C1A6342" w14:textId="77777777" w:rsidR="008D0370" w:rsidRPr="00C32D8E" w:rsidRDefault="003A511F" w:rsidP="008D0370">
      <w:pPr>
        <w:pStyle w:val="Ttulo1"/>
        <w:numPr>
          <w:ilvl w:val="0"/>
          <w:numId w:val="38"/>
        </w:numPr>
        <w:shd w:val="clear" w:color="auto" w:fill="FFFFFF"/>
        <w:spacing w:after="375" w:line="240" w:lineRule="atLeast"/>
        <w:ind w:left="1080"/>
        <w:rPr>
          <w:rFonts w:asciiTheme="minorHAnsi" w:hAnsiTheme="minorHAnsi" w:cstheme="minorHAnsi"/>
          <w:b w:val="0"/>
          <w:sz w:val="20"/>
          <w:u w:val="none"/>
        </w:rPr>
      </w:pPr>
      <w:hyperlink r:id="rId12" w:history="1">
        <w:r w:rsidR="008D0370" w:rsidRPr="008D0370">
          <w:rPr>
            <w:rStyle w:val="Hipervnculo"/>
            <w:rFonts w:asciiTheme="minorHAnsi" w:hAnsiTheme="minorHAnsi" w:cstheme="minorHAnsi"/>
            <w:b w:val="0"/>
            <w:sz w:val="20"/>
          </w:rPr>
          <w:t>Medios de identificación electrónica admitidos</w:t>
        </w:r>
      </w:hyperlink>
    </w:p>
    <w:p w14:paraId="2C1A6343" w14:textId="77777777" w:rsidR="00C32D8E" w:rsidRPr="008D0370" w:rsidRDefault="00C32D8E" w:rsidP="006512F7">
      <w:pPr>
        <w:jc w:val="both"/>
        <w:rPr>
          <w:rFonts w:ascii="Calibri" w:hAnsi="Calibri" w:cs="Arial"/>
          <w:szCs w:val="24"/>
          <w:lang w:val="es-ES"/>
        </w:rPr>
      </w:pPr>
    </w:p>
    <w:p w14:paraId="2C1A6344" w14:textId="77777777" w:rsidR="003D761B" w:rsidRDefault="003D761B" w:rsidP="006512F7">
      <w:pPr>
        <w:jc w:val="both"/>
        <w:rPr>
          <w:rFonts w:ascii="Calibri" w:hAnsi="Calibri" w:cs="Arial"/>
          <w:szCs w:val="24"/>
        </w:rPr>
      </w:pPr>
    </w:p>
    <w:p w14:paraId="2C1A6345" w14:textId="77777777" w:rsidR="00991050" w:rsidRPr="00072FDD" w:rsidRDefault="00991050" w:rsidP="00072FDD">
      <w:pPr>
        <w:ind w:left="360"/>
        <w:jc w:val="both"/>
        <w:rPr>
          <w:rFonts w:asciiTheme="minorHAnsi" w:hAnsiTheme="minorHAnsi" w:cstheme="minorHAnsi"/>
          <w:sz w:val="20"/>
          <w:lang w:val="es-ES"/>
        </w:rPr>
      </w:pP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2943"/>
        <w:gridCol w:w="6804"/>
      </w:tblGrid>
      <w:tr w:rsidR="0012215D" w:rsidRPr="004F116E" w14:paraId="2C1A6349" w14:textId="77777777" w:rsidTr="0032214B">
        <w:tc>
          <w:tcPr>
            <w:tcW w:w="2943" w:type="dxa"/>
          </w:tcPr>
          <w:p w14:paraId="2C1A6346" w14:textId="77777777" w:rsidR="002C2A76" w:rsidRPr="00E807D5" w:rsidRDefault="00861622" w:rsidP="002C2A76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 xml:space="preserve">Acceda a la ficha de información de </w:t>
            </w:r>
            <w:r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>“</w:t>
            </w:r>
            <w:r w:rsidR="002C2A76"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 xml:space="preserve">Ayudas </w:t>
            </w:r>
            <w:r w:rsidR="000D47B9"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>de apoyo al emprendimiento y a la mejora de la competitividad de las empresas turísticas</w:t>
            </w:r>
            <w:r w:rsidR="002C2A76"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 xml:space="preserve"> 2018”.</w:t>
            </w:r>
          </w:p>
          <w:p w14:paraId="2C1A6347" w14:textId="77777777" w:rsidR="002C2A76" w:rsidRPr="00E807D5" w:rsidRDefault="002C2A76" w:rsidP="002C2A76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  <w:tc>
          <w:tcPr>
            <w:tcW w:w="6804" w:type="dxa"/>
          </w:tcPr>
          <w:p w14:paraId="2C1A6348" w14:textId="1E82F781" w:rsidR="0012215D" w:rsidRDefault="001B1205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15DC5AA" wp14:editId="65826466">
                  <wp:extent cx="4250214" cy="3338423"/>
                  <wp:effectExtent l="0" t="0" r="0" b="0"/>
                  <wp:docPr id="4107" name="Imagen 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370" cy="33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15D" w:rsidRPr="004F116E" w14:paraId="2C1A634C" w14:textId="77777777" w:rsidTr="0032214B">
        <w:tc>
          <w:tcPr>
            <w:tcW w:w="2943" w:type="dxa"/>
          </w:tcPr>
          <w:p w14:paraId="2C1A634A" w14:textId="594E93EF" w:rsidR="0012215D" w:rsidRPr="00E807D5" w:rsidRDefault="00861622" w:rsidP="001B1205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lastRenderedPageBreak/>
              <w:t xml:space="preserve">En la pestaña “Solicitud y </w:t>
            </w:r>
            <w:r w:rsidR="00591A4E" w:rsidRPr="00E807D5">
              <w:rPr>
                <w:rFonts w:asciiTheme="minorHAnsi" w:hAnsiTheme="minorHAnsi" w:cstheme="minorHAnsi"/>
                <w:sz w:val="20"/>
                <w:lang w:val="es-ES"/>
              </w:rPr>
              <w:t>aportación de documentación</w:t>
            </w: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 xml:space="preserve">”, </w:t>
            </w:r>
            <w:r w:rsidR="009A6057" w:rsidRPr="00E807D5">
              <w:rPr>
                <w:rFonts w:asciiTheme="minorHAnsi" w:hAnsiTheme="minorHAnsi" w:cstheme="minorHAnsi"/>
                <w:sz w:val="20"/>
                <w:lang w:val="es-ES"/>
              </w:rPr>
              <w:t xml:space="preserve">Pulse el botón de </w:t>
            </w:r>
            <w:r w:rsidR="009A6057"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>“solicitud”</w:t>
            </w:r>
          </w:p>
        </w:tc>
        <w:tc>
          <w:tcPr>
            <w:tcW w:w="6804" w:type="dxa"/>
          </w:tcPr>
          <w:p w14:paraId="2C1A634B" w14:textId="7BBE8E35" w:rsidR="0012215D" w:rsidRDefault="001B1205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C1A6410" wp14:editId="3BB084C1">
                      <wp:simplePos x="0" y="0"/>
                      <wp:positionH relativeFrom="column">
                        <wp:posOffset>2267777</wp:posOffset>
                      </wp:positionH>
                      <wp:positionV relativeFrom="paragraph">
                        <wp:posOffset>2692700</wp:posOffset>
                      </wp:positionV>
                      <wp:extent cx="353108" cy="143821"/>
                      <wp:effectExtent l="57150" t="57150" r="66040" b="123190"/>
                      <wp:wrapNone/>
                      <wp:docPr id="15" name="15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108" cy="143821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15 Rectángulo redondeado" o:spid="_x0000_s1026" style="position:absolute;margin-left:178.55pt;margin-top:212pt;width:27.8pt;height:11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" filled="f" strokecolor="red" strokeweight="3pt"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="00591A4E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C1A640E" wp14:editId="58628774">
                      <wp:simplePos x="0" y="0"/>
                      <wp:positionH relativeFrom="column">
                        <wp:posOffset>137051</wp:posOffset>
                      </wp:positionH>
                      <wp:positionV relativeFrom="paragraph">
                        <wp:posOffset>1821432</wp:posOffset>
                      </wp:positionV>
                      <wp:extent cx="1017893" cy="154379"/>
                      <wp:effectExtent l="57150" t="57150" r="49530" b="112395"/>
                      <wp:wrapNone/>
                      <wp:docPr id="6" name="6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7893" cy="154379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6 Rectángulo redondeado" o:spid="_x0000_s1026" style="position:absolute;margin-left:10.8pt;margin-top:143.4pt;width:80.15pt;height:12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" filled="f" strokecolor="red" strokeweight="3pt"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="00861622">
              <w:rPr>
                <w:noProof/>
                <w:lang w:val="es-ES" w:eastAsia="es-ES"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863DC1A" wp14:editId="74EA48CC">
                  <wp:extent cx="4066303" cy="3027872"/>
                  <wp:effectExtent l="0" t="0" r="0" b="1270"/>
                  <wp:docPr id="4108" name="Imagen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387" cy="303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370" w:rsidRPr="004F116E" w14:paraId="2C1A6354" w14:textId="77777777" w:rsidTr="0004462F">
        <w:tc>
          <w:tcPr>
            <w:tcW w:w="2943" w:type="dxa"/>
          </w:tcPr>
          <w:p w14:paraId="2C1A634D" w14:textId="77777777" w:rsidR="005A0520" w:rsidRPr="00E807D5" w:rsidRDefault="00084418" w:rsidP="005A0520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>Luego</w:t>
            </w:r>
            <w:r w:rsidR="005A0520" w:rsidRPr="00E807D5">
              <w:rPr>
                <w:rFonts w:asciiTheme="minorHAnsi" w:hAnsiTheme="minorHAnsi" w:cstheme="minorHAnsi"/>
                <w:sz w:val="20"/>
                <w:lang w:val="es-ES"/>
              </w:rPr>
              <w:t xml:space="preserve"> seleccione el </w:t>
            </w:r>
            <w:r w:rsidR="005A0520"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 xml:space="preserve">enlace de acceso </w:t>
            </w: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>correspondiente:</w:t>
            </w:r>
          </w:p>
          <w:p w14:paraId="2C1A634E" w14:textId="77777777" w:rsidR="005A0520" w:rsidRPr="00E807D5" w:rsidRDefault="005A0520" w:rsidP="005A0520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  <w:p w14:paraId="2C1A634F" w14:textId="77777777" w:rsidR="008D0370" w:rsidRPr="00E807D5" w:rsidRDefault="008D0370" w:rsidP="005A0520">
            <w:pPr>
              <w:pStyle w:val="Prrafodelista"/>
              <w:numPr>
                <w:ilvl w:val="0"/>
                <w:numId w:val="38"/>
              </w:numPr>
              <w:ind w:left="142" w:hanging="142"/>
              <w:jc w:val="both"/>
              <w:rPr>
                <w:rFonts w:asciiTheme="minorHAnsi" w:hAnsiTheme="minorHAnsi" w:cstheme="minorHAnsi"/>
                <w:b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 xml:space="preserve">Si dispone de </w:t>
            </w:r>
            <w:r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>certificado electrónico</w:t>
            </w: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 xml:space="preserve">, introducir el certificado en el lector del ordenador y pulsar el botón </w:t>
            </w:r>
            <w:r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>“Continuar”.</w:t>
            </w:r>
          </w:p>
          <w:p w14:paraId="2C1A6350" w14:textId="77777777" w:rsidR="008D0370" w:rsidRPr="00E807D5" w:rsidRDefault="008D0370" w:rsidP="00861622">
            <w:pPr>
              <w:ind w:left="142" w:hanging="142"/>
              <w:jc w:val="both"/>
              <w:rPr>
                <w:rFonts w:asciiTheme="minorHAnsi" w:hAnsiTheme="minorHAnsi" w:cstheme="minorHAnsi"/>
                <w:b/>
                <w:sz w:val="20"/>
                <w:lang w:val="es-ES"/>
              </w:rPr>
            </w:pPr>
          </w:p>
          <w:p w14:paraId="2C1A6351" w14:textId="77777777" w:rsidR="008D0370" w:rsidRPr="00E807D5" w:rsidRDefault="008D0370" w:rsidP="00861622">
            <w:pPr>
              <w:pStyle w:val="Prrafodelista"/>
              <w:numPr>
                <w:ilvl w:val="0"/>
                <w:numId w:val="38"/>
              </w:numPr>
              <w:ind w:left="142" w:hanging="142"/>
              <w:jc w:val="both"/>
              <w:rPr>
                <w:rFonts w:asciiTheme="minorHAnsi" w:hAnsiTheme="minorHAnsi" w:cstheme="minorHAnsi"/>
                <w:b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 xml:space="preserve">Si dispone de un </w:t>
            </w:r>
            <w:r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>juego de barcos</w:t>
            </w: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 xml:space="preserve">, incorpore los datos que se solicitan y pulsar el botón </w:t>
            </w:r>
            <w:r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>“Continuar”.</w:t>
            </w:r>
          </w:p>
          <w:p w14:paraId="2C1A6352" w14:textId="77777777" w:rsidR="008D0370" w:rsidRPr="00E807D5" w:rsidRDefault="008D0370" w:rsidP="0004462F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  <w:tc>
          <w:tcPr>
            <w:tcW w:w="6804" w:type="dxa"/>
          </w:tcPr>
          <w:p w14:paraId="2C1A6353" w14:textId="77777777" w:rsidR="008D0370" w:rsidRDefault="008D0370" w:rsidP="0004462F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C1A6416" wp14:editId="2C1A6417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1193800</wp:posOffset>
                      </wp:positionV>
                      <wp:extent cx="1381125" cy="1323975"/>
                      <wp:effectExtent l="57150" t="57150" r="123825" b="123825"/>
                      <wp:wrapNone/>
                      <wp:docPr id="3" name="3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132397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3 Rectángulo redondeado" o:spid="_x0000_s1026" style="position:absolute;margin-left:165.15pt;margin-top:94pt;width:108.75pt;height:104.2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" filled="f" strokecolor="red" strokeweight="3pt"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C1A6418" wp14:editId="2C1A6419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1193800</wp:posOffset>
                      </wp:positionV>
                      <wp:extent cx="1571625" cy="923925"/>
                      <wp:effectExtent l="57150" t="57150" r="123825" b="123825"/>
                      <wp:wrapNone/>
                      <wp:docPr id="11" name="11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92392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11 Rectángulo redondeado" o:spid="_x0000_s1026" style="position:absolute;margin-left:37.65pt;margin-top:94pt;width:123.75pt;height:72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" filled="f" strokecolor="red" strokeweight="3pt"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C1A641A" wp14:editId="2C1A641B">
                  <wp:extent cx="3829050" cy="2447925"/>
                  <wp:effectExtent l="190500" t="190500" r="190500" b="2000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1866" b="18228"/>
                          <a:stretch/>
                        </pic:blipFill>
                        <pic:spPr bwMode="auto">
                          <a:xfrm>
                            <a:off x="0" y="0"/>
                            <a:ext cx="3829050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370" w:rsidRPr="004F116E" w14:paraId="2C1A6357" w14:textId="77777777" w:rsidTr="0004462F">
        <w:tc>
          <w:tcPr>
            <w:tcW w:w="2943" w:type="dxa"/>
          </w:tcPr>
          <w:p w14:paraId="2C1A6355" w14:textId="77777777" w:rsidR="008D0370" w:rsidRPr="00E807D5" w:rsidRDefault="008D0370" w:rsidP="008D0370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 xml:space="preserve">En el caso de certificado electrónico, introducir el PIN del certificado, y pulsar el botón </w:t>
            </w:r>
            <w:r w:rsidRPr="00E807D5">
              <w:rPr>
                <w:rFonts w:asciiTheme="minorHAnsi" w:hAnsiTheme="minorHAnsi" w:cstheme="minorHAnsi"/>
                <w:b/>
                <w:sz w:val="20"/>
                <w:lang w:val="es-ES"/>
              </w:rPr>
              <w:t>“Aceptar”.</w:t>
            </w:r>
          </w:p>
        </w:tc>
        <w:tc>
          <w:tcPr>
            <w:tcW w:w="6804" w:type="dxa"/>
          </w:tcPr>
          <w:p w14:paraId="2C1A6356" w14:textId="77777777" w:rsidR="008D0370" w:rsidRDefault="008D0370" w:rsidP="0004462F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C1A641C" wp14:editId="2C1A641D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1238250</wp:posOffset>
                      </wp:positionV>
                      <wp:extent cx="1619250" cy="866775"/>
                      <wp:effectExtent l="57150" t="57150" r="114300" b="123825"/>
                      <wp:wrapNone/>
                      <wp:docPr id="12" name="1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86677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12 Rectángulo redondeado" o:spid="_x0000_s1026" style="position:absolute;margin-left:105.9pt;margin-top:97.5pt;width:127.5pt;height:68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" filled="f" strokecolor="red" strokeweight="3pt"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C1A641E" wp14:editId="2C1A641F">
                  <wp:extent cx="3845391" cy="2724150"/>
                  <wp:effectExtent l="190500" t="190500" r="193675" b="19050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b="11455"/>
                          <a:stretch/>
                        </pic:blipFill>
                        <pic:spPr bwMode="auto">
                          <a:xfrm>
                            <a:off x="0" y="0"/>
                            <a:ext cx="3848977" cy="272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370" w:rsidRPr="004F116E" w14:paraId="2C1A6360" w14:textId="77777777" w:rsidTr="0032214B">
        <w:tc>
          <w:tcPr>
            <w:tcW w:w="2943" w:type="dxa"/>
          </w:tcPr>
          <w:p w14:paraId="2C1A6358" w14:textId="77777777" w:rsidR="00CB022F" w:rsidRPr="00E807D5" w:rsidRDefault="00CB022F" w:rsidP="00CB022F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>Cumplimentar el formulario web le llevará únicamente 4 pasos:</w:t>
            </w:r>
          </w:p>
          <w:p w14:paraId="2C1A6359" w14:textId="77777777" w:rsidR="00CB022F" w:rsidRPr="00E807D5" w:rsidRDefault="00CB022F" w:rsidP="00CB022F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  <w:p w14:paraId="2C1A635A" w14:textId="77777777" w:rsidR="00CB022F" w:rsidRPr="00E807D5" w:rsidRDefault="00CB022F" w:rsidP="00CB022F">
            <w:pPr>
              <w:pStyle w:val="Prrafodelista"/>
              <w:numPr>
                <w:ilvl w:val="0"/>
                <w:numId w:val="38"/>
              </w:numPr>
              <w:ind w:left="284" w:hanging="153"/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>Paso 1: Identificarse</w:t>
            </w:r>
          </w:p>
          <w:p w14:paraId="2C1A635B" w14:textId="77777777" w:rsidR="00CB022F" w:rsidRPr="00E807D5" w:rsidRDefault="00CB022F" w:rsidP="00CB022F">
            <w:pPr>
              <w:pStyle w:val="Prrafodelista"/>
              <w:numPr>
                <w:ilvl w:val="0"/>
                <w:numId w:val="38"/>
              </w:numPr>
              <w:ind w:left="284" w:hanging="153"/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>Paso 2: Rellenar los datos</w:t>
            </w:r>
          </w:p>
          <w:p w14:paraId="2C1A635C" w14:textId="77777777" w:rsidR="00CB022F" w:rsidRPr="00E807D5" w:rsidRDefault="00CB022F" w:rsidP="00CB022F">
            <w:pPr>
              <w:pStyle w:val="Prrafodelista"/>
              <w:numPr>
                <w:ilvl w:val="0"/>
                <w:numId w:val="38"/>
              </w:numPr>
              <w:ind w:left="284" w:hanging="153"/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>Paso 3: Adjuntar los documentos</w:t>
            </w:r>
          </w:p>
          <w:p w14:paraId="2C1A635D" w14:textId="77777777" w:rsidR="00CB022F" w:rsidRPr="00E807D5" w:rsidRDefault="00CB022F" w:rsidP="00CB022F">
            <w:pPr>
              <w:pStyle w:val="Prrafodelista"/>
              <w:numPr>
                <w:ilvl w:val="0"/>
                <w:numId w:val="38"/>
              </w:numPr>
              <w:ind w:left="284" w:hanging="153"/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val="es-ES"/>
              </w:rPr>
              <w:t>Paso 4: Firmar y enviar</w:t>
            </w:r>
          </w:p>
          <w:p w14:paraId="2C1A635E" w14:textId="77777777" w:rsidR="008D0370" w:rsidRPr="00E807D5" w:rsidRDefault="008D0370" w:rsidP="000347E0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  <w:tc>
          <w:tcPr>
            <w:tcW w:w="6804" w:type="dxa"/>
          </w:tcPr>
          <w:p w14:paraId="2C1A635F" w14:textId="7AE42DA0" w:rsidR="008D0370" w:rsidRDefault="00035AC4" w:rsidP="004F116E">
            <w:pPr>
              <w:jc w:val="both"/>
              <w:rPr>
                <w:noProof/>
                <w:lang w:val="es-ES" w:eastAsia="es-ES"/>
              </w:rPr>
            </w:pPr>
            <w:r>
              <w:object w:dxaOrig="17670" w:dyaOrig="9420" w14:anchorId="2C1A6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8.6pt;height:175.4pt" o:ole="">
                  <v:imagedata r:id="rId17" o:title=""/>
                </v:shape>
                <o:OLEObject Type="Embed" ProgID="PBrush" ShapeID="_x0000_i1025" DrawAspect="Content" ObjectID="_1588413970" r:id="rId18"/>
              </w:object>
            </w:r>
          </w:p>
        </w:tc>
      </w:tr>
      <w:tr w:rsidR="006D24A7" w:rsidRPr="004F116E" w14:paraId="0D79AD30" w14:textId="77777777" w:rsidTr="0032214B">
        <w:tc>
          <w:tcPr>
            <w:tcW w:w="2943" w:type="dxa"/>
          </w:tcPr>
          <w:p w14:paraId="6BBA993B" w14:textId="4E602598" w:rsidR="000B0576" w:rsidRPr="00E807D5" w:rsidRDefault="000B0576" w:rsidP="000B0576">
            <w:pPr>
              <w:jc w:val="both"/>
              <w:rPr>
                <w:rFonts w:asciiTheme="minorHAnsi" w:eastAsiaTheme="minorHAnsi" w:hAnsiTheme="minorHAnsi" w:cstheme="minorHAnsi"/>
                <w:sz w:val="20"/>
                <w:lang w:eastAsia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>No es necesario cumplimentar, firmar y enviar el formulario en una única sesión, sino que, si lo desea, puede guardarlo en el sistema informático de la Administración   y continuar el proceso en sesiones sucesivas, en el punto donde se dejó.</w:t>
            </w:r>
          </w:p>
          <w:p w14:paraId="70955435" w14:textId="77777777" w:rsidR="000B0576" w:rsidRPr="00E807D5" w:rsidRDefault="000B0576" w:rsidP="000B0576">
            <w:pPr>
              <w:jc w:val="both"/>
              <w:rPr>
                <w:rFonts w:asciiTheme="minorHAnsi" w:hAnsiTheme="minorHAnsi" w:cstheme="minorHAnsi"/>
                <w:sz w:val="20"/>
                <w:lang w:eastAsia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>Para ello tenemos las siguientes opciones:</w:t>
            </w:r>
          </w:p>
          <w:p w14:paraId="2BCC6520" w14:textId="77777777" w:rsidR="000B0576" w:rsidRPr="00E807D5" w:rsidRDefault="000B0576" w:rsidP="000B0576">
            <w:pPr>
              <w:jc w:val="both"/>
              <w:rPr>
                <w:rFonts w:asciiTheme="minorHAnsi" w:hAnsiTheme="minorHAnsi" w:cstheme="minorHAnsi"/>
                <w:sz w:val="20"/>
                <w:lang w:eastAsia="es-ES"/>
              </w:rPr>
            </w:pPr>
          </w:p>
          <w:p w14:paraId="5B503771" w14:textId="5E061490" w:rsidR="000B0576" w:rsidRPr="00E807D5" w:rsidRDefault="000B0576" w:rsidP="000B0576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E807D5">
              <w:rPr>
                <w:rFonts w:asciiTheme="minorHAnsi" w:hAnsiTheme="minorHAnsi" w:cstheme="minorHAnsi"/>
                <w:b/>
                <w:bCs/>
                <w:color w:val="1F497D"/>
                <w:sz w:val="20"/>
                <w:u w:val="single"/>
                <w:lang w:eastAsia="es-ES"/>
              </w:rPr>
              <w:t>1.- Opción guardar solicitud</w:t>
            </w:r>
            <w:r w:rsidRPr="00E807D5">
              <w:rPr>
                <w:rFonts w:asciiTheme="minorHAnsi" w:hAnsiTheme="minorHAnsi" w:cstheme="minorHAnsi"/>
                <w:color w:val="1F497D"/>
                <w:sz w:val="20"/>
                <w:lang w:eastAsia="es-ES"/>
              </w:rPr>
              <w:t xml:space="preserve">: 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>En los pasos 2,</w:t>
            </w:r>
            <w:r w:rsidRPr="00E807D5">
              <w:rPr>
                <w:rFonts w:asciiTheme="minorHAnsi" w:hAnsiTheme="minorHAnsi" w:cstheme="minorHAnsi"/>
                <w:color w:val="1F497D"/>
                <w:sz w:val="20"/>
                <w:lang w:eastAsia="es-ES"/>
              </w:rPr>
              <w:t xml:space="preserve"> 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>3</w:t>
            </w:r>
            <w:r w:rsidRPr="00E807D5">
              <w:rPr>
                <w:rFonts w:asciiTheme="minorHAnsi" w:hAnsiTheme="minorHAnsi" w:cstheme="minorHAnsi"/>
                <w:color w:val="1F497D"/>
                <w:sz w:val="20"/>
                <w:lang w:eastAsia="es-ES"/>
              </w:rPr>
              <w:t xml:space="preserve"> 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 xml:space="preserve">y 4  del proceso de completar la solicitud se puede parar y guardar la solicitud con los datos introducidos, seleccionando en el botón </w:t>
            </w:r>
            <w:r w:rsidRPr="00E807D5">
              <w:rPr>
                <w:rFonts w:asciiTheme="minorHAnsi" w:hAnsiTheme="minorHAnsi" w:cstheme="minorHAnsi"/>
                <w:b/>
                <w:bCs/>
                <w:sz w:val="20"/>
                <w:lang w:eastAsia="es-ES"/>
              </w:rPr>
              <w:t>OPCIONES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 xml:space="preserve"> “</w:t>
            </w:r>
            <w:r w:rsidRPr="00E807D5">
              <w:rPr>
                <w:rFonts w:asciiTheme="minorHAnsi" w:hAnsiTheme="minorHAnsi" w:cstheme="minorHAnsi"/>
                <w:b/>
                <w:bCs/>
                <w:sz w:val="20"/>
                <w:lang w:eastAsia="es-ES"/>
              </w:rPr>
              <w:t>guardar solicitud”.</w:t>
            </w:r>
          </w:p>
          <w:p w14:paraId="2F6BDA72" w14:textId="77777777" w:rsidR="000B0576" w:rsidRPr="00E807D5" w:rsidRDefault="000B0576" w:rsidP="000B0576">
            <w:pPr>
              <w:jc w:val="both"/>
              <w:rPr>
                <w:rFonts w:asciiTheme="minorHAnsi" w:hAnsiTheme="minorHAnsi" w:cstheme="minorHAnsi"/>
                <w:strike/>
                <w:sz w:val="22"/>
                <w:szCs w:val="22"/>
                <w:lang w:eastAsia="es-ES"/>
              </w:rPr>
            </w:pPr>
          </w:p>
          <w:p w14:paraId="57A80C92" w14:textId="55E8C623" w:rsidR="000B0576" w:rsidRPr="00E807D5" w:rsidRDefault="000B0576" w:rsidP="000B0576">
            <w:pPr>
              <w:jc w:val="both"/>
              <w:rPr>
                <w:rFonts w:asciiTheme="minorHAnsi" w:hAnsiTheme="minorHAnsi" w:cstheme="minorHAnsi"/>
                <w:sz w:val="20"/>
                <w:lang w:eastAsia="es-ES"/>
              </w:rPr>
            </w:pPr>
            <w:r w:rsidRPr="00E807D5">
              <w:rPr>
                <w:rFonts w:asciiTheme="minorHAnsi" w:hAnsiTheme="minorHAnsi" w:cstheme="minorHAnsi"/>
                <w:b/>
                <w:bCs/>
                <w:color w:val="1F497D"/>
                <w:sz w:val="20"/>
                <w:u w:val="single"/>
                <w:lang w:eastAsia="es-ES"/>
              </w:rPr>
              <w:t>2.- Opción guardar plantilla: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 xml:space="preserve"> En el caso de tener que cumplimentar más de una solicitud en la que sólo cambien algunos datos, también se puede</w:t>
            </w:r>
            <w:r w:rsidRPr="00E807D5">
              <w:rPr>
                <w:rFonts w:asciiTheme="minorHAnsi" w:hAnsiTheme="minorHAnsi" w:cstheme="minorHAnsi"/>
                <w:color w:val="1F497D"/>
                <w:sz w:val="20"/>
                <w:lang w:eastAsia="es-ES"/>
              </w:rPr>
              <w:t>n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 xml:space="preserve"> crear una</w:t>
            </w:r>
            <w:r w:rsidRPr="00E807D5">
              <w:rPr>
                <w:rFonts w:asciiTheme="minorHAnsi" w:hAnsiTheme="minorHAnsi" w:cstheme="minorHAnsi"/>
                <w:b/>
                <w:bCs/>
                <w:sz w:val="20"/>
                <w:lang w:eastAsia="es-ES"/>
              </w:rPr>
              <w:t xml:space="preserve"> 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>o más</w:t>
            </w:r>
            <w:r w:rsidRPr="00E807D5">
              <w:rPr>
                <w:rFonts w:asciiTheme="minorHAnsi" w:hAnsiTheme="minorHAnsi" w:cstheme="minorHAnsi"/>
                <w:b/>
                <w:bCs/>
                <w:sz w:val="20"/>
                <w:lang w:eastAsia="es-ES"/>
              </w:rPr>
              <w:t xml:space="preserve"> </w:t>
            </w:r>
            <w:r w:rsidRPr="00E807D5">
              <w:rPr>
                <w:rFonts w:asciiTheme="minorHAnsi" w:hAnsiTheme="minorHAnsi" w:cstheme="minorHAnsi"/>
                <w:b/>
                <w:bCs/>
                <w:color w:val="1F497D"/>
                <w:sz w:val="20"/>
                <w:lang w:eastAsia="es-ES"/>
              </w:rPr>
              <w:t>plantillas</w:t>
            </w:r>
            <w:r w:rsidRPr="00E807D5">
              <w:rPr>
                <w:rFonts w:asciiTheme="minorHAnsi" w:hAnsiTheme="minorHAnsi" w:cstheme="minorHAnsi"/>
                <w:b/>
                <w:bCs/>
                <w:sz w:val="20"/>
                <w:lang w:eastAsia="es-ES"/>
              </w:rPr>
              <w:t xml:space="preserve"> 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>de solicitud</w:t>
            </w:r>
            <w:r w:rsidRPr="00E807D5">
              <w:rPr>
                <w:rFonts w:asciiTheme="minorHAnsi" w:hAnsiTheme="minorHAnsi" w:cstheme="minorHAnsi"/>
                <w:color w:val="1F497D"/>
                <w:sz w:val="20"/>
                <w:lang w:eastAsia="es-ES"/>
              </w:rPr>
              <w:t>,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 xml:space="preserve"> Introduciendo los datos base comunes para cada tipo de solicitudes y guardarlo</w:t>
            </w:r>
            <w:r w:rsidRPr="00E807D5">
              <w:rPr>
                <w:rFonts w:asciiTheme="minorHAnsi" w:hAnsiTheme="minorHAnsi" w:cstheme="minorHAnsi"/>
                <w:color w:val="1F497D"/>
                <w:sz w:val="20"/>
                <w:lang w:eastAsia="es-ES"/>
              </w:rPr>
              <w:t>s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 xml:space="preserve"> como modelo o plantilla, seleccionando en botón </w:t>
            </w:r>
            <w:r w:rsidRPr="00E807D5">
              <w:rPr>
                <w:rFonts w:asciiTheme="minorHAnsi" w:hAnsiTheme="minorHAnsi" w:cstheme="minorHAnsi"/>
                <w:b/>
                <w:bCs/>
                <w:sz w:val="20"/>
                <w:lang w:eastAsia="es-ES"/>
              </w:rPr>
              <w:t>OPCIONES “ guardar plantillas”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 xml:space="preserve"> </w:t>
            </w:r>
          </w:p>
          <w:p w14:paraId="64F72FFA" w14:textId="77777777" w:rsidR="000B0576" w:rsidRPr="00E807D5" w:rsidRDefault="000B0576" w:rsidP="000B0576">
            <w:pPr>
              <w:jc w:val="both"/>
              <w:rPr>
                <w:rFonts w:asciiTheme="minorHAnsi" w:hAnsiTheme="minorHAnsi" w:cstheme="minorHAnsi"/>
                <w:sz w:val="20"/>
                <w:lang w:eastAsia="es-ES"/>
              </w:rPr>
            </w:pPr>
          </w:p>
          <w:p w14:paraId="79F87C15" w14:textId="77777777" w:rsidR="000B0576" w:rsidRPr="00E807D5" w:rsidRDefault="000B0576" w:rsidP="000B0576">
            <w:pPr>
              <w:jc w:val="both"/>
              <w:rPr>
                <w:rFonts w:asciiTheme="minorHAnsi" w:hAnsiTheme="minorHAnsi" w:cstheme="minorHAnsi"/>
                <w:sz w:val="20"/>
                <w:lang w:eastAsia="es-ES"/>
              </w:rPr>
            </w:pPr>
          </w:p>
          <w:p w14:paraId="4CBD31E8" w14:textId="77777777" w:rsidR="000B0576" w:rsidRPr="00E807D5" w:rsidRDefault="000B0576" w:rsidP="000B0576">
            <w:pPr>
              <w:jc w:val="both"/>
              <w:rPr>
                <w:rFonts w:asciiTheme="minorHAnsi" w:hAnsiTheme="minorHAnsi" w:cstheme="minorHAnsi"/>
                <w:b/>
                <w:bCs/>
                <w:color w:val="1F497D"/>
                <w:sz w:val="20"/>
                <w:u w:val="single"/>
                <w:lang w:eastAsia="es-ES"/>
              </w:rPr>
            </w:pPr>
            <w:r w:rsidRPr="00E807D5">
              <w:rPr>
                <w:rFonts w:asciiTheme="minorHAnsi" w:hAnsiTheme="minorHAnsi" w:cstheme="minorHAnsi"/>
                <w:b/>
                <w:bCs/>
                <w:color w:val="1F497D"/>
                <w:sz w:val="20"/>
                <w:u w:val="single"/>
                <w:lang w:eastAsia="es-ES"/>
              </w:rPr>
              <w:t>Selección de solicitud o plantilla guardadas previamente:</w:t>
            </w:r>
          </w:p>
          <w:p w14:paraId="5E84FB45" w14:textId="63D53FE0" w:rsidR="006D24A7" w:rsidRPr="00E807D5" w:rsidRDefault="000B0576" w:rsidP="000B0576">
            <w:pPr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 xml:space="preserve">Para proseguir con una solicitud ya iniciada o recuperar la plantilla, se deberá volver a entrar a la solicitud telemática, y en el botón </w:t>
            </w:r>
            <w:r w:rsidRPr="00E807D5">
              <w:rPr>
                <w:rFonts w:asciiTheme="minorHAnsi" w:hAnsiTheme="minorHAnsi" w:cstheme="minorHAnsi"/>
                <w:b/>
                <w:bCs/>
                <w:sz w:val="20"/>
                <w:lang w:eastAsia="es-ES"/>
              </w:rPr>
              <w:t>OPCIONES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 xml:space="preserve"> del </w:t>
            </w:r>
            <w:r w:rsidRPr="00E807D5">
              <w:rPr>
                <w:rFonts w:asciiTheme="minorHAnsi" w:hAnsiTheme="minorHAnsi" w:cstheme="minorHAnsi"/>
                <w:b/>
                <w:bCs/>
                <w:sz w:val="20"/>
                <w:lang w:eastAsia="es-ES"/>
              </w:rPr>
              <w:t>paso 1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 xml:space="preserve"> se podrán recuperar, seleccionando “</w:t>
            </w:r>
            <w:r w:rsidRPr="00E807D5">
              <w:rPr>
                <w:rFonts w:asciiTheme="minorHAnsi" w:hAnsiTheme="minorHAnsi" w:cstheme="minorHAnsi"/>
                <w:b/>
                <w:bCs/>
                <w:sz w:val="20"/>
                <w:lang w:eastAsia="es-ES"/>
              </w:rPr>
              <w:t>consultar solicitudes pendientes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>“ o “</w:t>
            </w:r>
            <w:r w:rsidRPr="00E807D5">
              <w:rPr>
                <w:rFonts w:asciiTheme="minorHAnsi" w:hAnsiTheme="minorHAnsi" w:cstheme="minorHAnsi"/>
                <w:b/>
                <w:bCs/>
                <w:sz w:val="20"/>
                <w:lang w:eastAsia="es-ES"/>
              </w:rPr>
              <w:t>consultar plantillas</w:t>
            </w:r>
            <w:r w:rsidRPr="00E807D5">
              <w:rPr>
                <w:rFonts w:asciiTheme="minorHAnsi" w:hAnsiTheme="minorHAnsi" w:cstheme="minorHAnsi"/>
                <w:sz w:val="20"/>
                <w:lang w:eastAsia="es-ES"/>
              </w:rPr>
              <w:t>”</w:t>
            </w:r>
          </w:p>
        </w:tc>
        <w:tc>
          <w:tcPr>
            <w:tcW w:w="6804" w:type="dxa"/>
          </w:tcPr>
          <w:p w14:paraId="10DBCE07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3E38E96E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0658EE4F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1CBB1322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07B2A50E" w14:textId="57289DE3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6B72C906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2D96DB33" w14:textId="4C3E013B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B011600" wp14:editId="72861648">
                      <wp:simplePos x="0" y="0"/>
                      <wp:positionH relativeFrom="column">
                        <wp:posOffset>3449812</wp:posOffset>
                      </wp:positionH>
                      <wp:positionV relativeFrom="paragraph">
                        <wp:posOffset>52705</wp:posOffset>
                      </wp:positionV>
                      <wp:extent cx="870585" cy="698500"/>
                      <wp:effectExtent l="57150" t="57150" r="120015" b="120650"/>
                      <wp:wrapNone/>
                      <wp:docPr id="4102" name="4102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0585" cy="69850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F16764" w14:textId="77777777" w:rsidR="000B0576" w:rsidRPr="000B0576" w:rsidRDefault="000B0576" w:rsidP="000B0576">
                                  <w:pPr>
                                    <w:jc w:val="center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4102 Rectángulo redondeado" o:spid="_x0000_s1026" style="position:absolute;left:0;text-align:left;margin-left:271.65pt;margin-top:4.15pt;width:68.55pt;height: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" filled="f" strokecolor="red" strokeweight="3pt">
                      <v:shadow on="t" color="black" opacity="26214f" origin="-.5,-.5" offset=".74836mm,.74836mm"/>
                      <v:textbox>
                        <w:txbxContent>
                          <w:p w14:paraId="4DF16764" w14:textId="77777777" w:rsidR="000B0576" w:rsidRPr="000B0576" w:rsidRDefault="000B0576" w:rsidP="000B0576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B582260" w14:textId="77777777" w:rsidR="000B0576" w:rsidRDefault="000B0576" w:rsidP="000B0576">
            <w:pPr>
              <w:ind w:left="-108"/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B57E191" wp14:editId="35755E07">
                  <wp:extent cx="4261449" cy="509175"/>
                  <wp:effectExtent l="0" t="0" r="0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87" cy="51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BB8A8" w14:textId="77777777" w:rsidR="000B0576" w:rsidRDefault="000B0576" w:rsidP="000B0576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604F45A6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5C2FD2A3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31B08F2F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5D71BAFD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6F1F6F99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24092BCE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0EE254FB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1BE2DE2E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697238A4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4FD9CF4D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40084EA2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19BD6443" w14:textId="77777777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71F28F8A" w14:textId="1906B39D" w:rsidR="000B0576" w:rsidRDefault="000B0576" w:rsidP="0048458F">
            <w:pPr>
              <w:ind w:left="-108"/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D624CFF" wp14:editId="347BAD43">
                      <wp:simplePos x="0" y="0"/>
                      <wp:positionH relativeFrom="column">
                        <wp:posOffset>3095913</wp:posOffset>
                      </wp:positionH>
                      <wp:positionV relativeFrom="paragraph">
                        <wp:posOffset>55748</wp:posOffset>
                      </wp:positionV>
                      <wp:extent cx="1123315" cy="698740"/>
                      <wp:effectExtent l="57150" t="57150" r="114935" b="120650"/>
                      <wp:wrapNone/>
                      <wp:docPr id="3081" name="3081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315" cy="69874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7AE2BC" w14:textId="77777777" w:rsidR="006D24A7" w:rsidRDefault="006D24A7" w:rsidP="003358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3081 Rectángulo redondeado" o:spid="_x0000_s1027" style="position:absolute;left:0;text-align:left;margin-left:243.75pt;margin-top:4.4pt;width:88.45pt;height: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" filled="f" strokecolor="red" strokeweight="3pt">
                      <v:shadow on="t" color="black" opacity="26214f" origin="-.5,-.5" offset=".74836mm,.74836mm"/>
                      <v:textbox>
                        <w:txbxContent>
                          <w:p w14:paraId="1A7AE2BC" w14:textId="77777777" w:rsidR="006D24A7" w:rsidRDefault="006D24A7" w:rsidP="0033589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E9D8E22" w14:textId="45423C0E" w:rsidR="006D24A7" w:rsidRDefault="00311659" w:rsidP="0048458F">
            <w:pPr>
              <w:ind w:left="-108"/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E4EE619" wp14:editId="50A70CE9">
                  <wp:extent cx="4287328" cy="469578"/>
                  <wp:effectExtent l="0" t="0" r="0" b="6985"/>
                  <wp:docPr id="4100" name="Imagen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760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27C80" w14:textId="77777777" w:rsidR="006D24A7" w:rsidRDefault="006D24A7" w:rsidP="0048458F">
            <w:pPr>
              <w:ind w:left="-108"/>
              <w:jc w:val="both"/>
              <w:rPr>
                <w:noProof/>
                <w:lang w:val="es-ES" w:eastAsia="es-ES"/>
              </w:rPr>
            </w:pPr>
          </w:p>
          <w:p w14:paraId="764F25A5" w14:textId="7F6A0540" w:rsidR="006D24A7" w:rsidRDefault="00311659" w:rsidP="0048458F">
            <w:pPr>
              <w:ind w:left="-108"/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1586814" wp14:editId="35210A2D">
                  <wp:extent cx="4244846" cy="796809"/>
                  <wp:effectExtent l="0" t="0" r="3810" b="3810"/>
                  <wp:docPr id="4101" name="Imagen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431" cy="80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866BA" w14:textId="42DDAC49" w:rsidR="006D24A7" w:rsidRDefault="00311659" w:rsidP="004F116E">
            <w:pPr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D273580" wp14:editId="30D679C9">
                  <wp:extent cx="4183811" cy="810442"/>
                  <wp:effectExtent l="0" t="0" r="7620" b="8890"/>
                  <wp:docPr id="4103" name="Imagen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513" cy="81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370" w:rsidRPr="004F116E" w14:paraId="2C1A6367" w14:textId="77777777" w:rsidTr="0032214B">
        <w:tc>
          <w:tcPr>
            <w:tcW w:w="2943" w:type="dxa"/>
          </w:tcPr>
          <w:p w14:paraId="2C1A6361" w14:textId="77777777" w:rsidR="008D0370" w:rsidRPr="00CB022F" w:rsidRDefault="00CB022F" w:rsidP="000347E0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  <w:r w:rsidRPr="00CB022F">
              <w:rPr>
                <w:rFonts w:ascii="Calibri" w:hAnsi="Calibri" w:cs="Arial"/>
                <w:b/>
                <w:sz w:val="20"/>
                <w:lang w:val="es-ES"/>
              </w:rPr>
              <w:t>Paso 1: Identificarse</w:t>
            </w:r>
          </w:p>
          <w:p w14:paraId="2C1A6362" w14:textId="77777777" w:rsidR="00511C13" w:rsidRPr="00511C13" w:rsidRDefault="00511C13" w:rsidP="00511C13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511C13">
              <w:rPr>
                <w:rFonts w:ascii="Calibri" w:hAnsi="Calibri" w:cs="Arial"/>
                <w:sz w:val="20"/>
                <w:lang w:val="es-ES"/>
              </w:rPr>
              <w:t xml:space="preserve">Indique si la persona solicitante de la ayuda es el </w:t>
            </w:r>
            <w:r w:rsidRPr="00511C13">
              <w:rPr>
                <w:rFonts w:ascii="Calibri" w:hAnsi="Calibri" w:cs="Arial"/>
                <w:b/>
                <w:sz w:val="20"/>
                <w:lang w:val="es-ES"/>
              </w:rPr>
              <w:t>Titular</w:t>
            </w:r>
            <w:r w:rsidRPr="00511C13">
              <w:rPr>
                <w:rFonts w:ascii="Calibri" w:hAnsi="Calibri" w:cs="Arial"/>
                <w:sz w:val="20"/>
                <w:lang w:val="es-ES"/>
              </w:rPr>
              <w:t xml:space="preserve"> de la empresa o negocio turístico para el que se solicita ésta </w:t>
            </w:r>
            <w:r w:rsidRPr="00511C13">
              <w:rPr>
                <w:rFonts w:ascii="Calibri" w:hAnsi="Calibri" w:cs="Arial"/>
                <w:b/>
                <w:sz w:val="20"/>
                <w:lang w:val="es-ES"/>
              </w:rPr>
              <w:t>o</w:t>
            </w:r>
            <w:r w:rsidRPr="00511C13">
              <w:rPr>
                <w:rFonts w:ascii="Calibri" w:hAnsi="Calibri" w:cs="Arial"/>
                <w:sz w:val="20"/>
                <w:lang w:val="es-ES"/>
              </w:rPr>
              <w:t xml:space="preserve"> un </w:t>
            </w:r>
            <w:r w:rsidRPr="00511C13">
              <w:rPr>
                <w:rFonts w:ascii="Calibri" w:hAnsi="Calibri" w:cs="Arial"/>
                <w:b/>
                <w:sz w:val="20"/>
                <w:lang w:val="es-ES"/>
              </w:rPr>
              <w:t>Representante</w:t>
            </w:r>
            <w:r w:rsidRPr="00511C13">
              <w:rPr>
                <w:rFonts w:ascii="Calibri" w:hAnsi="Calibri" w:cs="Arial"/>
                <w:sz w:val="20"/>
                <w:lang w:val="es-ES"/>
              </w:rPr>
              <w:t>:</w:t>
            </w:r>
          </w:p>
          <w:p w14:paraId="2C1A6363" w14:textId="77777777" w:rsidR="00511C13" w:rsidRPr="00511C13" w:rsidRDefault="00511C13" w:rsidP="00511C13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511C13">
              <w:rPr>
                <w:rFonts w:ascii="Calibri" w:hAnsi="Calibri" w:cs="Arial"/>
                <w:sz w:val="20"/>
                <w:lang w:val="es-ES"/>
              </w:rPr>
              <w:t xml:space="preserve">Si usted es </w:t>
            </w:r>
            <w:r w:rsidRPr="00511C13">
              <w:rPr>
                <w:rFonts w:ascii="Calibri" w:hAnsi="Calibri" w:cs="Arial"/>
                <w:sz w:val="20"/>
                <w:u w:val="single"/>
                <w:lang w:val="es-ES"/>
              </w:rPr>
              <w:t>persona física</w:t>
            </w:r>
            <w:r w:rsidRPr="00511C13">
              <w:rPr>
                <w:rFonts w:ascii="Calibri" w:hAnsi="Calibri" w:cs="Arial"/>
                <w:sz w:val="20"/>
                <w:lang w:val="es-ES"/>
              </w:rPr>
              <w:t xml:space="preserve"> (autónomo), se representa a sí misma y ha accedido mediante alguno de los</w:t>
            </w:r>
            <w:r w:rsidRPr="000D6FA4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hyperlink r:id="rId23" w:tgtFrame="_blank" w:tooltip="El enlace se abrirá en una nueva ventana" w:history="1">
              <w:r w:rsidR="000D6FA4" w:rsidRPr="000D6FA4">
                <w:rPr>
                  <w:rStyle w:val="Hipervnculo"/>
                  <w:rFonts w:asciiTheme="minorHAnsi" w:hAnsiTheme="minorHAnsi" w:cstheme="minorHAnsi"/>
                  <w:sz w:val="20"/>
                </w:rPr>
                <w:t>medio</w:t>
              </w:r>
              <w:r w:rsidR="000D6FA4">
                <w:rPr>
                  <w:rStyle w:val="Hipervnculo"/>
                  <w:rFonts w:asciiTheme="minorHAnsi" w:hAnsiTheme="minorHAnsi" w:cstheme="minorHAnsi"/>
                  <w:sz w:val="20"/>
                </w:rPr>
                <w:t>s</w:t>
              </w:r>
              <w:r w:rsidR="000D6FA4" w:rsidRPr="000D6FA4">
                <w:rPr>
                  <w:rStyle w:val="Hipervnculo"/>
                  <w:rFonts w:asciiTheme="minorHAnsi" w:hAnsiTheme="minorHAnsi" w:cstheme="minorHAnsi"/>
                  <w:sz w:val="20"/>
                </w:rPr>
                <w:t xml:space="preserve"> de identificación electrónica</w:t>
              </w:r>
            </w:hyperlink>
            <w:r w:rsidRPr="000D6FA4">
              <w:rPr>
                <w:rFonts w:asciiTheme="minorHAnsi" w:hAnsiTheme="minorHAnsi" w:cstheme="minorHAnsi"/>
                <w:sz w:val="20"/>
                <w:lang w:val="es-ES"/>
              </w:rPr>
              <w:t xml:space="preserve"> </w:t>
            </w:r>
            <w:r w:rsidRPr="00511C13">
              <w:rPr>
                <w:rFonts w:ascii="Calibri" w:hAnsi="Calibri" w:cs="Arial"/>
                <w:sz w:val="20"/>
                <w:lang w:val="es-ES"/>
              </w:rPr>
              <w:t xml:space="preserve">admitidos para la ciudadanía (personas físicas), </w:t>
            </w:r>
            <w:r w:rsidRPr="00511C13">
              <w:rPr>
                <w:rFonts w:ascii="Calibri" w:hAnsi="Calibri" w:cs="Arial"/>
                <w:sz w:val="20"/>
                <w:u w:val="single"/>
                <w:lang w:val="es-ES"/>
              </w:rPr>
              <w:t>o</w:t>
            </w:r>
            <w:r w:rsidRPr="00511C13">
              <w:rPr>
                <w:rFonts w:ascii="Calibri" w:hAnsi="Calibri" w:cs="Arial"/>
                <w:sz w:val="20"/>
                <w:lang w:val="es-ES"/>
              </w:rPr>
              <w:t xml:space="preserve"> bien es el </w:t>
            </w:r>
            <w:r w:rsidRPr="00511C13">
              <w:rPr>
                <w:rFonts w:ascii="Calibri" w:hAnsi="Calibri" w:cs="Arial"/>
                <w:sz w:val="20"/>
                <w:u w:val="single"/>
                <w:lang w:val="es-ES"/>
              </w:rPr>
              <w:t>representante legal de la entidad</w:t>
            </w:r>
            <w:r w:rsidRPr="00511C13">
              <w:rPr>
                <w:rFonts w:ascii="Calibri" w:hAnsi="Calibri" w:cs="Arial"/>
                <w:sz w:val="20"/>
                <w:lang w:val="es-ES"/>
              </w:rPr>
              <w:t xml:space="preserve"> y ha accedido mediante alguno de los </w:t>
            </w:r>
            <w:hyperlink r:id="rId24" w:history="1">
              <w:r w:rsidRPr="00ED58EF">
                <w:rPr>
                  <w:rStyle w:val="Hipervnculo"/>
                  <w:rFonts w:ascii="Calibri" w:hAnsi="Calibri" w:cs="Arial"/>
                  <w:sz w:val="20"/>
                  <w:lang w:val="es-ES"/>
                </w:rPr>
                <w:t xml:space="preserve">medios de identificación </w:t>
              </w:r>
              <w:r w:rsidR="00ED58EF" w:rsidRPr="00ED58EF">
                <w:rPr>
                  <w:rStyle w:val="Hipervnculo"/>
                  <w:rFonts w:ascii="Calibri" w:hAnsi="Calibri" w:cs="Arial"/>
                  <w:sz w:val="20"/>
                  <w:lang w:val="es-ES"/>
                </w:rPr>
                <w:t xml:space="preserve">electrónica </w:t>
              </w:r>
              <w:r w:rsidRPr="00ED58EF">
                <w:rPr>
                  <w:rStyle w:val="Hipervnculo"/>
                  <w:rFonts w:ascii="Calibri" w:hAnsi="Calibri" w:cs="Arial"/>
                  <w:sz w:val="20"/>
                  <w:lang w:val="es-ES"/>
                </w:rPr>
                <w:t>admitidos</w:t>
              </w:r>
            </w:hyperlink>
            <w:r w:rsidRPr="00511C13">
              <w:rPr>
                <w:rFonts w:ascii="Calibri" w:hAnsi="Calibri" w:cs="Arial"/>
                <w:sz w:val="20"/>
                <w:lang w:val="es-ES"/>
              </w:rPr>
              <w:t xml:space="preserve"> par</w:t>
            </w:r>
            <w:r w:rsidR="00ED58EF">
              <w:rPr>
                <w:rFonts w:ascii="Calibri" w:hAnsi="Calibri" w:cs="Arial"/>
                <w:sz w:val="20"/>
                <w:lang w:val="es-ES"/>
              </w:rPr>
              <w:t>a las empresas y representantes</w:t>
            </w:r>
            <w:r w:rsidRPr="00511C13">
              <w:rPr>
                <w:rFonts w:ascii="Calibri" w:hAnsi="Calibri" w:cs="Arial"/>
                <w:sz w:val="20"/>
                <w:lang w:val="es-ES"/>
              </w:rPr>
              <w:t xml:space="preserve">, marque </w:t>
            </w:r>
            <w:r w:rsidRPr="00511C13">
              <w:rPr>
                <w:rFonts w:ascii="Calibri" w:hAnsi="Calibri" w:cs="Arial"/>
                <w:b/>
                <w:sz w:val="20"/>
                <w:lang w:val="es-ES"/>
              </w:rPr>
              <w:t>TITULAR</w:t>
            </w:r>
            <w:r w:rsidRPr="00511C13">
              <w:rPr>
                <w:rFonts w:ascii="Calibri" w:hAnsi="Calibri" w:cs="Arial"/>
                <w:sz w:val="20"/>
                <w:lang w:val="es-ES"/>
              </w:rPr>
              <w:t>.</w:t>
            </w:r>
          </w:p>
          <w:p w14:paraId="2C1A6365" w14:textId="1659E102" w:rsidR="006B0769" w:rsidRPr="005F2577" w:rsidRDefault="00511C13" w:rsidP="00511C13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511C13">
              <w:rPr>
                <w:rFonts w:ascii="Calibri" w:hAnsi="Calibri" w:cs="Arial"/>
                <w:sz w:val="20"/>
                <w:lang w:val="es-ES"/>
              </w:rPr>
              <w:t xml:space="preserve">En el resto de los casos, marque </w:t>
            </w:r>
            <w:r w:rsidRPr="00511C13">
              <w:rPr>
                <w:rFonts w:ascii="Calibri" w:hAnsi="Calibri" w:cs="Arial"/>
                <w:b/>
                <w:sz w:val="20"/>
                <w:lang w:val="es-ES"/>
              </w:rPr>
              <w:t>REPRESENTANTE</w:t>
            </w:r>
            <w:r w:rsidRPr="00511C13">
              <w:rPr>
                <w:rFonts w:ascii="Calibri" w:hAnsi="Calibri" w:cs="Arial"/>
                <w:sz w:val="20"/>
                <w:lang w:val="es-ES"/>
              </w:rPr>
              <w:t>.</w:t>
            </w:r>
          </w:p>
        </w:tc>
        <w:tc>
          <w:tcPr>
            <w:tcW w:w="6804" w:type="dxa"/>
          </w:tcPr>
          <w:p w14:paraId="2C1A6366" w14:textId="77777777" w:rsidR="008D0370" w:rsidRDefault="003D4D02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C1A6421" wp14:editId="2C1A6422">
                      <wp:simplePos x="0" y="0"/>
                      <wp:positionH relativeFrom="column">
                        <wp:posOffset>283400</wp:posOffset>
                      </wp:positionH>
                      <wp:positionV relativeFrom="paragraph">
                        <wp:posOffset>936625</wp:posOffset>
                      </wp:positionV>
                      <wp:extent cx="538698" cy="256995"/>
                      <wp:effectExtent l="57150" t="57150" r="109220" b="105410"/>
                      <wp:wrapNone/>
                      <wp:docPr id="17" name="1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698" cy="25699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17 Rectángulo redondeado" o:spid="_x0000_s1026" style="position:absolute;margin-left:22.3pt;margin-top:73.75pt;width:42.4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" filled="f" strokecolor="red" strokeweight="3pt"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C1A6423" wp14:editId="2C1A6424">
                  <wp:extent cx="4190953" cy="2272352"/>
                  <wp:effectExtent l="0" t="0" r="63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746" cy="227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577" w:rsidRPr="004F116E" w14:paraId="2C1A636F" w14:textId="77777777" w:rsidTr="00CE200C">
        <w:tc>
          <w:tcPr>
            <w:tcW w:w="2943" w:type="dxa"/>
          </w:tcPr>
          <w:p w14:paraId="367BABAF" w14:textId="77777777" w:rsidR="00EB0304" w:rsidRPr="00EB0304" w:rsidRDefault="00EB0304" w:rsidP="00EB0304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EB0304"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  <w:t>Cuando el solicitante es un Representante</w:t>
            </w:r>
            <w:r w:rsidRPr="00EB0304">
              <w:rPr>
                <w:rFonts w:asciiTheme="minorHAnsi" w:hAnsiTheme="minorHAnsi" w:cstheme="minorHAnsi"/>
                <w:sz w:val="20"/>
              </w:rPr>
              <w:t>:</w:t>
            </w:r>
          </w:p>
          <w:p w14:paraId="41761C03" w14:textId="77777777" w:rsidR="00EB0304" w:rsidRPr="00EB0304" w:rsidRDefault="00EB0304" w:rsidP="00EB0304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EB0304">
              <w:rPr>
                <w:rFonts w:asciiTheme="minorHAnsi" w:hAnsiTheme="minorHAnsi" w:cstheme="minorHAnsi"/>
                <w:sz w:val="20"/>
              </w:rPr>
              <w:t xml:space="preserve">En el caso de que la persona ( o entidad) que este cumplimentado la solicitud se encuentre  dada de alta en el </w:t>
            </w:r>
            <w:r w:rsidRPr="00EB0304">
              <w:rPr>
                <w:rFonts w:asciiTheme="minorHAnsi" w:hAnsiTheme="minorHAnsi" w:cstheme="minorHAnsi"/>
                <w:b/>
                <w:bCs/>
                <w:sz w:val="20"/>
              </w:rPr>
              <w:t>“Registro Electrónico de Representantes”</w:t>
            </w:r>
            <w:r w:rsidRPr="00EB0304">
              <w:rPr>
                <w:rFonts w:asciiTheme="minorHAnsi" w:hAnsiTheme="minorHAnsi" w:cstheme="minorHAnsi"/>
                <w:sz w:val="20"/>
              </w:rPr>
              <w:t xml:space="preserve">  para representar a la persona o entidad que solicita la ayuda,  bien como </w:t>
            </w:r>
            <w:r w:rsidRPr="00EB0304">
              <w:rPr>
                <w:rFonts w:asciiTheme="minorHAnsi" w:hAnsiTheme="minorHAnsi" w:cstheme="minorHAnsi"/>
                <w:sz w:val="20"/>
                <w:u w:val="single"/>
              </w:rPr>
              <w:t>representante legal o voluntario</w:t>
            </w:r>
            <w:r w:rsidRPr="00EB0304">
              <w:rPr>
                <w:rFonts w:asciiTheme="minorHAnsi" w:hAnsiTheme="minorHAnsi" w:cstheme="minorHAnsi"/>
                <w:sz w:val="20"/>
              </w:rPr>
              <w:t xml:space="preserve"> , bien como </w:t>
            </w:r>
            <w:r w:rsidRPr="00EB0304">
              <w:rPr>
                <w:rFonts w:asciiTheme="minorHAnsi" w:hAnsiTheme="minorHAnsi" w:cstheme="minorHAnsi"/>
                <w:sz w:val="20"/>
                <w:u w:val="single"/>
              </w:rPr>
              <w:t>empleada de la entidad</w:t>
            </w:r>
            <w:r w:rsidRPr="00EB0304">
              <w:rPr>
                <w:rFonts w:asciiTheme="minorHAnsi" w:hAnsiTheme="minorHAnsi" w:cstheme="minorHAnsi"/>
                <w:sz w:val="20"/>
              </w:rPr>
              <w:t xml:space="preserve">, tendrá que seleccionar  a la persona o entidad representada. Una vez seleccionada esta, los datos identificativos de titular y representante se rellenarán de forma automática en </w:t>
            </w:r>
            <w:r w:rsidRPr="00EB0304">
              <w:rPr>
                <w:rFonts w:asciiTheme="minorHAnsi" w:hAnsiTheme="minorHAnsi" w:cstheme="minorHAnsi"/>
                <w:b/>
                <w:bCs/>
                <w:sz w:val="20"/>
              </w:rPr>
              <w:t>“los datos de identidad”</w:t>
            </w:r>
            <w:r w:rsidRPr="00EB0304">
              <w:rPr>
                <w:rFonts w:asciiTheme="minorHAnsi" w:hAnsiTheme="minorHAnsi" w:cstheme="minorHAnsi"/>
                <w:sz w:val="20"/>
              </w:rPr>
              <w:t>  del paso siguiente.</w:t>
            </w:r>
          </w:p>
          <w:p w14:paraId="6B1D64D9" w14:textId="77777777" w:rsidR="00EB0304" w:rsidRPr="00EB0304" w:rsidRDefault="00EB0304" w:rsidP="00EB0304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2C1A636D" w14:textId="661D89C9" w:rsidR="005F2577" w:rsidRPr="00EB0304" w:rsidRDefault="00EB0304" w:rsidP="00AC760D">
            <w:pPr>
              <w:jc w:val="both"/>
              <w:rPr>
                <w:rFonts w:asciiTheme="minorHAnsi" w:hAnsiTheme="minorHAnsi" w:cstheme="minorHAnsi"/>
                <w:color w:val="00B050"/>
                <w:sz w:val="20"/>
              </w:rPr>
            </w:pPr>
            <w:r w:rsidRPr="00EB0304">
              <w:rPr>
                <w:rFonts w:asciiTheme="minorHAnsi" w:hAnsiTheme="minorHAnsi" w:cstheme="minorHAnsi"/>
                <w:sz w:val="20"/>
              </w:rPr>
              <w:t xml:space="preserve">En el caso de que no esté dado de Alta en el “Registro Electrónico de Representantes”, se le permitirá seguir al siguiente paso y tendrá que rellenar los datos del titular de la empresa o persona que solicita la ayuda, y también los suyos propios en calidad de representante. </w:t>
            </w:r>
            <w:r w:rsidRPr="00936438">
              <w:rPr>
                <w:rFonts w:asciiTheme="minorHAnsi" w:hAnsiTheme="minorHAnsi" w:cstheme="minorHAnsi"/>
                <w:sz w:val="20"/>
              </w:rPr>
              <w:t>En este caso, deberá aportar la documentación acreditativa de la representación. (Ver en el apartado de “</w:t>
            </w:r>
            <w:r w:rsidRPr="00936438">
              <w:rPr>
                <w:rFonts w:asciiTheme="minorHAnsi" w:hAnsiTheme="minorHAnsi" w:cstheme="minorHAnsi"/>
                <w:b/>
                <w:bCs/>
                <w:sz w:val="20"/>
              </w:rPr>
              <w:t>Solicitud y aportación de documentación”</w:t>
            </w:r>
            <w:r w:rsidRPr="00936438">
              <w:rPr>
                <w:rFonts w:asciiTheme="minorHAnsi" w:hAnsiTheme="minorHAnsi" w:cstheme="minorHAnsi"/>
                <w:sz w:val="20"/>
              </w:rPr>
              <w:t xml:space="preserve"> de la ficha informativa de la ayuda el apartado sobre la </w:t>
            </w:r>
            <w:r w:rsidRPr="00936438">
              <w:rPr>
                <w:rFonts w:asciiTheme="minorHAnsi" w:hAnsiTheme="minorHAnsi" w:cstheme="minorHAnsi"/>
                <w:b/>
                <w:bCs/>
                <w:sz w:val="20"/>
              </w:rPr>
              <w:t>“Representación</w:t>
            </w:r>
            <w:r w:rsidRPr="00936438">
              <w:rPr>
                <w:rFonts w:asciiTheme="minorHAnsi" w:hAnsiTheme="minorHAnsi" w:cstheme="minorHAnsi"/>
                <w:sz w:val="20"/>
              </w:rPr>
              <w:t>”).</w:t>
            </w:r>
          </w:p>
        </w:tc>
        <w:tc>
          <w:tcPr>
            <w:tcW w:w="6804" w:type="dxa"/>
          </w:tcPr>
          <w:p w14:paraId="2C1A636E" w14:textId="77777777" w:rsidR="005F2577" w:rsidRDefault="00DD6AC3" w:rsidP="00CE200C">
            <w:pPr>
              <w:ind w:left="-108"/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25" wp14:editId="2C1A6426">
                  <wp:extent cx="4254500" cy="4084089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507" cy="408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370" w:rsidRPr="004F116E" w14:paraId="2C1A6378" w14:textId="77777777" w:rsidTr="0032214B">
        <w:tc>
          <w:tcPr>
            <w:tcW w:w="2943" w:type="dxa"/>
          </w:tcPr>
          <w:p w14:paraId="2C1A6370" w14:textId="77777777" w:rsidR="00CB022F" w:rsidRPr="00CB022F" w:rsidRDefault="00CB022F" w:rsidP="000347E0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  <w:r w:rsidRPr="00CB022F">
              <w:rPr>
                <w:rFonts w:ascii="Calibri" w:hAnsi="Calibri" w:cs="Arial"/>
                <w:b/>
                <w:sz w:val="20"/>
                <w:lang w:val="es-ES"/>
              </w:rPr>
              <w:t>Paso 2: Rellenar los datos</w:t>
            </w:r>
          </w:p>
          <w:p w14:paraId="2C1A6371" w14:textId="77777777" w:rsidR="00CB022F" w:rsidRDefault="00CB022F" w:rsidP="000347E0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72" w14:textId="77777777" w:rsidR="00CB022F" w:rsidRDefault="00CB022F" w:rsidP="00CB022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La pestaña </w:t>
            </w:r>
            <w:r w:rsidRPr="002676CF">
              <w:rPr>
                <w:rFonts w:ascii="Calibri" w:hAnsi="Calibri" w:cs="Arial"/>
                <w:b/>
                <w:sz w:val="20"/>
                <w:lang w:val="es-ES"/>
              </w:rPr>
              <w:t xml:space="preserve">“Datos </w:t>
            </w:r>
            <w:r w:rsidR="00B72C75">
              <w:rPr>
                <w:rFonts w:ascii="Calibri" w:hAnsi="Calibri" w:cs="Arial"/>
                <w:b/>
                <w:sz w:val="20"/>
                <w:lang w:val="es-ES"/>
              </w:rPr>
              <w:t>básicos</w:t>
            </w:r>
            <w:r w:rsidRPr="002676CF">
              <w:rPr>
                <w:rFonts w:ascii="Calibri" w:hAnsi="Calibri" w:cs="Arial"/>
                <w:b/>
                <w:sz w:val="20"/>
                <w:lang w:val="es-ES"/>
              </w:rPr>
              <w:t xml:space="preserve">” 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del formulario web de la solicitud identifica al órgano gestor del procedimiento, </w:t>
            </w:r>
            <w:r w:rsidR="00B72C75">
              <w:rPr>
                <w:rFonts w:ascii="Calibri" w:hAnsi="Calibri" w:cs="Arial"/>
                <w:sz w:val="20"/>
                <w:lang w:val="es-ES"/>
              </w:rPr>
              <w:t xml:space="preserve">los datos </w:t>
            </w:r>
            <w:r w:rsidR="0066004F">
              <w:rPr>
                <w:rFonts w:ascii="Calibri" w:hAnsi="Calibri" w:cs="Arial"/>
                <w:sz w:val="20"/>
                <w:lang w:val="es-ES"/>
              </w:rPr>
              <w:t>de identidad</w:t>
            </w:r>
            <w:r w:rsidR="00B72C75">
              <w:rPr>
                <w:rFonts w:ascii="Calibri" w:hAnsi="Calibri" w:cs="Arial"/>
                <w:sz w:val="20"/>
                <w:lang w:val="es-ES"/>
              </w:rPr>
              <w:t xml:space="preserve"> que se re</w:t>
            </w:r>
            <w:r>
              <w:rPr>
                <w:rFonts w:ascii="Calibri" w:hAnsi="Calibri" w:cs="Arial"/>
                <w:sz w:val="20"/>
                <w:lang w:val="es-ES"/>
              </w:rPr>
              <w:t>cogerá</w:t>
            </w:r>
            <w:r w:rsidR="00B72C75">
              <w:rPr>
                <w:rFonts w:ascii="Calibri" w:hAnsi="Calibri" w:cs="Arial"/>
                <w:sz w:val="20"/>
                <w:lang w:val="es-ES"/>
              </w:rPr>
              <w:t>n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</w:t>
            </w:r>
            <w:r w:rsidR="00B72C75">
              <w:rPr>
                <w:rFonts w:ascii="Calibri" w:hAnsi="Calibri" w:cs="Arial"/>
                <w:sz w:val="20"/>
                <w:lang w:val="es-ES"/>
              </w:rPr>
              <w:t xml:space="preserve">de </w:t>
            </w:r>
            <w:r>
              <w:rPr>
                <w:rFonts w:ascii="Calibri" w:hAnsi="Calibri" w:cs="Arial"/>
                <w:sz w:val="20"/>
                <w:lang w:val="es-ES"/>
              </w:rPr>
              <w:t>los datos de su certificado</w:t>
            </w:r>
            <w:r w:rsidR="00B72C75">
              <w:rPr>
                <w:rFonts w:ascii="Calibri" w:hAnsi="Calibri" w:cs="Arial"/>
                <w:sz w:val="20"/>
                <w:lang w:val="es-ES"/>
              </w:rPr>
              <w:t>, Territorio Histórico donde constan los datos fiscales.</w:t>
            </w:r>
          </w:p>
          <w:p w14:paraId="2C1A6373" w14:textId="77777777" w:rsidR="00B72C75" w:rsidRDefault="00B72C75" w:rsidP="00CB022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74" w14:textId="77777777" w:rsidR="00CB022F" w:rsidRDefault="00CB022F" w:rsidP="009D3E61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</w:tc>
        <w:tc>
          <w:tcPr>
            <w:tcW w:w="6804" w:type="dxa"/>
          </w:tcPr>
          <w:p w14:paraId="2C1A6375" w14:textId="77777777" w:rsidR="003D4D02" w:rsidRDefault="003D4D02" w:rsidP="004F116E">
            <w:pPr>
              <w:jc w:val="both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C1A6427" wp14:editId="2C1A6428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1018540</wp:posOffset>
                      </wp:positionV>
                      <wp:extent cx="538480" cy="256540"/>
                      <wp:effectExtent l="57150" t="57150" r="109220" b="105410"/>
                      <wp:wrapNone/>
                      <wp:docPr id="19" name="19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25654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19 Rectángulo redondeado" o:spid="_x0000_s1026" style="position:absolute;margin-left:102.3pt;margin-top:80.2pt;width:42.4pt;height:20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" filled="f" strokecolor="red" strokeweight="3pt"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C1A6429" wp14:editId="2C1A642A">
                  <wp:extent cx="4188154" cy="1535373"/>
                  <wp:effectExtent l="0" t="0" r="3175" b="825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743" cy="153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76" w14:textId="77777777" w:rsidR="008D0370" w:rsidRDefault="003D4D02" w:rsidP="004F116E">
            <w:pPr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2B" wp14:editId="2C1A642C">
                  <wp:extent cx="4208817" cy="2258704"/>
                  <wp:effectExtent l="0" t="0" r="1270" b="825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298" cy="226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77" w14:textId="77777777" w:rsidR="00B76EF7" w:rsidRPr="00B72C75" w:rsidRDefault="00B76EF7" w:rsidP="004F116E">
            <w:pPr>
              <w:jc w:val="both"/>
            </w:pPr>
          </w:p>
        </w:tc>
      </w:tr>
      <w:tr w:rsidR="00B72C75" w:rsidRPr="004F116E" w14:paraId="2C1A637F" w14:textId="77777777" w:rsidTr="0032214B">
        <w:tc>
          <w:tcPr>
            <w:tcW w:w="2943" w:type="dxa"/>
          </w:tcPr>
          <w:p w14:paraId="2C1A6379" w14:textId="77777777" w:rsidR="009D3E61" w:rsidRDefault="009D3E61" w:rsidP="009D3E61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El canal de notificación será: </w:t>
            </w:r>
          </w:p>
          <w:p w14:paraId="2C1A637A" w14:textId="77777777" w:rsidR="009D3E61" w:rsidRPr="003D28EB" w:rsidRDefault="009D3E61" w:rsidP="009D3E61">
            <w:pPr>
              <w:pStyle w:val="Prrafodelista"/>
              <w:numPr>
                <w:ilvl w:val="0"/>
                <w:numId w:val="38"/>
              </w:numPr>
              <w:ind w:left="284" w:hanging="153"/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3D28EB">
              <w:rPr>
                <w:rFonts w:ascii="Calibri" w:hAnsi="Calibri" w:cs="Arial"/>
                <w:b/>
                <w:sz w:val="20"/>
                <w:lang w:val="es-ES"/>
              </w:rPr>
              <w:t>Electrónico:</w:t>
            </w:r>
            <w:r w:rsidRPr="003D28EB">
              <w:rPr>
                <w:rFonts w:ascii="Calibri" w:hAnsi="Calibri" w:cs="Arial"/>
                <w:sz w:val="20"/>
                <w:lang w:val="es-ES"/>
              </w:rPr>
              <w:t xml:space="preserve"> se envían a la bandeja de notificaciones y comunicaciones de Mis Gestiones. Para acceder, es necesario que usted disponga de un certificado electrónico admitido.</w:t>
            </w:r>
          </w:p>
          <w:p w14:paraId="2C1A637B" w14:textId="77777777" w:rsidR="009D3E61" w:rsidRPr="00DA5339" w:rsidRDefault="009D3E61" w:rsidP="008D73D8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3D28EB">
              <w:rPr>
                <w:rFonts w:ascii="Calibri" w:hAnsi="Calibri" w:cs="Arial"/>
                <w:b/>
                <w:sz w:val="20"/>
                <w:lang w:val="es-ES"/>
              </w:rPr>
              <w:t>Nota: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si en 10 días naturales usted no accede a una notificación electrónica, se entenderá que la ha rechazado; el trámite se dará por realizado y la administración seguirá con el procedimiento.</w:t>
            </w:r>
          </w:p>
          <w:p w14:paraId="2C1A637C" w14:textId="77777777" w:rsidR="00B72C75" w:rsidRDefault="00B72C75" w:rsidP="008D73D8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</w:tc>
        <w:tc>
          <w:tcPr>
            <w:tcW w:w="6804" w:type="dxa"/>
          </w:tcPr>
          <w:p w14:paraId="2C1A637D" w14:textId="77777777" w:rsidR="003D4D02" w:rsidRDefault="003D4D02" w:rsidP="004F116E">
            <w:pPr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2D" wp14:editId="2C1A642E">
                  <wp:extent cx="5612130" cy="728980"/>
                  <wp:effectExtent l="0" t="0" r="762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7E" w14:textId="77777777" w:rsidR="00B72C75" w:rsidRDefault="00B72C75" w:rsidP="004F116E">
            <w:pPr>
              <w:jc w:val="both"/>
              <w:rPr>
                <w:noProof/>
                <w:lang w:val="es-ES" w:eastAsia="es-ES"/>
              </w:rPr>
            </w:pPr>
          </w:p>
        </w:tc>
      </w:tr>
      <w:tr w:rsidR="009D3E61" w:rsidRPr="004F116E" w14:paraId="2C1A6388" w14:textId="77777777" w:rsidTr="0032214B">
        <w:tc>
          <w:tcPr>
            <w:tcW w:w="2943" w:type="dxa"/>
          </w:tcPr>
          <w:p w14:paraId="2C1A6380" w14:textId="77777777" w:rsidR="009D3E61" w:rsidRDefault="009D3E61" w:rsidP="009D3E61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E80879">
              <w:rPr>
                <w:rFonts w:ascii="Calibri" w:hAnsi="Calibri" w:cs="Arial"/>
                <w:b/>
                <w:sz w:val="20"/>
                <w:lang w:val="es-ES"/>
              </w:rPr>
              <w:t>Recomendación: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Por favor, utilice el Sistema de Avisos, p</w:t>
            </w:r>
            <w:r w:rsidRPr="00E80879">
              <w:rPr>
                <w:rFonts w:ascii="Calibri" w:hAnsi="Calibri" w:cs="Arial"/>
                <w:sz w:val="20"/>
                <w:lang w:val="es-ES"/>
              </w:rPr>
              <w:t xml:space="preserve">or correo electrónico o 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por </w:t>
            </w:r>
            <w:r w:rsidRPr="00E80879">
              <w:rPr>
                <w:rFonts w:ascii="Calibri" w:hAnsi="Calibri" w:cs="Arial"/>
                <w:sz w:val="20"/>
                <w:lang w:val="es-ES"/>
              </w:rPr>
              <w:t xml:space="preserve">SMS. </w:t>
            </w:r>
          </w:p>
          <w:p w14:paraId="2C1A6381" w14:textId="77777777" w:rsidR="009D3E61" w:rsidRDefault="009D3E61" w:rsidP="009D3E61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82" w14:textId="77777777" w:rsidR="009D3E61" w:rsidRDefault="009D3E61" w:rsidP="009D3E61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E80879">
              <w:rPr>
                <w:rFonts w:ascii="Calibri" w:hAnsi="Calibri" w:cs="Arial"/>
                <w:sz w:val="20"/>
                <w:lang w:val="es-ES"/>
              </w:rPr>
              <w:t>Recibirá un aviso cada vez que se le envíe una notificación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o </w:t>
            </w:r>
            <w:r w:rsidRPr="00E80879">
              <w:rPr>
                <w:rFonts w:ascii="Calibri" w:hAnsi="Calibri" w:cs="Arial"/>
                <w:sz w:val="20"/>
                <w:lang w:val="es-ES"/>
              </w:rPr>
              <w:t>comunicación</w:t>
            </w:r>
            <w:r>
              <w:rPr>
                <w:rFonts w:ascii="Calibri" w:hAnsi="Calibri" w:cs="Arial"/>
                <w:sz w:val="20"/>
                <w:lang w:val="es-ES"/>
              </w:rPr>
              <w:t>.</w:t>
            </w:r>
          </w:p>
          <w:p w14:paraId="2C1A6383" w14:textId="77777777" w:rsidR="009D3E61" w:rsidRDefault="009D3E61" w:rsidP="009D3E61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84" w14:textId="77777777" w:rsidR="009D3E61" w:rsidRDefault="009D3E61" w:rsidP="009D3E61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E80879">
              <w:rPr>
                <w:rFonts w:ascii="Calibri" w:hAnsi="Calibri" w:cs="Arial"/>
                <w:b/>
                <w:sz w:val="20"/>
                <w:lang w:val="es-ES"/>
              </w:rPr>
              <w:t>Nota: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puede introducir varios correos electrónicos o SMS.</w:t>
            </w:r>
          </w:p>
          <w:p w14:paraId="2C1A6385" w14:textId="77777777" w:rsidR="00DA5339" w:rsidRDefault="00DA5339" w:rsidP="009D3E61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0232FE78" w14:textId="77777777" w:rsidR="003D4D02" w:rsidRDefault="00E8529B" w:rsidP="00E8529B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Indique el idioma en que quiere que se le realicen las </w:t>
            </w:r>
            <w:proofErr w:type="spellStart"/>
            <w:r>
              <w:rPr>
                <w:rFonts w:ascii="Calibri" w:hAnsi="Calibri" w:cs="Arial"/>
                <w:sz w:val="20"/>
                <w:lang w:val="es-ES"/>
              </w:rPr>
              <w:t>notificacioners</w:t>
            </w:r>
            <w:proofErr w:type="spellEnd"/>
            <w:r>
              <w:rPr>
                <w:rFonts w:ascii="Calibri" w:hAnsi="Calibri" w:cs="Arial"/>
                <w:sz w:val="20"/>
                <w:lang w:val="es-ES"/>
              </w:rPr>
              <w:t>, comunicaciones y avisos.</w:t>
            </w:r>
          </w:p>
          <w:p w14:paraId="7958E628" w14:textId="77777777" w:rsidR="005646F5" w:rsidRDefault="005646F5" w:rsidP="00E8529B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62827EF3" w14:textId="77777777" w:rsidR="005646F5" w:rsidRDefault="005646F5" w:rsidP="005646F5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Aviso sobre protección de datos:</w:t>
            </w:r>
          </w:p>
          <w:p w14:paraId="434D08C5" w14:textId="77777777" w:rsidR="005646F5" w:rsidRDefault="005646F5" w:rsidP="005646F5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En </w:t>
            </w:r>
            <w:proofErr w:type="spellStart"/>
            <w:r>
              <w:rPr>
                <w:rFonts w:ascii="Calibri" w:hAnsi="Calibri" w:cs="Arial"/>
                <w:sz w:val="20"/>
                <w:lang w:val="es-ES"/>
              </w:rPr>
              <w:t>cumplimeinto</w:t>
            </w:r>
            <w:proofErr w:type="spellEnd"/>
            <w:r>
              <w:rPr>
                <w:rFonts w:ascii="Calibri" w:hAnsi="Calibri" w:cs="Arial"/>
                <w:sz w:val="20"/>
                <w:lang w:val="es-ES"/>
              </w:rPr>
              <w:t xml:space="preserve"> de lo dispuesto en la Ley orgánica 15/1999 del 13 de diciembre de Protección de Datos de Carácter Personal</w:t>
            </w:r>
          </w:p>
          <w:p w14:paraId="2C1A6386" w14:textId="7D5634E5" w:rsidR="005646F5" w:rsidRDefault="005646F5" w:rsidP="005646F5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-LOPD-</w:t>
            </w:r>
          </w:p>
        </w:tc>
        <w:tc>
          <w:tcPr>
            <w:tcW w:w="6804" w:type="dxa"/>
          </w:tcPr>
          <w:p w14:paraId="2C1A6387" w14:textId="77777777" w:rsidR="009D3E61" w:rsidRDefault="00C45088" w:rsidP="004F116E">
            <w:pPr>
              <w:jc w:val="both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C1A642F" wp14:editId="2C1A6430">
                      <wp:simplePos x="0" y="0"/>
                      <wp:positionH relativeFrom="column">
                        <wp:posOffset>-2644</wp:posOffset>
                      </wp:positionH>
                      <wp:positionV relativeFrom="paragraph">
                        <wp:posOffset>77479</wp:posOffset>
                      </wp:positionV>
                      <wp:extent cx="4114800" cy="1173708"/>
                      <wp:effectExtent l="57150" t="57150" r="114300" b="121920"/>
                      <wp:wrapNone/>
                      <wp:docPr id="23" name="23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0" cy="1173708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23 Rectángulo redondeado" o:spid="_x0000_s1026" style="position:absolute;margin-left:-.2pt;margin-top:6.1pt;width:324pt;height:92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" filled="f" strokecolor="red" strokeweight="3pt"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 w:rsidR="003D4D02">
              <w:rPr>
                <w:noProof/>
                <w:lang w:val="es-ES" w:eastAsia="es-ES"/>
              </w:rPr>
              <w:drawing>
                <wp:inline distT="0" distB="0" distL="0" distR="0" wp14:anchorId="2C1A6431" wp14:editId="2C1A6432">
                  <wp:extent cx="4189862" cy="3979373"/>
                  <wp:effectExtent l="0" t="0" r="1270" b="254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095" cy="398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75" w:rsidRPr="004F116E" w14:paraId="2C1A6390" w14:textId="77777777" w:rsidTr="0004462F">
        <w:tc>
          <w:tcPr>
            <w:tcW w:w="2943" w:type="dxa"/>
          </w:tcPr>
          <w:p w14:paraId="2C1A6389" w14:textId="77777777" w:rsidR="00B76EF7" w:rsidRDefault="00B72C75" w:rsidP="00CB02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En la pestaña </w:t>
            </w:r>
            <w:r w:rsidRPr="002676CF">
              <w:rPr>
                <w:rFonts w:ascii="Calibri" w:hAnsi="Calibri" w:cs="Arial"/>
                <w:b/>
                <w:sz w:val="20"/>
                <w:lang w:val="es-ES"/>
              </w:rPr>
              <w:t xml:space="preserve">“Datos </w:t>
            </w:r>
            <w:r w:rsidR="00E44B0B">
              <w:rPr>
                <w:rFonts w:ascii="Calibri" w:hAnsi="Calibri" w:cs="Arial"/>
                <w:b/>
                <w:sz w:val="20"/>
                <w:lang w:val="es-ES"/>
              </w:rPr>
              <w:t>complementarios</w:t>
            </w:r>
            <w:r w:rsidRPr="002676CF">
              <w:rPr>
                <w:rFonts w:ascii="Calibri" w:hAnsi="Calibri" w:cs="Arial"/>
                <w:b/>
                <w:sz w:val="20"/>
                <w:lang w:val="es-ES"/>
              </w:rPr>
              <w:t>”</w:t>
            </w:r>
          </w:p>
          <w:p w14:paraId="2C1A638A" w14:textId="77777777" w:rsidR="00B72C75" w:rsidRDefault="00B76EF7" w:rsidP="00CB02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  <w:r w:rsidRPr="00DA5339">
              <w:rPr>
                <w:rFonts w:ascii="Calibri" w:hAnsi="Calibri" w:cs="Arial"/>
                <w:sz w:val="20"/>
                <w:lang w:val="es-ES"/>
              </w:rPr>
              <w:t>1.-</w:t>
            </w:r>
            <w:r>
              <w:rPr>
                <w:rFonts w:ascii="Calibri" w:hAnsi="Calibri" w:cs="Arial"/>
                <w:b/>
                <w:sz w:val="20"/>
                <w:lang w:val="es-ES"/>
              </w:rPr>
              <w:t xml:space="preserve"> S</w:t>
            </w:r>
            <w:r w:rsidR="009D3E61">
              <w:rPr>
                <w:rFonts w:ascii="Calibri" w:hAnsi="Calibri" w:cs="Arial"/>
                <w:sz w:val="20"/>
                <w:lang w:val="es-ES"/>
              </w:rPr>
              <w:t xml:space="preserve">i el </w:t>
            </w:r>
            <w:r w:rsidR="009D3E61" w:rsidRPr="00B76EF7">
              <w:rPr>
                <w:rFonts w:ascii="Calibri" w:hAnsi="Calibri" w:cs="Arial"/>
                <w:b/>
                <w:sz w:val="20"/>
                <w:lang w:val="es-ES"/>
              </w:rPr>
              <w:t>titular</w:t>
            </w:r>
            <w:r w:rsidR="009D3E61">
              <w:rPr>
                <w:rFonts w:ascii="Calibri" w:hAnsi="Calibri" w:cs="Arial"/>
                <w:sz w:val="20"/>
                <w:lang w:val="es-ES"/>
              </w:rPr>
              <w:t xml:space="preserve"> se corresponde a una </w:t>
            </w:r>
            <w:r w:rsidR="009D3E61" w:rsidRPr="00B76EF7">
              <w:rPr>
                <w:rFonts w:ascii="Calibri" w:hAnsi="Calibri" w:cs="Arial"/>
                <w:b/>
                <w:sz w:val="20"/>
                <w:lang w:val="es-ES"/>
              </w:rPr>
              <w:t>CIF</w:t>
            </w:r>
            <w:r w:rsidR="009D3E61">
              <w:rPr>
                <w:rFonts w:ascii="Calibri" w:hAnsi="Calibri" w:cs="Arial"/>
                <w:sz w:val="20"/>
                <w:lang w:val="es-ES"/>
              </w:rPr>
              <w:t xml:space="preserve">, 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se deben rellenar los datos </w:t>
            </w:r>
            <w:r w:rsidR="009D3E61">
              <w:rPr>
                <w:rFonts w:ascii="Calibri" w:hAnsi="Calibri" w:cs="Arial"/>
                <w:sz w:val="20"/>
                <w:lang w:val="es-ES"/>
              </w:rPr>
              <w:t xml:space="preserve">del 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</w:t>
            </w:r>
            <w:r w:rsidR="009D3E61">
              <w:rPr>
                <w:rFonts w:ascii="Calibri" w:hAnsi="Calibri" w:cs="Arial"/>
                <w:sz w:val="20"/>
                <w:lang w:val="es-ES"/>
              </w:rPr>
              <w:t>“</w:t>
            </w:r>
            <w:r w:rsidR="009D3E61" w:rsidRPr="009D3E61">
              <w:rPr>
                <w:rFonts w:ascii="Calibri" w:hAnsi="Calibri" w:cs="Arial"/>
                <w:b/>
                <w:sz w:val="20"/>
                <w:lang w:val="es-ES"/>
              </w:rPr>
              <w:t>representante legal</w:t>
            </w:r>
          </w:p>
          <w:p w14:paraId="2C1A638B" w14:textId="77777777" w:rsidR="00B76EF7" w:rsidRDefault="00B76EF7" w:rsidP="00CB02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2C1A638C" w14:textId="77777777" w:rsidR="00B76EF7" w:rsidRDefault="00B76EF7" w:rsidP="00B76EF7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B76EF7">
              <w:rPr>
                <w:rFonts w:ascii="Calibri" w:hAnsi="Calibri" w:cs="Arial"/>
                <w:sz w:val="20"/>
                <w:lang w:val="es-ES"/>
              </w:rPr>
              <w:t>2.- Si el titular no es un CIF no es necesario rellenar esta información, y n</w:t>
            </w:r>
            <w:r>
              <w:rPr>
                <w:rFonts w:ascii="Calibri" w:hAnsi="Calibri" w:cs="Arial"/>
                <w:sz w:val="20"/>
                <w:lang w:val="es-ES"/>
              </w:rPr>
              <w:t>i siquiera</w:t>
            </w:r>
            <w:r w:rsidRPr="00B76EF7">
              <w:rPr>
                <w:rFonts w:ascii="Calibri" w:hAnsi="Calibri" w:cs="Arial"/>
                <w:sz w:val="20"/>
                <w:lang w:val="es-ES"/>
              </w:rPr>
              <w:t xml:space="preserve"> aparecerá</w:t>
            </w:r>
          </w:p>
        </w:tc>
        <w:tc>
          <w:tcPr>
            <w:tcW w:w="6804" w:type="dxa"/>
          </w:tcPr>
          <w:p w14:paraId="2C1A638D" w14:textId="77777777" w:rsidR="00B76EF7" w:rsidRDefault="00B76EF7" w:rsidP="0004462F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33" wp14:editId="2C1A6434">
                  <wp:extent cx="4241800" cy="1127403"/>
                  <wp:effectExtent l="0" t="0" r="635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840" cy="112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8E" w14:textId="77777777" w:rsidR="00B72C75" w:rsidRDefault="00B72C75" w:rsidP="0004462F">
            <w:pPr>
              <w:jc w:val="both"/>
              <w:rPr>
                <w:noProof/>
                <w:lang w:val="es-ES" w:eastAsia="es-ES"/>
              </w:rPr>
            </w:pPr>
          </w:p>
          <w:p w14:paraId="2C1A638F" w14:textId="77777777" w:rsidR="00B76EF7" w:rsidRDefault="00B76EF7" w:rsidP="0004462F">
            <w:pPr>
              <w:jc w:val="both"/>
              <w:rPr>
                <w:noProof/>
                <w:lang w:val="es-ES" w:eastAsia="es-ES"/>
              </w:rPr>
            </w:pPr>
          </w:p>
        </w:tc>
      </w:tr>
      <w:tr w:rsidR="00B72C75" w:rsidRPr="004F116E" w14:paraId="2C1A6399" w14:textId="77777777" w:rsidTr="0004462F">
        <w:tc>
          <w:tcPr>
            <w:tcW w:w="2943" w:type="dxa"/>
          </w:tcPr>
          <w:p w14:paraId="2C1A6391" w14:textId="77777777" w:rsidR="007330A4" w:rsidRDefault="00DA5339" w:rsidP="000C2442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A continuación, e</w:t>
            </w:r>
            <w:r w:rsidR="00B72C75">
              <w:rPr>
                <w:rFonts w:ascii="Calibri" w:hAnsi="Calibri" w:cs="Arial"/>
                <w:sz w:val="20"/>
                <w:lang w:val="es-ES"/>
              </w:rPr>
              <w:t>n e</w:t>
            </w:r>
            <w:r w:rsidR="001A76CE">
              <w:rPr>
                <w:rFonts w:ascii="Calibri" w:hAnsi="Calibri" w:cs="Arial"/>
                <w:sz w:val="20"/>
                <w:lang w:val="es-ES"/>
              </w:rPr>
              <w:t>l</w:t>
            </w:r>
            <w:r w:rsidR="00B72C75">
              <w:rPr>
                <w:rFonts w:ascii="Calibri" w:hAnsi="Calibri" w:cs="Arial"/>
                <w:sz w:val="20"/>
                <w:lang w:val="es-ES"/>
              </w:rPr>
              <w:t xml:space="preserve"> apartado </w:t>
            </w:r>
            <w:r w:rsidR="00B72C75" w:rsidRPr="008871DE">
              <w:rPr>
                <w:rFonts w:ascii="Calibri" w:hAnsi="Calibri" w:cs="Arial"/>
                <w:b/>
                <w:sz w:val="20"/>
                <w:lang w:val="es-ES"/>
              </w:rPr>
              <w:t xml:space="preserve">“Datos </w:t>
            </w:r>
            <w:r w:rsidR="00E44B0B">
              <w:rPr>
                <w:rFonts w:ascii="Calibri" w:hAnsi="Calibri" w:cs="Arial"/>
                <w:b/>
                <w:sz w:val="20"/>
                <w:lang w:val="es-ES"/>
              </w:rPr>
              <w:t>complementarios</w:t>
            </w:r>
            <w:r w:rsidR="00B72C75" w:rsidRPr="008871DE">
              <w:rPr>
                <w:rFonts w:ascii="Calibri" w:hAnsi="Calibri" w:cs="Arial"/>
                <w:b/>
                <w:sz w:val="20"/>
                <w:lang w:val="es-ES"/>
              </w:rPr>
              <w:t>”</w:t>
            </w:r>
            <w:r w:rsidR="00B72C75">
              <w:rPr>
                <w:rFonts w:ascii="Calibri" w:hAnsi="Calibri" w:cs="Arial"/>
                <w:sz w:val="20"/>
                <w:lang w:val="es-ES"/>
              </w:rPr>
              <w:t xml:space="preserve"> </w:t>
            </w:r>
            <w:r w:rsidR="000C2442">
              <w:rPr>
                <w:rFonts w:ascii="Calibri" w:hAnsi="Calibri" w:cs="Arial"/>
                <w:sz w:val="20"/>
                <w:lang w:val="es-ES"/>
              </w:rPr>
              <w:t>rellene los datos</w:t>
            </w:r>
            <w:r w:rsidR="007330A4">
              <w:rPr>
                <w:rFonts w:ascii="Calibri" w:hAnsi="Calibri" w:cs="Arial"/>
                <w:sz w:val="20"/>
                <w:lang w:val="es-ES"/>
              </w:rPr>
              <w:t>:</w:t>
            </w:r>
          </w:p>
          <w:p w14:paraId="2C1A6392" w14:textId="77777777" w:rsidR="007330A4" w:rsidRDefault="007330A4" w:rsidP="000C2442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93" w14:textId="77777777" w:rsidR="007330A4" w:rsidRPr="007330A4" w:rsidRDefault="007330A4" w:rsidP="007330A4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7330A4">
              <w:rPr>
                <w:rFonts w:ascii="Calibri" w:hAnsi="Calibri" w:cs="Arial"/>
                <w:sz w:val="20"/>
                <w:lang w:val="es-ES"/>
              </w:rPr>
              <w:t>Do</w:t>
            </w:r>
            <w:r w:rsidR="000C2442" w:rsidRPr="007330A4">
              <w:rPr>
                <w:rFonts w:ascii="Calibri" w:hAnsi="Calibri" w:cs="Arial"/>
                <w:sz w:val="20"/>
                <w:lang w:val="es-ES"/>
              </w:rPr>
              <w:t>micilio de</w:t>
            </w:r>
            <w:r w:rsidR="00B76EF7">
              <w:rPr>
                <w:rFonts w:ascii="Calibri" w:hAnsi="Calibri" w:cs="Arial"/>
                <w:sz w:val="20"/>
                <w:lang w:val="es-ES"/>
              </w:rPr>
              <w:t xml:space="preserve"> </w:t>
            </w:r>
            <w:r w:rsidR="000C2442" w:rsidRPr="007330A4">
              <w:rPr>
                <w:rFonts w:ascii="Calibri" w:hAnsi="Calibri" w:cs="Arial"/>
                <w:sz w:val="20"/>
                <w:lang w:val="es-ES"/>
              </w:rPr>
              <w:t>l</w:t>
            </w:r>
            <w:r w:rsidR="00B76EF7">
              <w:rPr>
                <w:rFonts w:ascii="Calibri" w:hAnsi="Calibri" w:cs="Arial"/>
                <w:sz w:val="20"/>
                <w:lang w:val="es-ES"/>
              </w:rPr>
              <w:t>a entidad solicitante</w:t>
            </w:r>
          </w:p>
          <w:p w14:paraId="2C1A6394" w14:textId="77777777" w:rsidR="007330A4" w:rsidRPr="007330A4" w:rsidRDefault="007330A4" w:rsidP="007330A4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7330A4">
              <w:rPr>
                <w:rFonts w:ascii="Calibri" w:hAnsi="Calibri" w:cs="Arial"/>
                <w:sz w:val="20"/>
                <w:lang w:val="es-ES"/>
              </w:rPr>
              <w:t>En su caso, com</w:t>
            </w:r>
            <w:r w:rsidR="001A76CE">
              <w:rPr>
                <w:rFonts w:ascii="Calibri" w:hAnsi="Calibri" w:cs="Arial"/>
                <w:sz w:val="20"/>
                <w:lang w:val="es-ES"/>
              </w:rPr>
              <w:t>u</w:t>
            </w:r>
            <w:r w:rsidRPr="007330A4">
              <w:rPr>
                <w:rFonts w:ascii="Calibri" w:hAnsi="Calibri" w:cs="Arial"/>
                <w:sz w:val="20"/>
                <w:lang w:val="es-ES"/>
              </w:rPr>
              <w:t>nidad de bienes o sociedad civil</w:t>
            </w:r>
          </w:p>
          <w:p w14:paraId="2C1A6395" w14:textId="77777777" w:rsidR="00B72C75" w:rsidRDefault="007330A4" w:rsidP="007330A4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7330A4">
              <w:rPr>
                <w:rFonts w:ascii="Calibri" w:hAnsi="Calibri" w:cs="Arial"/>
                <w:sz w:val="20"/>
                <w:lang w:val="es-ES"/>
              </w:rPr>
              <w:t>P</w:t>
            </w:r>
            <w:r w:rsidR="000C2442" w:rsidRPr="007330A4">
              <w:rPr>
                <w:rFonts w:ascii="Calibri" w:hAnsi="Calibri" w:cs="Arial"/>
                <w:sz w:val="20"/>
                <w:lang w:val="es-ES"/>
              </w:rPr>
              <w:t>ersonas de contacto</w:t>
            </w:r>
          </w:p>
          <w:p w14:paraId="2C1A6396" w14:textId="77777777" w:rsidR="001A76CE" w:rsidRPr="007330A4" w:rsidRDefault="001A76CE" w:rsidP="007330A4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Tipología de la empresa</w:t>
            </w:r>
          </w:p>
          <w:p w14:paraId="2C1A6397" w14:textId="77777777" w:rsidR="007330A4" w:rsidRPr="007330A4" w:rsidRDefault="007330A4" w:rsidP="007330A4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7330A4">
              <w:rPr>
                <w:rFonts w:ascii="Calibri" w:hAnsi="Calibri" w:cs="Arial"/>
                <w:sz w:val="20"/>
                <w:lang w:val="es-ES"/>
              </w:rPr>
              <w:t>Ubicación de la inversión</w:t>
            </w:r>
          </w:p>
        </w:tc>
        <w:tc>
          <w:tcPr>
            <w:tcW w:w="6804" w:type="dxa"/>
          </w:tcPr>
          <w:p w14:paraId="2C1A6398" w14:textId="77777777" w:rsidR="00B76EF7" w:rsidRPr="000C2442" w:rsidRDefault="00B76EF7" w:rsidP="0004462F">
            <w:pPr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35" wp14:editId="2C1A6436">
                  <wp:extent cx="4251277" cy="1971914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500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249F">
              <w:rPr>
                <w:noProof/>
                <w:lang w:val="es-ES" w:eastAsia="es-ES"/>
              </w:rPr>
              <w:drawing>
                <wp:inline distT="0" distB="0" distL="0" distR="0" wp14:anchorId="2C1A6437" wp14:editId="2C1A6438">
                  <wp:extent cx="4258101" cy="3233138"/>
                  <wp:effectExtent l="0" t="0" r="0" b="571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127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75" w:rsidRPr="004F116E" w14:paraId="2C1A63A4" w14:textId="77777777" w:rsidTr="0004462F">
        <w:tc>
          <w:tcPr>
            <w:tcW w:w="2943" w:type="dxa"/>
          </w:tcPr>
          <w:p w14:paraId="2C1A639A" w14:textId="77777777" w:rsidR="00215BA4" w:rsidRDefault="00DA5339" w:rsidP="00002DB9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proofErr w:type="spellStart"/>
            <w:r>
              <w:rPr>
                <w:rFonts w:ascii="Calibri" w:hAnsi="Calibri" w:cs="Arial"/>
                <w:sz w:val="20"/>
                <w:lang w:val="es-ES"/>
              </w:rPr>
              <w:t>Continue</w:t>
            </w:r>
            <w:proofErr w:type="spellEnd"/>
            <w:r>
              <w:rPr>
                <w:rFonts w:ascii="Calibri" w:hAnsi="Calibri" w:cs="Arial"/>
                <w:sz w:val="20"/>
                <w:lang w:val="es-ES"/>
              </w:rPr>
              <w:t xml:space="preserve"> rellenando</w:t>
            </w:r>
            <w:r w:rsidR="00215BA4">
              <w:rPr>
                <w:rFonts w:ascii="Calibri" w:hAnsi="Calibri" w:cs="Arial"/>
                <w:sz w:val="20"/>
                <w:lang w:val="es-ES"/>
              </w:rPr>
              <w:t xml:space="preserve"> los datos de la plantilla.</w:t>
            </w:r>
          </w:p>
          <w:p w14:paraId="2C1A639B" w14:textId="77777777" w:rsidR="009D3E61" w:rsidRDefault="009D3E61" w:rsidP="00002DB9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9C" w14:textId="77777777" w:rsidR="009D3E61" w:rsidRDefault="009D3E61" w:rsidP="00002DB9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Seleccione </w:t>
            </w:r>
            <w:r w:rsidR="007330A4">
              <w:rPr>
                <w:rFonts w:ascii="Calibri" w:hAnsi="Calibri" w:cs="Arial"/>
                <w:sz w:val="20"/>
                <w:lang w:val="es-ES"/>
              </w:rPr>
              <w:t>los datos del empleo de la empresa y rellene los campos correspondientes</w:t>
            </w:r>
            <w:r>
              <w:rPr>
                <w:rFonts w:ascii="Calibri" w:hAnsi="Calibri" w:cs="Arial"/>
                <w:sz w:val="20"/>
                <w:lang w:val="es-ES"/>
              </w:rPr>
              <w:t>.</w:t>
            </w:r>
          </w:p>
          <w:p w14:paraId="2C1A639D" w14:textId="77777777" w:rsidR="00215BA4" w:rsidRDefault="00215BA4" w:rsidP="00002DB9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9E" w14:textId="77777777" w:rsidR="00B72C75" w:rsidRDefault="00B72C75" w:rsidP="00002DB9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En el </w:t>
            </w:r>
            <w:r w:rsidRPr="00373410">
              <w:rPr>
                <w:rFonts w:ascii="Calibri" w:hAnsi="Calibri" w:cs="Arial"/>
                <w:b/>
                <w:sz w:val="20"/>
                <w:lang w:val="es-ES"/>
              </w:rPr>
              <w:t>apartado “</w:t>
            </w:r>
            <w:r w:rsidR="001A76CE">
              <w:rPr>
                <w:rFonts w:ascii="Calibri" w:hAnsi="Calibri" w:cs="Arial"/>
                <w:b/>
                <w:sz w:val="20"/>
                <w:lang w:val="es-ES"/>
              </w:rPr>
              <w:t>Actuaciones subvencionables</w:t>
            </w:r>
            <w:r w:rsidRPr="00373410">
              <w:rPr>
                <w:rFonts w:ascii="Calibri" w:hAnsi="Calibri" w:cs="Arial"/>
                <w:b/>
                <w:sz w:val="20"/>
                <w:lang w:val="es-ES"/>
              </w:rPr>
              <w:t>”,</w:t>
            </w:r>
            <w:r w:rsidR="00215BA4">
              <w:rPr>
                <w:rFonts w:ascii="Calibri" w:hAnsi="Calibri" w:cs="Arial"/>
                <w:sz w:val="20"/>
                <w:lang w:val="es-ES"/>
              </w:rPr>
              <w:t xml:space="preserve"> indique</w:t>
            </w:r>
            <w:r w:rsidR="009D3E61">
              <w:rPr>
                <w:rFonts w:ascii="Calibri" w:hAnsi="Calibri" w:cs="Arial"/>
                <w:sz w:val="20"/>
                <w:lang w:val="es-ES"/>
              </w:rPr>
              <w:t xml:space="preserve"> la</w:t>
            </w:r>
            <w:r w:rsidR="007330A4">
              <w:rPr>
                <w:rFonts w:ascii="Calibri" w:hAnsi="Calibri" w:cs="Arial"/>
                <w:sz w:val="20"/>
                <w:lang w:val="es-ES"/>
              </w:rPr>
              <w:t xml:space="preserve"> </w:t>
            </w:r>
            <w:r w:rsidR="009D3E61">
              <w:rPr>
                <w:rFonts w:ascii="Calibri" w:hAnsi="Calibri" w:cs="Arial"/>
                <w:sz w:val="20"/>
                <w:lang w:val="es-ES"/>
              </w:rPr>
              <w:t>actuaci</w:t>
            </w:r>
            <w:r w:rsidR="007330A4">
              <w:rPr>
                <w:rFonts w:ascii="Calibri" w:hAnsi="Calibri" w:cs="Arial"/>
                <w:sz w:val="20"/>
                <w:lang w:val="es-ES"/>
              </w:rPr>
              <w:t>ón</w:t>
            </w:r>
            <w:r w:rsidR="009D3E61">
              <w:rPr>
                <w:rFonts w:ascii="Calibri" w:hAnsi="Calibri" w:cs="Arial"/>
                <w:sz w:val="20"/>
                <w:lang w:val="es-ES"/>
              </w:rPr>
              <w:t xml:space="preserve"> subvencionable por la que pide la ayuda.</w:t>
            </w:r>
          </w:p>
          <w:p w14:paraId="2C1A639F" w14:textId="77777777" w:rsidR="00215BA4" w:rsidRDefault="00215BA4" w:rsidP="00215BA4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A0" w14:textId="77777777" w:rsidR="009D3E61" w:rsidRDefault="009D3E61" w:rsidP="00215BA4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En función de la actuación </w:t>
            </w:r>
            <w:r w:rsidR="00B94391">
              <w:rPr>
                <w:rFonts w:ascii="Calibri" w:hAnsi="Calibri" w:cs="Arial"/>
                <w:sz w:val="20"/>
                <w:lang w:val="es-ES"/>
              </w:rPr>
              <w:t xml:space="preserve">elegida </w:t>
            </w:r>
            <w:r>
              <w:rPr>
                <w:rFonts w:ascii="Calibri" w:hAnsi="Calibri" w:cs="Arial"/>
                <w:sz w:val="20"/>
                <w:lang w:val="es-ES"/>
              </w:rPr>
              <w:t>se mostrarán los apartados:</w:t>
            </w:r>
          </w:p>
          <w:p w14:paraId="2C1A63A1" w14:textId="77777777" w:rsidR="009D3E61" w:rsidRDefault="007330A4" w:rsidP="002652B2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Emprendimiento</w:t>
            </w:r>
          </w:p>
          <w:p w14:paraId="2C1A63A2" w14:textId="77777777" w:rsidR="00215BA4" w:rsidRPr="00DA5339" w:rsidRDefault="007330A4" w:rsidP="009D3E61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Compe</w:t>
            </w:r>
            <w:r w:rsidR="002652B2">
              <w:rPr>
                <w:rFonts w:ascii="Calibri" w:hAnsi="Calibri" w:cs="Arial"/>
                <w:sz w:val="20"/>
                <w:lang w:val="es-ES"/>
              </w:rPr>
              <w:t>titividad</w:t>
            </w:r>
          </w:p>
        </w:tc>
        <w:tc>
          <w:tcPr>
            <w:tcW w:w="6804" w:type="dxa"/>
          </w:tcPr>
          <w:p w14:paraId="2C1A63A3" w14:textId="77777777" w:rsidR="00B72C75" w:rsidRDefault="0074249F" w:rsidP="0004462F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39" wp14:editId="2C1A643A">
                  <wp:extent cx="4258101" cy="2320119"/>
                  <wp:effectExtent l="0" t="0" r="0" b="444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084" cy="231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BA4" w:rsidRPr="004F116E" w14:paraId="2C1A63A7" w14:textId="77777777" w:rsidTr="0004462F">
        <w:tc>
          <w:tcPr>
            <w:tcW w:w="2943" w:type="dxa"/>
          </w:tcPr>
          <w:p w14:paraId="2C1A63A5" w14:textId="77777777" w:rsidR="00215BA4" w:rsidRDefault="00B94391" w:rsidP="00B94391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Si se elige </w:t>
            </w:r>
            <w:r w:rsidR="00215BA4">
              <w:rPr>
                <w:rFonts w:ascii="Calibri" w:hAnsi="Calibri" w:cs="Arial"/>
                <w:sz w:val="20"/>
                <w:lang w:val="es-ES"/>
              </w:rPr>
              <w:t>el apartado “</w:t>
            </w:r>
            <w:r w:rsidR="00D43943" w:rsidRPr="00D43943">
              <w:rPr>
                <w:rFonts w:ascii="Calibri" w:hAnsi="Calibri" w:cs="Arial"/>
                <w:b/>
                <w:sz w:val="20"/>
                <w:lang w:val="es-ES"/>
              </w:rPr>
              <w:t>Emprendimiento</w:t>
            </w:r>
            <w:r w:rsidR="00215BA4">
              <w:rPr>
                <w:rFonts w:ascii="Calibri" w:hAnsi="Calibri" w:cs="Arial"/>
                <w:sz w:val="20"/>
                <w:lang w:val="es-ES"/>
              </w:rPr>
              <w:t>”</w:t>
            </w:r>
            <w:r w:rsidR="002652B2">
              <w:rPr>
                <w:rFonts w:ascii="Calibri" w:hAnsi="Calibri" w:cs="Arial"/>
                <w:sz w:val="20"/>
                <w:lang w:val="es-ES"/>
              </w:rPr>
              <w:t xml:space="preserve"> rellene </w:t>
            </w:r>
            <w:r w:rsidR="00D43943">
              <w:rPr>
                <w:rFonts w:ascii="Calibri" w:hAnsi="Calibri" w:cs="Arial"/>
                <w:sz w:val="20"/>
                <w:lang w:val="es-ES"/>
              </w:rPr>
              <w:t>los gastos de la actuación</w:t>
            </w:r>
            <w:r w:rsidR="009C0517">
              <w:rPr>
                <w:rFonts w:ascii="Calibri" w:hAnsi="Calibri" w:cs="Arial"/>
                <w:sz w:val="20"/>
                <w:lang w:val="es-ES"/>
              </w:rPr>
              <w:t>.</w:t>
            </w:r>
          </w:p>
        </w:tc>
        <w:tc>
          <w:tcPr>
            <w:tcW w:w="6804" w:type="dxa"/>
          </w:tcPr>
          <w:p w14:paraId="2C1A63A6" w14:textId="77777777" w:rsidR="00215BA4" w:rsidRDefault="009E756C" w:rsidP="0004462F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3B" wp14:editId="2C1A643C">
                  <wp:extent cx="4258101" cy="2257725"/>
                  <wp:effectExtent l="0" t="0" r="0" b="9525"/>
                  <wp:docPr id="4105" name="Imagen 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919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943" w:rsidRPr="004F116E" w14:paraId="2C1A63AC" w14:textId="77777777" w:rsidTr="0004462F">
        <w:tc>
          <w:tcPr>
            <w:tcW w:w="2943" w:type="dxa"/>
          </w:tcPr>
          <w:p w14:paraId="2C1A63A8" w14:textId="77777777" w:rsidR="001A76CE" w:rsidRDefault="001A76CE" w:rsidP="00D43943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Si se elige el apartado “</w:t>
            </w:r>
            <w:r>
              <w:rPr>
                <w:rFonts w:ascii="Calibri" w:hAnsi="Calibri" w:cs="Arial"/>
                <w:b/>
                <w:sz w:val="20"/>
                <w:lang w:val="es-ES"/>
              </w:rPr>
              <w:t>C</w:t>
            </w:r>
            <w:r w:rsidRPr="007F2DB2">
              <w:rPr>
                <w:rFonts w:ascii="Calibri" w:hAnsi="Calibri" w:cs="Arial"/>
                <w:b/>
                <w:sz w:val="20"/>
                <w:lang w:val="es-ES"/>
              </w:rPr>
              <w:t>ompetitividad</w:t>
            </w:r>
            <w:r>
              <w:rPr>
                <w:rFonts w:ascii="Calibri" w:hAnsi="Calibri" w:cs="Arial"/>
                <w:sz w:val="20"/>
                <w:lang w:val="es-ES"/>
              </w:rPr>
              <w:t>” seleccione las sub-actuaciones.</w:t>
            </w:r>
          </w:p>
          <w:p w14:paraId="2C1A63A9" w14:textId="77777777" w:rsidR="001A76CE" w:rsidRDefault="001A76CE" w:rsidP="00D43943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AA" w14:textId="77777777" w:rsidR="00D43943" w:rsidRDefault="00D43943" w:rsidP="00D43943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Rellene todos los datos correspondientes a las actuaciones seleccionadas.</w:t>
            </w:r>
          </w:p>
        </w:tc>
        <w:tc>
          <w:tcPr>
            <w:tcW w:w="6804" w:type="dxa"/>
          </w:tcPr>
          <w:p w14:paraId="2C1A63AB" w14:textId="77777777" w:rsidR="00D43943" w:rsidRDefault="009E756C" w:rsidP="0004462F">
            <w:pPr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3D" wp14:editId="2C1A643E">
                  <wp:extent cx="4251277" cy="3964675"/>
                  <wp:effectExtent l="0" t="0" r="0" b="0"/>
                  <wp:docPr id="4104" name="Imagen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838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75" w:rsidRPr="004F116E" w14:paraId="2C1A63B3" w14:textId="77777777" w:rsidTr="0004462F">
        <w:tc>
          <w:tcPr>
            <w:tcW w:w="2943" w:type="dxa"/>
          </w:tcPr>
          <w:p w14:paraId="2C1A63AD" w14:textId="77777777" w:rsidR="00B72C75" w:rsidRDefault="001B2B80" w:rsidP="009C0517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En el </w:t>
            </w:r>
            <w:r w:rsidRPr="001B2B80">
              <w:rPr>
                <w:rFonts w:ascii="Calibri" w:hAnsi="Calibri" w:cs="Arial"/>
                <w:b/>
                <w:sz w:val="20"/>
                <w:lang w:val="es-ES"/>
              </w:rPr>
              <w:t>apartado “Criterios de evaluación”</w:t>
            </w:r>
            <w:r>
              <w:rPr>
                <w:rFonts w:ascii="Calibri" w:hAnsi="Calibri" w:cs="Arial"/>
                <w:sz w:val="20"/>
                <w:lang w:val="es-ES"/>
              </w:rPr>
              <w:t>, rellene todos los criterios.</w:t>
            </w:r>
          </w:p>
          <w:p w14:paraId="2C1A63AE" w14:textId="77777777" w:rsidR="001B2B80" w:rsidRDefault="001B2B80" w:rsidP="009C0517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AF" w14:textId="77777777" w:rsidR="001B2B80" w:rsidRDefault="001B2B80" w:rsidP="00AD3E21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Los “</w:t>
            </w:r>
            <w:r w:rsidRPr="001B2B80">
              <w:rPr>
                <w:rFonts w:ascii="Calibri" w:hAnsi="Calibri" w:cs="Arial"/>
                <w:b/>
                <w:sz w:val="20"/>
                <w:lang w:val="es-ES"/>
              </w:rPr>
              <w:t>criterios específicos</w:t>
            </w:r>
            <w:r>
              <w:rPr>
                <w:rFonts w:ascii="Calibri" w:hAnsi="Calibri" w:cs="Arial"/>
                <w:sz w:val="20"/>
                <w:lang w:val="es-ES"/>
              </w:rPr>
              <w:t>” dependerán de la actuación seleccionada.</w:t>
            </w:r>
          </w:p>
        </w:tc>
        <w:tc>
          <w:tcPr>
            <w:tcW w:w="6804" w:type="dxa"/>
          </w:tcPr>
          <w:p w14:paraId="2C1A63B0" w14:textId="77777777" w:rsidR="00B72C75" w:rsidRDefault="00515AAC" w:rsidP="0004462F">
            <w:pPr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3F" wp14:editId="2C1A6440">
                  <wp:extent cx="4251277" cy="1763357"/>
                  <wp:effectExtent l="0" t="0" r="0" b="889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308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B1" w14:textId="77777777" w:rsidR="001B2B80" w:rsidRDefault="00212EE3" w:rsidP="0004462F">
            <w:pPr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41" wp14:editId="2C1A6442">
                  <wp:extent cx="4264925" cy="2973242"/>
                  <wp:effectExtent l="0" t="0" r="254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945" cy="297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B2" w14:textId="77777777" w:rsidR="001B2B80" w:rsidRDefault="00212EE3" w:rsidP="0004462F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43" wp14:editId="2C1A6444">
                  <wp:extent cx="4264925" cy="3825237"/>
                  <wp:effectExtent l="0" t="0" r="2540" b="444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761" cy="382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44" w:rsidRPr="004F116E" w14:paraId="2C1A63BA" w14:textId="77777777" w:rsidTr="0004462F">
        <w:tc>
          <w:tcPr>
            <w:tcW w:w="2943" w:type="dxa"/>
          </w:tcPr>
          <w:p w14:paraId="2C1A63B4" w14:textId="77777777" w:rsidR="004D5E44" w:rsidRDefault="004D5E44" w:rsidP="00FF529C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En la pestaña </w:t>
            </w:r>
            <w:r w:rsidRPr="00002DB9">
              <w:rPr>
                <w:rFonts w:ascii="Calibri" w:hAnsi="Calibri" w:cs="Arial"/>
                <w:b/>
                <w:sz w:val="20"/>
                <w:lang w:val="es-ES"/>
              </w:rPr>
              <w:t>“Declaraciones responsables”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seleccione las opciones que correspondan.</w:t>
            </w:r>
          </w:p>
          <w:p w14:paraId="2C1A63B5" w14:textId="77777777" w:rsidR="004D5E44" w:rsidRDefault="004D5E44" w:rsidP="00FF529C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B6" w14:textId="77777777" w:rsidR="004D5E44" w:rsidRDefault="004D5E44" w:rsidP="00FF529C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Una vez cumplimentados todos los datos del Paso </w:t>
            </w:r>
            <w:r w:rsidR="00DA5339">
              <w:rPr>
                <w:rFonts w:ascii="Calibri" w:hAnsi="Calibri" w:cs="Arial"/>
                <w:sz w:val="20"/>
                <w:lang w:val="es-ES"/>
              </w:rPr>
              <w:t>2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, seleccione </w:t>
            </w:r>
            <w:r w:rsidRPr="00002DB9">
              <w:rPr>
                <w:rFonts w:ascii="Calibri" w:hAnsi="Calibri" w:cs="Arial"/>
                <w:sz w:val="20"/>
                <w:lang w:val="es-ES"/>
              </w:rPr>
              <w:t>el botón</w:t>
            </w:r>
            <w:r w:rsidRPr="00002DB9">
              <w:rPr>
                <w:rFonts w:ascii="Calibri" w:hAnsi="Calibri" w:cs="Arial"/>
                <w:b/>
                <w:sz w:val="20"/>
                <w:lang w:val="es-ES"/>
              </w:rPr>
              <w:t xml:space="preserve"> “Siguiente”</w:t>
            </w:r>
            <w:r w:rsidR="00AD3E21">
              <w:rPr>
                <w:rFonts w:ascii="Calibri" w:hAnsi="Calibri" w:cs="Arial"/>
                <w:b/>
                <w:sz w:val="20"/>
                <w:lang w:val="es-ES"/>
              </w:rPr>
              <w:t xml:space="preserve"> (abajo a la derecha en la pantalla</w:t>
            </w:r>
            <w:proofErr w:type="gramStart"/>
            <w:r w:rsidR="00AD3E21">
              <w:rPr>
                <w:rFonts w:ascii="Calibri" w:hAnsi="Calibri" w:cs="Arial"/>
                <w:b/>
                <w:sz w:val="20"/>
                <w:lang w:val="es-ES"/>
              </w:rPr>
              <w:t xml:space="preserve">) </w:t>
            </w:r>
            <w:r w:rsidRPr="00002DB9">
              <w:rPr>
                <w:rFonts w:ascii="Calibri" w:hAnsi="Calibri" w:cs="Arial"/>
                <w:b/>
                <w:sz w:val="20"/>
                <w:lang w:val="es-ES"/>
              </w:rPr>
              <w:t>.</w:t>
            </w:r>
            <w:proofErr w:type="gramEnd"/>
          </w:p>
          <w:p w14:paraId="2C1A63B7" w14:textId="77777777" w:rsidR="004D5E44" w:rsidRDefault="004D5E44" w:rsidP="00FF529C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</w:tc>
        <w:tc>
          <w:tcPr>
            <w:tcW w:w="6804" w:type="dxa"/>
          </w:tcPr>
          <w:p w14:paraId="2C1A63B8" w14:textId="77777777" w:rsidR="004D5E44" w:rsidRDefault="007B1DBD" w:rsidP="00FF529C">
            <w:pPr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45" wp14:editId="2C1A6446">
                  <wp:extent cx="4251277" cy="3650776"/>
                  <wp:effectExtent l="0" t="0" r="0" b="6985"/>
                  <wp:docPr id="4096" name="Imagen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787" cy="365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B9" w14:textId="77777777" w:rsidR="00FD31DF" w:rsidRDefault="007B1DBD" w:rsidP="00FF529C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47" wp14:editId="2C1A6448">
                  <wp:extent cx="4251277" cy="2825086"/>
                  <wp:effectExtent l="0" t="0" r="0" b="0"/>
                  <wp:docPr id="4098" name="Imagen 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365" cy="282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1DF" w:rsidRPr="004F116E" w14:paraId="2C1A63BD" w14:textId="77777777" w:rsidTr="0004462F">
        <w:tc>
          <w:tcPr>
            <w:tcW w:w="2943" w:type="dxa"/>
          </w:tcPr>
          <w:p w14:paraId="2C1A63BB" w14:textId="77777777" w:rsidR="00FD31DF" w:rsidRDefault="00FD31DF" w:rsidP="00DA5339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DA5339">
              <w:rPr>
                <w:rFonts w:ascii="Calibri" w:hAnsi="Calibri" w:cs="Calibri"/>
                <w:b/>
                <w:sz w:val="20"/>
              </w:rPr>
              <w:t>Nota</w:t>
            </w:r>
            <w:r>
              <w:rPr>
                <w:rFonts w:ascii="Calibri" w:hAnsi="Calibri" w:cs="Calibri"/>
                <w:sz w:val="20"/>
              </w:rPr>
              <w:t xml:space="preserve">: </w:t>
            </w:r>
            <w:r w:rsidR="00DA5339">
              <w:rPr>
                <w:rFonts w:ascii="Calibri" w:hAnsi="Calibri" w:cs="Calibri"/>
                <w:sz w:val="20"/>
              </w:rPr>
              <w:t>En la comprobación de oficio por parte del órgano instructor, s</w:t>
            </w:r>
            <w:r>
              <w:rPr>
                <w:rFonts w:ascii="Calibri" w:hAnsi="Calibri" w:cs="Calibri"/>
                <w:sz w:val="20"/>
              </w:rPr>
              <w:t>i se elige la opción “</w:t>
            </w:r>
            <w:r w:rsidRPr="00DA5339">
              <w:rPr>
                <w:rFonts w:ascii="Calibri" w:hAnsi="Calibri" w:cs="Calibri"/>
                <w:sz w:val="20"/>
                <w:u w:val="single"/>
              </w:rPr>
              <w:t>ME OPONGO</w:t>
            </w:r>
            <w:r>
              <w:rPr>
                <w:rFonts w:ascii="Calibri" w:hAnsi="Calibri" w:cs="Calibri"/>
                <w:sz w:val="20"/>
              </w:rPr>
              <w:t xml:space="preserve">” se </w:t>
            </w:r>
            <w:r w:rsidRPr="00DA5339">
              <w:rPr>
                <w:rFonts w:ascii="Calibri" w:hAnsi="Calibri" w:cs="Calibri"/>
                <w:sz w:val="20"/>
                <w:u w:val="single"/>
              </w:rPr>
              <w:t>debe aportar la documentación</w:t>
            </w:r>
            <w:r>
              <w:rPr>
                <w:rFonts w:ascii="Calibri" w:hAnsi="Calibri" w:cs="Calibri"/>
                <w:sz w:val="20"/>
              </w:rPr>
              <w:t xml:space="preserve"> que se requiera en el procedimiento</w:t>
            </w:r>
          </w:p>
        </w:tc>
        <w:tc>
          <w:tcPr>
            <w:tcW w:w="6804" w:type="dxa"/>
          </w:tcPr>
          <w:p w14:paraId="2C1A63BC" w14:textId="77777777" w:rsidR="00FD31DF" w:rsidRDefault="00FD31DF" w:rsidP="00FF529C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49" wp14:editId="2C1A644A">
                  <wp:extent cx="4178300" cy="1548810"/>
                  <wp:effectExtent l="0" t="0" r="0" b="0"/>
                  <wp:docPr id="25" name="Imagen 25" descr="cid:image003.jpg@01D3E2F7.3483F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id:image003.jpg@01D3E2F7.3483F8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154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75" w:rsidRPr="004F116E" w14:paraId="2C1A63C2" w14:textId="77777777" w:rsidTr="0004462F">
        <w:tc>
          <w:tcPr>
            <w:tcW w:w="2943" w:type="dxa"/>
          </w:tcPr>
          <w:p w14:paraId="2C1A63BE" w14:textId="77777777" w:rsidR="00B72C75" w:rsidRPr="00AC05E5" w:rsidRDefault="00B72C75" w:rsidP="009177D9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  <w:r w:rsidRPr="00AC05E5">
              <w:rPr>
                <w:rFonts w:ascii="Calibri" w:hAnsi="Calibri" w:cs="Arial"/>
                <w:b/>
                <w:sz w:val="20"/>
                <w:lang w:val="es-ES"/>
              </w:rPr>
              <w:t xml:space="preserve">Paso </w:t>
            </w:r>
            <w:r>
              <w:rPr>
                <w:rFonts w:ascii="Calibri" w:hAnsi="Calibri" w:cs="Arial"/>
                <w:b/>
                <w:sz w:val="20"/>
                <w:lang w:val="es-ES"/>
              </w:rPr>
              <w:t>3</w:t>
            </w:r>
            <w:r w:rsidRPr="00AC05E5">
              <w:rPr>
                <w:rFonts w:ascii="Calibri" w:hAnsi="Calibri" w:cs="Arial"/>
                <w:b/>
                <w:sz w:val="20"/>
                <w:lang w:val="es-ES"/>
              </w:rPr>
              <w:t>: Adjuntar los documentos</w:t>
            </w:r>
          </w:p>
          <w:p w14:paraId="2C1A63BF" w14:textId="77777777" w:rsidR="00B72C75" w:rsidRDefault="00B72C75" w:rsidP="0004462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C0" w14:textId="77777777" w:rsidR="00B72C75" w:rsidRDefault="00B72C75" w:rsidP="0004462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Seleccione el icono </w:t>
            </w:r>
            <w:r w:rsidRPr="0070501B">
              <w:rPr>
                <w:rFonts w:ascii="Calibri" w:hAnsi="Calibri" w:cs="Arial"/>
                <w:b/>
                <w:sz w:val="20"/>
                <w:lang w:val="es-ES"/>
              </w:rPr>
              <w:t>“Adjuntar”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de cada una de las tipologías de documentos a adjuntar para la documentación requerida.</w:t>
            </w:r>
          </w:p>
        </w:tc>
        <w:tc>
          <w:tcPr>
            <w:tcW w:w="6804" w:type="dxa"/>
          </w:tcPr>
          <w:p w14:paraId="2C1A63C1" w14:textId="77777777" w:rsidR="00B72C75" w:rsidRDefault="00E00A08" w:rsidP="0004462F">
            <w:pPr>
              <w:jc w:val="both"/>
              <w:rPr>
                <w:noProof/>
                <w:lang w:val="es-ES" w:eastAsia="es-ES"/>
              </w:rPr>
            </w:pPr>
            <w:r>
              <w:object w:dxaOrig="17625" w:dyaOrig="13755" w14:anchorId="2C1A644B">
                <v:shape id="_x0000_i1026" type="#_x0000_t75" style="width:328.6pt;height:256.6pt" o:ole="">
                  <v:imagedata r:id="rId44" o:title=""/>
                </v:shape>
                <o:OLEObject Type="Embed" ProgID="PBrush" ShapeID="_x0000_i1026" DrawAspect="Content" ObjectID="_1588413971" r:id="rId45"/>
              </w:object>
            </w:r>
          </w:p>
        </w:tc>
      </w:tr>
      <w:tr w:rsidR="00B72C75" w:rsidRPr="004F116E" w14:paraId="2C1A63C5" w14:textId="77777777" w:rsidTr="0004462F">
        <w:tc>
          <w:tcPr>
            <w:tcW w:w="2943" w:type="dxa"/>
          </w:tcPr>
          <w:p w14:paraId="2C1A63C3" w14:textId="77777777" w:rsidR="00B72C75" w:rsidRDefault="00B72C75" w:rsidP="0004462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Los documentos adjuntados se irán identificando en este apartado.</w:t>
            </w:r>
          </w:p>
        </w:tc>
        <w:tc>
          <w:tcPr>
            <w:tcW w:w="6804" w:type="dxa"/>
          </w:tcPr>
          <w:p w14:paraId="2C1A63C4" w14:textId="77777777" w:rsidR="00B72C75" w:rsidRDefault="00E00A08" w:rsidP="0004462F">
            <w:pPr>
              <w:jc w:val="both"/>
              <w:rPr>
                <w:noProof/>
                <w:lang w:val="es-ES" w:eastAsia="es-ES"/>
              </w:rPr>
            </w:pPr>
            <w:r>
              <w:object w:dxaOrig="17610" w:dyaOrig="13695" w14:anchorId="2C1A644C">
                <v:shape id="_x0000_i1027" type="#_x0000_t75" style="width:329.35pt;height:255.05pt" o:ole="">
                  <v:imagedata r:id="rId46" o:title=""/>
                </v:shape>
                <o:OLEObject Type="Embed" ProgID="PBrush" ShapeID="_x0000_i1027" DrawAspect="Content" ObjectID="_1588413972" r:id="rId47"/>
              </w:object>
            </w:r>
          </w:p>
        </w:tc>
      </w:tr>
      <w:tr w:rsidR="00B72C75" w:rsidRPr="004F116E" w14:paraId="2C1A63C8" w14:textId="77777777" w:rsidTr="0004462F">
        <w:tc>
          <w:tcPr>
            <w:tcW w:w="2943" w:type="dxa"/>
          </w:tcPr>
          <w:p w14:paraId="579D717F" w14:textId="77777777" w:rsidR="00B72C75" w:rsidRDefault="00B72C75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Una vez se adjunte la totalidad de documentos requeridos seleccione el botón </w:t>
            </w:r>
            <w:r w:rsidRPr="00FA005A">
              <w:rPr>
                <w:rFonts w:ascii="Calibri" w:hAnsi="Calibri" w:cs="Arial"/>
                <w:b/>
                <w:sz w:val="20"/>
                <w:lang w:val="es-ES"/>
              </w:rPr>
              <w:t>“Siguiente”.</w:t>
            </w:r>
          </w:p>
          <w:p w14:paraId="4E17FEC9" w14:textId="77777777" w:rsidR="009B32A1" w:rsidRDefault="009B32A1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09965198" w14:textId="77777777" w:rsidR="009B32A1" w:rsidRDefault="009B32A1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66C4EF43" w14:textId="77777777" w:rsidR="009B32A1" w:rsidRDefault="009B32A1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2C1BBC47" w14:textId="77777777" w:rsidR="009B32A1" w:rsidRDefault="009B32A1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3F12A897" w14:textId="77777777" w:rsidR="009B32A1" w:rsidRDefault="009B32A1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49DA768E" w14:textId="77777777" w:rsidR="009B32A1" w:rsidRDefault="009B32A1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5D030D49" w14:textId="77777777" w:rsidR="009B32A1" w:rsidRDefault="009B32A1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59219258" w14:textId="77777777" w:rsidR="009B32A1" w:rsidRDefault="009B32A1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77F8183A" w14:textId="77777777" w:rsidR="009B32A1" w:rsidRDefault="009B32A1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03C6563F" w14:textId="77777777" w:rsidR="009B32A1" w:rsidRDefault="009B32A1" w:rsidP="0004462F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</w:p>
          <w:p w14:paraId="2C1A63C6" w14:textId="6AE75506" w:rsidR="009B32A1" w:rsidRDefault="009B32A1" w:rsidP="0004462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Nota: Si se elige la opción “ME OPONGO” se debe aportar la documentación que se requiera en el procedimiento</w:t>
            </w:r>
          </w:p>
        </w:tc>
        <w:tc>
          <w:tcPr>
            <w:tcW w:w="6804" w:type="dxa"/>
          </w:tcPr>
          <w:p w14:paraId="2C1A63C7" w14:textId="77777777" w:rsidR="00B72C75" w:rsidRDefault="00E00A08" w:rsidP="0004462F">
            <w:pPr>
              <w:jc w:val="both"/>
              <w:rPr>
                <w:noProof/>
                <w:lang w:val="es-ES" w:eastAsia="es-ES"/>
              </w:rPr>
            </w:pPr>
            <w:r>
              <w:object w:dxaOrig="17790" w:dyaOrig="13725" w14:anchorId="2C1A644D">
                <v:shape id="_x0000_i1028" type="#_x0000_t75" style="width:329.35pt;height:253.55pt" o:ole="">
                  <v:imagedata r:id="rId48" o:title=""/>
                </v:shape>
                <o:OLEObject Type="Embed" ProgID="PBrush" ShapeID="_x0000_i1028" DrawAspect="Content" ObjectID="_1588413973" r:id="rId49"/>
              </w:object>
            </w:r>
          </w:p>
        </w:tc>
      </w:tr>
      <w:tr w:rsidR="00B72C75" w:rsidRPr="004F116E" w14:paraId="2C1A63D4" w14:textId="77777777" w:rsidTr="0032214B">
        <w:tc>
          <w:tcPr>
            <w:tcW w:w="2943" w:type="dxa"/>
          </w:tcPr>
          <w:p w14:paraId="2C1A63C9" w14:textId="77777777" w:rsidR="00B72C75" w:rsidRPr="009B6DA3" w:rsidRDefault="00B72C75" w:rsidP="009B6DA3">
            <w:pPr>
              <w:jc w:val="both"/>
              <w:rPr>
                <w:rFonts w:ascii="Calibri" w:hAnsi="Calibri" w:cs="Arial"/>
                <w:b/>
                <w:sz w:val="20"/>
                <w:lang w:val="es-ES"/>
              </w:rPr>
            </w:pPr>
            <w:r w:rsidRPr="009B6DA3">
              <w:rPr>
                <w:rFonts w:ascii="Calibri" w:hAnsi="Calibri" w:cs="Arial"/>
                <w:b/>
                <w:sz w:val="20"/>
                <w:lang w:val="es-ES"/>
              </w:rPr>
              <w:t>Paso 4: Firmar y enviar</w:t>
            </w:r>
          </w:p>
          <w:p w14:paraId="2C1A63CA" w14:textId="77777777" w:rsidR="00B72C75" w:rsidRDefault="00B72C75" w:rsidP="009B6DA3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CB" w14:textId="77777777" w:rsidR="00B72C75" w:rsidRDefault="00B72C75" w:rsidP="000347E0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El formulario web muestra un resumen de la información suministrada.</w:t>
            </w:r>
          </w:p>
          <w:p w14:paraId="2C1A63CC" w14:textId="77777777" w:rsidR="00A34B6D" w:rsidRDefault="00A34B6D" w:rsidP="000347E0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CD" w14:textId="77777777" w:rsidR="00A34B6D" w:rsidRDefault="00A34B6D" w:rsidP="00A34B6D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Revise que la información suministrada es completa y correcta.</w:t>
            </w:r>
          </w:p>
          <w:p w14:paraId="2C1A63CE" w14:textId="77777777" w:rsidR="00A34B6D" w:rsidRDefault="00A34B6D" w:rsidP="00A34B6D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CF" w14:textId="77777777" w:rsidR="00A34B6D" w:rsidRDefault="00A34B6D" w:rsidP="00A34B6D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Pulse el botón </w:t>
            </w:r>
            <w:r w:rsidRPr="000A1BE0">
              <w:rPr>
                <w:rFonts w:ascii="Calibri" w:hAnsi="Calibri" w:cs="Arial"/>
                <w:b/>
                <w:sz w:val="20"/>
                <w:lang w:val="es-ES"/>
              </w:rPr>
              <w:t>“Firma y enviar”.</w:t>
            </w:r>
          </w:p>
          <w:p w14:paraId="2C1A63D0" w14:textId="77777777" w:rsidR="00A34B6D" w:rsidRDefault="00A34B6D" w:rsidP="00A34B6D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D1" w14:textId="77777777" w:rsidR="00A34B6D" w:rsidRDefault="00A34B6D" w:rsidP="00A34B6D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0A1BE0">
              <w:rPr>
                <w:rFonts w:ascii="Calibri" w:hAnsi="Calibri" w:cs="Arial"/>
                <w:b/>
                <w:sz w:val="20"/>
                <w:lang w:val="es-ES"/>
              </w:rPr>
              <w:t>Nota: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Esta acción supondrá la firma tanto del formulario web, como de los documentos adjuntos, así como, el envío de toda la información a la Dirección de Turismo y Hostelería.</w:t>
            </w:r>
          </w:p>
          <w:p w14:paraId="2C1A63D2" w14:textId="77777777" w:rsidR="00A34B6D" w:rsidRDefault="00A34B6D" w:rsidP="00643853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</w:tc>
        <w:tc>
          <w:tcPr>
            <w:tcW w:w="6804" w:type="dxa"/>
          </w:tcPr>
          <w:p w14:paraId="2C1A63D3" w14:textId="77777777" w:rsidR="00B72C75" w:rsidRDefault="00623266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4E" wp14:editId="2C1A644F">
                  <wp:extent cx="4237630" cy="4051590"/>
                  <wp:effectExtent l="0" t="0" r="0" b="6350"/>
                  <wp:docPr id="4106" name="Imagen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670" cy="404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75" w:rsidRPr="004F116E" w14:paraId="2C1A63E3" w14:textId="77777777" w:rsidTr="0032214B">
        <w:tc>
          <w:tcPr>
            <w:tcW w:w="2943" w:type="dxa"/>
          </w:tcPr>
          <w:p w14:paraId="2C1A63D5" w14:textId="77777777" w:rsidR="00B72C75" w:rsidRDefault="00B72C75" w:rsidP="00BA1E05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</w:tc>
        <w:tc>
          <w:tcPr>
            <w:tcW w:w="6804" w:type="dxa"/>
          </w:tcPr>
          <w:p w14:paraId="2C1A63D6" w14:textId="77777777" w:rsidR="00623266" w:rsidRDefault="00623266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50" wp14:editId="2C1A6451">
                  <wp:extent cx="4258101" cy="2627194"/>
                  <wp:effectExtent l="0" t="0" r="9525" b="1905"/>
                  <wp:docPr id="4109" name="Imagen 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720" cy="26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D7" w14:textId="77777777" w:rsidR="00623266" w:rsidRDefault="00623266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52" wp14:editId="2C1A6453">
                  <wp:extent cx="4258101" cy="3036197"/>
                  <wp:effectExtent l="0" t="0" r="9525" b="0"/>
                  <wp:docPr id="4111" name="Imagen 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406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D8" w14:textId="77777777" w:rsidR="00623266" w:rsidRDefault="00623266" w:rsidP="004F116E">
            <w:pPr>
              <w:jc w:val="both"/>
              <w:rPr>
                <w:noProof/>
                <w:lang w:val="es-ES" w:eastAsia="es-ES"/>
              </w:rPr>
            </w:pPr>
          </w:p>
          <w:p w14:paraId="2C1A63D9" w14:textId="77777777" w:rsidR="00623266" w:rsidRDefault="00623266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54" wp14:editId="2C1A6455">
                  <wp:extent cx="4244453" cy="3179928"/>
                  <wp:effectExtent l="0" t="0" r="3810" b="1905"/>
                  <wp:docPr id="4112" name="Imagen 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199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DA" w14:textId="77777777" w:rsidR="00623266" w:rsidRDefault="00623266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56" wp14:editId="2C1A6457">
                  <wp:extent cx="4244453" cy="3418764"/>
                  <wp:effectExtent l="0" t="0" r="3810" b="0"/>
                  <wp:docPr id="4113" name="Imagen 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759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DB" w14:textId="77777777" w:rsidR="00623266" w:rsidRDefault="00623266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58" wp14:editId="2C1A6459">
                  <wp:extent cx="4251277" cy="2988859"/>
                  <wp:effectExtent l="0" t="0" r="0" b="2540"/>
                  <wp:docPr id="4114" name="Imagen 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109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DC" w14:textId="77777777" w:rsidR="00623266" w:rsidRDefault="00623266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5A" wp14:editId="2C1A645B">
                  <wp:extent cx="4251277" cy="3287212"/>
                  <wp:effectExtent l="0" t="0" r="0" b="8890"/>
                  <wp:docPr id="4115" name="Imagen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978" cy="3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DD" w14:textId="77777777" w:rsidR="00311A2D" w:rsidRDefault="00311A2D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5C" wp14:editId="2C1A645D">
                  <wp:extent cx="4258101" cy="3739486"/>
                  <wp:effectExtent l="0" t="0" r="0" b="0"/>
                  <wp:docPr id="4116" name="Imagen 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303" cy="37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DE" w14:textId="77777777" w:rsidR="00311A2D" w:rsidRDefault="00311A2D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5E" wp14:editId="2C1A645F">
                  <wp:extent cx="4258101" cy="3177965"/>
                  <wp:effectExtent l="0" t="0" r="0" b="3810"/>
                  <wp:docPr id="4117" name="Imagen 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934" cy="31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DF" w14:textId="77777777" w:rsidR="00085DAC" w:rsidRDefault="00085DAC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60" wp14:editId="2C1A6461">
                  <wp:extent cx="4258101" cy="3061904"/>
                  <wp:effectExtent l="0" t="0" r="0" b="5715"/>
                  <wp:docPr id="4118" name="Imagen 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42" cy="30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E0" w14:textId="77777777" w:rsidR="00085DAC" w:rsidRDefault="00085DAC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62" wp14:editId="2C1A6463">
                  <wp:extent cx="4258101" cy="3560915"/>
                  <wp:effectExtent l="0" t="0" r="0" b="1905"/>
                  <wp:docPr id="4119" name="Imagen 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576" cy="356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E1" w14:textId="77777777" w:rsidR="00085DAC" w:rsidRDefault="00085DAC" w:rsidP="004F116E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64" wp14:editId="2C1A6465">
                  <wp:extent cx="4258101" cy="934871"/>
                  <wp:effectExtent l="0" t="0" r="0" b="0"/>
                  <wp:docPr id="4120" name="Imagen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30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63E2" w14:textId="77777777" w:rsidR="00085DAC" w:rsidRDefault="00085DAC" w:rsidP="004F116E">
            <w:pPr>
              <w:jc w:val="both"/>
              <w:rPr>
                <w:noProof/>
                <w:lang w:val="es-ES" w:eastAsia="es-ES"/>
              </w:rPr>
            </w:pPr>
          </w:p>
        </w:tc>
      </w:tr>
      <w:tr w:rsidR="00B72C75" w:rsidRPr="004F116E" w14:paraId="2C1A63E6" w14:textId="77777777" w:rsidTr="004F5C75">
        <w:tc>
          <w:tcPr>
            <w:tcW w:w="2943" w:type="dxa"/>
          </w:tcPr>
          <w:p w14:paraId="2C1A63E4" w14:textId="77777777" w:rsidR="00B72C75" w:rsidRDefault="00B72C75" w:rsidP="004A6203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Seleccione el </w:t>
            </w:r>
            <w:r w:rsidR="004A6203">
              <w:rPr>
                <w:rFonts w:ascii="Calibri" w:hAnsi="Calibri" w:cs="Arial"/>
                <w:sz w:val="20"/>
                <w:lang w:val="es-ES"/>
              </w:rPr>
              <w:t>certificado de firma y seleccione el botón “</w:t>
            </w:r>
            <w:r w:rsidR="004A6203" w:rsidRPr="004A6203">
              <w:rPr>
                <w:rFonts w:ascii="Calibri" w:hAnsi="Calibri" w:cs="Arial"/>
                <w:b/>
                <w:sz w:val="20"/>
                <w:lang w:val="es-ES"/>
              </w:rPr>
              <w:t>Aceptar</w:t>
            </w:r>
            <w:r w:rsidR="004A6203">
              <w:rPr>
                <w:rFonts w:ascii="Calibri" w:hAnsi="Calibri" w:cs="Arial"/>
                <w:sz w:val="20"/>
                <w:lang w:val="es-ES"/>
              </w:rPr>
              <w:t>”</w:t>
            </w:r>
            <w:r w:rsidRPr="001C4049">
              <w:rPr>
                <w:rFonts w:ascii="Calibri" w:hAnsi="Calibri" w:cs="Arial"/>
                <w:b/>
                <w:sz w:val="20"/>
                <w:lang w:val="es-ES"/>
              </w:rPr>
              <w:t>.</w:t>
            </w:r>
          </w:p>
        </w:tc>
        <w:tc>
          <w:tcPr>
            <w:tcW w:w="6804" w:type="dxa"/>
          </w:tcPr>
          <w:p w14:paraId="2C1A63E5" w14:textId="77777777" w:rsidR="00B72C75" w:rsidRDefault="00330CCA" w:rsidP="004A6203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66" wp14:editId="2C1A6467">
                  <wp:extent cx="4251277" cy="3582537"/>
                  <wp:effectExtent l="0" t="0" r="0" b="0"/>
                  <wp:docPr id="4121" name="Imagen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928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75" w:rsidRPr="004F116E" w14:paraId="2C1A63E9" w14:textId="77777777" w:rsidTr="004F5C75">
        <w:tc>
          <w:tcPr>
            <w:tcW w:w="2943" w:type="dxa"/>
          </w:tcPr>
          <w:p w14:paraId="2C1A63E7" w14:textId="77777777" w:rsidR="00B72C75" w:rsidRDefault="00B72C75" w:rsidP="004F5C75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Seleccione el botón </w:t>
            </w:r>
            <w:r w:rsidRPr="001C4049">
              <w:rPr>
                <w:rFonts w:ascii="Calibri" w:hAnsi="Calibri" w:cs="Arial"/>
                <w:b/>
                <w:sz w:val="20"/>
                <w:lang w:val="es-ES"/>
              </w:rPr>
              <w:t>“Aceptar”.</w:t>
            </w:r>
          </w:p>
        </w:tc>
        <w:tc>
          <w:tcPr>
            <w:tcW w:w="6804" w:type="dxa"/>
          </w:tcPr>
          <w:p w14:paraId="2C1A63E8" w14:textId="77777777" w:rsidR="00B72C75" w:rsidRDefault="00EB402B" w:rsidP="004F5C75">
            <w:pPr>
              <w:jc w:val="both"/>
              <w:rPr>
                <w:noProof/>
                <w:lang w:val="es-ES" w:eastAsia="es-ES"/>
              </w:rPr>
            </w:pPr>
            <w:r>
              <w:object w:dxaOrig="16890" w:dyaOrig="10455" w14:anchorId="2C1A6468">
                <v:shape id="_x0000_i1029" type="#_x0000_t75" style="width:332.45pt;height:203.75pt" o:ole="">
                  <v:imagedata r:id="rId63" o:title=""/>
                </v:shape>
                <o:OLEObject Type="Embed" ProgID="PBrush" ShapeID="_x0000_i1029" DrawAspect="Content" ObjectID="_1588413974" r:id="rId64"/>
              </w:object>
            </w:r>
          </w:p>
        </w:tc>
      </w:tr>
      <w:tr w:rsidR="00B72C75" w:rsidRPr="004F116E" w14:paraId="2C1A63EC" w14:textId="77777777" w:rsidTr="004F5C75">
        <w:tc>
          <w:tcPr>
            <w:tcW w:w="2943" w:type="dxa"/>
          </w:tcPr>
          <w:p w14:paraId="2C1A63EA" w14:textId="77777777" w:rsidR="00B72C75" w:rsidRDefault="00B72C75" w:rsidP="0070501B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Introduzca su PIN de firma, y pulse el botón </w:t>
            </w:r>
            <w:r w:rsidRPr="001C4049">
              <w:rPr>
                <w:rFonts w:ascii="Calibri" w:hAnsi="Calibri" w:cs="Arial"/>
                <w:b/>
                <w:sz w:val="20"/>
                <w:lang w:val="es-ES"/>
              </w:rPr>
              <w:t>“Aceptar”.</w:t>
            </w:r>
          </w:p>
        </w:tc>
        <w:tc>
          <w:tcPr>
            <w:tcW w:w="6804" w:type="dxa"/>
          </w:tcPr>
          <w:p w14:paraId="2C1A63EB" w14:textId="2F10490E" w:rsidR="00B72C75" w:rsidRDefault="004F1943" w:rsidP="004F1943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4C54320" wp14:editId="7EAD1AD8">
                  <wp:extent cx="2428875" cy="2009775"/>
                  <wp:effectExtent l="0" t="0" r="9525" b="9525"/>
                  <wp:docPr id="3077" name="Imagen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Imagen 307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75" w:rsidRPr="004F116E" w14:paraId="2C1A63F0" w14:textId="77777777" w:rsidTr="004F5C75">
        <w:tc>
          <w:tcPr>
            <w:tcW w:w="2943" w:type="dxa"/>
          </w:tcPr>
          <w:p w14:paraId="2C1A63ED" w14:textId="77777777" w:rsidR="00B72C75" w:rsidRDefault="00B72C75" w:rsidP="004003C4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El sistema le indica la </w:t>
            </w:r>
            <w:r w:rsidRPr="000A1BE0">
              <w:rPr>
                <w:rFonts w:ascii="Calibri" w:hAnsi="Calibri" w:cs="Arial"/>
                <w:b/>
                <w:sz w:val="20"/>
                <w:lang w:val="es-ES"/>
              </w:rPr>
              <w:t>confirmación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del envío de la solicitud.</w:t>
            </w:r>
          </w:p>
          <w:p w14:paraId="2C1A63EE" w14:textId="77777777" w:rsidR="00B72C75" w:rsidRDefault="00B72C75" w:rsidP="00FA005A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</w:tc>
        <w:tc>
          <w:tcPr>
            <w:tcW w:w="6804" w:type="dxa"/>
          </w:tcPr>
          <w:p w14:paraId="2C1A63EF" w14:textId="1ECF724F" w:rsidR="00B72C75" w:rsidRDefault="004F1943" w:rsidP="004F5C75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C1A6469" wp14:editId="1DAADA65">
                      <wp:simplePos x="0" y="0"/>
                      <wp:positionH relativeFrom="column">
                        <wp:posOffset>197437</wp:posOffset>
                      </wp:positionH>
                      <wp:positionV relativeFrom="paragraph">
                        <wp:posOffset>1942332</wp:posOffset>
                      </wp:positionV>
                      <wp:extent cx="3968151" cy="646981"/>
                      <wp:effectExtent l="57150" t="57150" r="108585" b="115570"/>
                      <wp:wrapNone/>
                      <wp:docPr id="4110" name="4110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8151" cy="646981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4110 Rectángulo redondeado" o:spid="_x0000_s1026" style="position:absolute;margin-left:15.55pt;margin-top:152.95pt;width:312.45pt;height:50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" filled="f" strokecolor="red" strokeweight="3pt"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2C0E2ED" wp14:editId="2CCE7311">
                  <wp:extent cx="4262224" cy="3875964"/>
                  <wp:effectExtent l="0" t="0" r="5080" b="0"/>
                  <wp:docPr id="4124" name="Imagen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911" cy="387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75" w:rsidRPr="004F116E" w14:paraId="2C1A63F3" w14:textId="77777777" w:rsidTr="004F5C75">
        <w:tc>
          <w:tcPr>
            <w:tcW w:w="2943" w:type="dxa"/>
          </w:tcPr>
          <w:p w14:paraId="2C1A63F1" w14:textId="77777777" w:rsidR="00B72C75" w:rsidRDefault="00B72C75" w:rsidP="004F5C75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Seleccione el botón </w:t>
            </w:r>
            <w:r w:rsidRPr="000A1BE0">
              <w:rPr>
                <w:rFonts w:ascii="Calibri" w:hAnsi="Calibri" w:cs="Arial"/>
                <w:b/>
                <w:sz w:val="20"/>
                <w:lang w:val="es-ES"/>
              </w:rPr>
              <w:t>“Cerrar”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para finalizar el proceso de solicitud.</w:t>
            </w:r>
          </w:p>
        </w:tc>
        <w:tc>
          <w:tcPr>
            <w:tcW w:w="6804" w:type="dxa"/>
          </w:tcPr>
          <w:p w14:paraId="2C1A63F2" w14:textId="77777777" w:rsidR="00B72C75" w:rsidRDefault="002264E9" w:rsidP="004F5C75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6D" wp14:editId="2C1A646E">
                  <wp:extent cx="4258101" cy="3231232"/>
                  <wp:effectExtent l="0" t="0" r="0" b="7620"/>
                  <wp:docPr id="4125" name="Imagen 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126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75" w:rsidRPr="004F116E" w14:paraId="2C1A63FB" w14:textId="77777777" w:rsidTr="004F5C75">
        <w:tc>
          <w:tcPr>
            <w:tcW w:w="2943" w:type="dxa"/>
          </w:tcPr>
          <w:p w14:paraId="2C1A63F4" w14:textId="77777777" w:rsidR="00B72C75" w:rsidRDefault="00B72C75" w:rsidP="00D11DF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Puede hacer un </w:t>
            </w:r>
            <w:r w:rsidRPr="00C32D8E">
              <w:rPr>
                <w:rFonts w:ascii="Calibri" w:hAnsi="Calibri" w:cs="Arial"/>
                <w:b/>
                <w:sz w:val="20"/>
                <w:lang w:val="es-ES"/>
              </w:rPr>
              <w:t>seguimiento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de su solicitud a través de la herramienta </w:t>
            </w:r>
            <w:hyperlink r:id="rId68" w:history="1">
              <w:r w:rsidRPr="00D11DFF">
                <w:rPr>
                  <w:rStyle w:val="Hipervnculo"/>
                  <w:rFonts w:ascii="Calibri" w:hAnsi="Calibri" w:cs="Arial"/>
                  <w:sz w:val="20"/>
                  <w:lang w:val="es-ES"/>
                </w:rPr>
                <w:t>Mis Gestiones</w:t>
              </w:r>
            </w:hyperlink>
            <w:r>
              <w:rPr>
                <w:rFonts w:ascii="Calibri" w:hAnsi="Calibri" w:cs="Arial"/>
                <w:sz w:val="20"/>
                <w:lang w:val="es-ES"/>
              </w:rPr>
              <w:t xml:space="preserve"> disponible en la sede electrónica:</w:t>
            </w:r>
          </w:p>
          <w:p w14:paraId="2C1A63F5" w14:textId="77777777" w:rsidR="00B72C75" w:rsidRDefault="00B72C75" w:rsidP="00D11DF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F6" w14:textId="77777777" w:rsidR="00B72C75" w:rsidRDefault="003A511F" w:rsidP="00D11DF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hyperlink r:id="rId69" w:history="1">
              <w:r w:rsidR="00B72C75" w:rsidRPr="006D06D7">
                <w:rPr>
                  <w:rStyle w:val="Hipervnculo"/>
                  <w:rFonts w:ascii="Calibri" w:hAnsi="Calibri" w:cs="Arial"/>
                  <w:sz w:val="20"/>
                  <w:lang w:val="es-ES"/>
                </w:rPr>
                <w:t>https://www.euskadi.eus/y22-home/es</w:t>
              </w:r>
            </w:hyperlink>
          </w:p>
          <w:p w14:paraId="2C1A63F7" w14:textId="77777777" w:rsidR="00B72C75" w:rsidRDefault="00B72C75" w:rsidP="00D11DF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F8" w14:textId="77777777" w:rsidR="00B72C75" w:rsidRDefault="00B72C75" w:rsidP="00D11DF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F9" w14:textId="77777777" w:rsidR="00B72C75" w:rsidRDefault="00B72C75" w:rsidP="00D11DFF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>Para hacer uso de esta utilidad deberá disponer de alguno de los “</w:t>
            </w:r>
            <w:hyperlink r:id="rId70" w:history="1">
              <w:r w:rsidRPr="0068138A">
                <w:rPr>
                  <w:rStyle w:val="Hipervnculo"/>
                  <w:rFonts w:ascii="Calibri" w:hAnsi="Calibri" w:cs="Arial"/>
                  <w:sz w:val="20"/>
                  <w:lang w:val="es-ES"/>
                </w:rPr>
                <w:t>Medios de identificación electrónica admitidos</w:t>
              </w:r>
            </w:hyperlink>
            <w:r>
              <w:rPr>
                <w:rFonts w:ascii="Calibri" w:hAnsi="Calibri" w:cs="Arial"/>
                <w:sz w:val="20"/>
                <w:lang w:val="es-ES"/>
              </w:rPr>
              <w:t>”</w:t>
            </w:r>
          </w:p>
        </w:tc>
        <w:tc>
          <w:tcPr>
            <w:tcW w:w="6804" w:type="dxa"/>
          </w:tcPr>
          <w:p w14:paraId="2C1A63FA" w14:textId="77777777" w:rsidR="00B72C75" w:rsidRDefault="00B72C75" w:rsidP="004F5C75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C1A646F" wp14:editId="2C1A6470">
                      <wp:simplePos x="0" y="0"/>
                      <wp:positionH relativeFrom="column">
                        <wp:posOffset>2716530</wp:posOffset>
                      </wp:positionH>
                      <wp:positionV relativeFrom="paragraph">
                        <wp:posOffset>1022350</wp:posOffset>
                      </wp:positionV>
                      <wp:extent cx="1228725" cy="714375"/>
                      <wp:effectExtent l="57150" t="57150" r="123825" b="123825"/>
                      <wp:wrapNone/>
                      <wp:docPr id="4127" name="412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71437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4127 Rectángulo redondeado" o:spid="_x0000_s1026" style="position:absolute;margin-left:213.9pt;margin-top:80.5pt;width:96.75pt;height:56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" filled="f" strokecolor="red" strokeweight="3pt">
                      <v:shadow on="t" color="black" opacity="26214f" origin="-.5,-.5" offset=".74836mm,.74836mm"/>
                    </v:roundrect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C1A6471" wp14:editId="2C1A6472">
                  <wp:extent cx="4067033" cy="3117633"/>
                  <wp:effectExtent l="190500" t="190500" r="181610" b="197485"/>
                  <wp:docPr id="4097" name="Imagen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944" cy="312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C75" w:rsidRPr="004F116E" w14:paraId="2C1A640A" w14:textId="77777777" w:rsidTr="004F5C75">
        <w:tc>
          <w:tcPr>
            <w:tcW w:w="2943" w:type="dxa"/>
          </w:tcPr>
          <w:p w14:paraId="2C1A63FC" w14:textId="77777777" w:rsidR="00B72C75" w:rsidRDefault="00B72C75" w:rsidP="00E664B2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>
              <w:rPr>
                <w:rFonts w:ascii="Calibri" w:hAnsi="Calibri" w:cs="Arial"/>
                <w:sz w:val="20"/>
                <w:lang w:val="es-ES"/>
              </w:rPr>
              <w:t xml:space="preserve">Dentro de los medios de identificación electrónica admitidos </w:t>
            </w:r>
            <w:proofErr w:type="spellStart"/>
            <w:r>
              <w:rPr>
                <w:rFonts w:ascii="Calibri" w:hAnsi="Calibri" w:cs="Arial"/>
                <w:sz w:val="20"/>
                <w:lang w:val="es-ES"/>
              </w:rPr>
              <w:t>esta</w:t>
            </w:r>
            <w:proofErr w:type="spellEnd"/>
            <w:r>
              <w:rPr>
                <w:rFonts w:ascii="Calibri" w:hAnsi="Calibri" w:cs="Arial"/>
                <w:sz w:val="20"/>
                <w:lang w:val="es-ES"/>
              </w:rPr>
              <w:t xml:space="preserve"> disponible una </w:t>
            </w:r>
            <w:hyperlink r:id="rId72" w:history="1">
              <w:r w:rsidRPr="00E664B2">
                <w:rPr>
                  <w:rStyle w:val="Hipervnculo"/>
                  <w:rFonts w:ascii="Calibri" w:hAnsi="Calibri" w:cs="Arial"/>
                  <w:sz w:val="20"/>
                  <w:lang w:val="es-ES"/>
                </w:rPr>
                <w:t>nueva herramienta</w:t>
              </w:r>
            </w:hyperlink>
            <w:r>
              <w:rPr>
                <w:rFonts w:ascii="Calibri" w:hAnsi="Calibri" w:cs="Arial"/>
                <w:sz w:val="20"/>
                <w:lang w:val="es-ES"/>
              </w:rPr>
              <w:t>, e</w:t>
            </w:r>
            <w:r w:rsidRPr="00E664B2">
              <w:rPr>
                <w:rFonts w:ascii="Calibri" w:hAnsi="Calibri" w:cs="Arial"/>
                <w:sz w:val="20"/>
                <w:lang w:val="es-ES"/>
              </w:rPr>
              <w:t xml:space="preserve">l </w:t>
            </w:r>
            <w:r w:rsidRPr="00E664B2">
              <w:rPr>
                <w:rFonts w:ascii="Calibri" w:hAnsi="Calibri" w:cs="Arial"/>
                <w:b/>
                <w:sz w:val="20"/>
                <w:lang w:val="es-ES"/>
              </w:rPr>
              <w:t>Juego de Barcos</w:t>
            </w:r>
            <w:r>
              <w:rPr>
                <w:rFonts w:ascii="Calibri" w:hAnsi="Calibri" w:cs="Arial"/>
                <w:sz w:val="20"/>
                <w:lang w:val="es-ES"/>
              </w:rPr>
              <w:t>,</w:t>
            </w:r>
            <w:r w:rsidRPr="00E664B2">
              <w:rPr>
                <w:rFonts w:ascii="Calibri" w:hAnsi="Calibri" w:cs="Arial"/>
                <w:sz w:val="20"/>
                <w:lang w:val="es-ES"/>
              </w:rPr>
              <w:t xml:space="preserve"> que permite al usuario identificarse y firmar documentos en internet. </w:t>
            </w:r>
          </w:p>
          <w:p w14:paraId="2C1A63FD" w14:textId="77777777" w:rsidR="00B72C75" w:rsidRDefault="00B72C75" w:rsidP="00E664B2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3FE" w14:textId="77777777" w:rsidR="00B72C75" w:rsidRDefault="00B72C75" w:rsidP="00E664B2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E664B2">
              <w:rPr>
                <w:rFonts w:ascii="Calibri" w:hAnsi="Calibri" w:cs="Arial"/>
                <w:sz w:val="20"/>
                <w:lang w:val="es-ES"/>
              </w:rPr>
              <w:t>Es más sencilla y usable que otros medios de firma electrónica porque:</w:t>
            </w:r>
          </w:p>
          <w:p w14:paraId="2C1A63FF" w14:textId="77777777" w:rsidR="00B72C75" w:rsidRPr="00E664B2" w:rsidRDefault="00B72C75" w:rsidP="00E664B2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400" w14:textId="77777777" w:rsidR="00B72C75" w:rsidRPr="00D83131" w:rsidRDefault="00B72C75" w:rsidP="00D83131">
            <w:pPr>
              <w:pStyle w:val="Prrafodelista"/>
              <w:numPr>
                <w:ilvl w:val="0"/>
                <w:numId w:val="47"/>
              </w:numPr>
              <w:ind w:left="426" w:hanging="294"/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D83131">
              <w:rPr>
                <w:rFonts w:ascii="Calibri" w:hAnsi="Calibri" w:cs="Arial"/>
                <w:sz w:val="20"/>
                <w:lang w:val="es-ES"/>
              </w:rPr>
              <w:t>Puedes utilizarlo desde cualquier dispositivo y desde cualquier lugar.</w:t>
            </w:r>
          </w:p>
          <w:p w14:paraId="2C1A6401" w14:textId="77777777" w:rsidR="00B72C75" w:rsidRPr="00D83131" w:rsidRDefault="00B72C75" w:rsidP="00D83131">
            <w:pPr>
              <w:pStyle w:val="Prrafodelista"/>
              <w:numPr>
                <w:ilvl w:val="0"/>
                <w:numId w:val="47"/>
              </w:numPr>
              <w:ind w:left="426" w:hanging="294"/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D83131">
              <w:rPr>
                <w:rFonts w:ascii="Calibri" w:hAnsi="Calibri" w:cs="Arial"/>
                <w:sz w:val="20"/>
                <w:lang w:val="es-ES"/>
              </w:rPr>
              <w:t>No necesitas instalar software ni configurar tu navegador.</w:t>
            </w:r>
          </w:p>
          <w:p w14:paraId="2C1A6402" w14:textId="77777777" w:rsidR="00B72C75" w:rsidRPr="00D83131" w:rsidRDefault="00B72C75" w:rsidP="00D83131">
            <w:pPr>
              <w:pStyle w:val="Prrafodelista"/>
              <w:numPr>
                <w:ilvl w:val="0"/>
                <w:numId w:val="47"/>
              </w:numPr>
              <w:ind w:left="426" w:hanging="294"/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D83131">
              <w:rPr>
                <w:rFonts w:ascii="Calibri" w:hAnsi="Calibri" w:cs="Arial"/>
                <w:sz w:val="20"/>
                <w:lang w:val="es-ES"/>
              </w:rPr>
              <w:t>No necesitas un lector de tarjetas.</w:t>
            </w:r>
          </w:p>
          <w:p w14:paraId="2C1A6403" w14:textId="77777777" w:rsidR="00B72C75" w:rsidRPr="00D83131" w:rsidRDefault="00B72C75" w:rsidP="00D83131">
            <w:pPr>
              <w:pStyle w:val="Prrafodelista"/>
              <w:numPr>
                <w:ilvl w:val="0"/>
                <w:numId w:val="47"/>
              </w:numPr>
              <w:ind w:left="426" w:hanging="294"/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D83131">
              <w:rPr>
                <w:rFonts w:ascii="Calibri" w:hAnsi="Calibri" w:cs="Arial"/>
                <w:sz w:val="20"/>
                <w:lang w:val="es-ES"/>
              </w:rPr>
              <w:t>Tiene plena validez legal y es totalmente seguro.</w:t>
            </w:r>
          </w:p>
          <w:p w14:paraId="2C1A6404" w14:textId="77777777" w:rsidR="00B72C75" w:rsidRPr="00D83131" w:rsidRDefault="00B72C75" w:rsidP="00D83131">
            <w:pPr>
              <w:pStyle w:val="Prrafodelista"/>
              <w:numPr>
                <w:ilvl w:val="0"/>
                <w:numId w:val="47"/>
              </w:numPr>
              <w:ind w:left="426" w:hanging="294"/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D83131">
              <w:rPr>
                <w:rFonts w:ascii="Calibri" w:hAnsi="Calibri" w:cs="Arial"/>
                <w:sz w:val="20"/>
                <w:lang w:val="es-ES"/>
              </w:rPr>
              <w:t>Es gratuito.</w:t>
            </w:r>
          </w:p>
          <w:p w14:paraId="2C1A6405" w14:textId="77777777" w:rsidR="00B72C75" w:rsidRPr="00E664B2" w:rsidRDefault="00B72C75" w:rsidP="00E664B2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E664B2">
              <w:rPr>
                <w:rFonts w:ascii="Calibri" w:hAnsi="Calibri" w:cs="Arial"/>
                <w:sz w:val="20"/>
                <w:lang w:val="es-ES"/>
              </w:rPr>
              <w:t xml:space="preserve"> </w:t>
            </w:r>
          </w:p>
          <w:p w14:paraId="2C1A6406" w14:textId="77777777" w:rsidR="00B72C75" w:rsidRDefault="00B72C75" w:rsidP="00E664B2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E664B2">
              <w:rPr>
                <w:rFonts w:ascii="Calibri" w:hAnsi="Calibri" w:cs="Arial"/>
                <w:sz w:val="20"/>
                <w:lang w:val="es-ES"/>
              </w:rPr>
              <w:t>Es el compromiso perfecto entre sencillez y seguridad.</w:t>
            </w:r>
          </w:p>
          <w:p w14:paraId="2C1A6407" w14:textId="77777777" w:rsidR="00B72C75" w:rsidRDefault="00B72C75" w:rsidP="00E664B2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</w:p>
          <w:p w14:paraId="2C1A6408" w14:textId="77777777" w:rsidR="00B72C75" w:rsidRDefault="00B72C75" w:rsidP="00E664B2">
            <w:pPr>
              <w:jc w:val="both"/>
              <w:rPr>
                <w:rFonts w:ascii="Calibri" w:hAnsi="Calibri" w:cs="Arial"/>
                <w:sz w:val="20"/>
                <w:lang w:val="es-ES"/>
              </w:rPr>
            </w:pPr>
            <w:r w:rsidRPr="00E664B2">
              <w:rPr>
                <w:rFonts w:ascii="Calibri" w:hAnsi="Calibri" w:cs="Arial"/>
                <w:b/>
                <w:sz w:val="20"/>
                <w:lang w:val="es-ES"/>
              </w:rPr>
              <w:t>NOTA:</w:t>
            </w:r>
            <w:r>
              <w:rPr>
                <w:rFonts w:ascii="Calibri" w:hAnsi="Calibri" w:cs="Arial"/>
                <w:sz w:val="20"/>
                <w:lang w:val="es-ES"/>
              </w:rPr>
              <w:t xml:space="preserve"> El Juego de Barcos le permitirá hacer uso del canal electrónico en futuras relaciones electrónicas con esta Administración.</w:t>
            </w:r>
          </w:p>
        </w:tc>
        <w:tc>
          <w:tcPr>
            <w:tcW w:w="6804" w:type="dxa"/>
          </w:tcPr>
          <w:p w14:paraId="2C1A6409" w14:textId="77777777" w:rsidR="00B72C75" w:rsidRDefault="00B72C75" w:rsidP="004F5C75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1A6473" wp14:editId="2C1A6474">
                  <wp:extent cx="3905250" cy="3124466"/>
                  <wp:effectExtent l="190500" t="190500" r="190500" b="190500"/>
                  <wp:docPr id="3091" name="Imagen 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967" cy="312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A640B" w14:textId="77777777" w:rsidR="0061594B" w:rsidRDefault="0061594B"/>
    <w:sectPr w:rsidR="0061594B" w:rsidSect="00EE7564"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7" w:h="16840"/>
      <w:pgMar w:top="1985" w:right="1134" w:bottom="992" w:left="1134" w:header="720" w:footer="37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16B25" w14:textId="77777777" w:rsidR="003A68DE" w:rsidRDefault="003A68DE">
      <w:r>
        <w:separator/>
      </w:r>
    </w:p>
  </w:endnote>
  <w:endnote w:type="continuationSeparator" w:id="0">
    <w:p w14:paraId="0DD94ADD" w14:textId="77777777" w:rsidR="003A68DE" w:rsidRDefault="003A6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A647B" w14:textId="77777777" w:rsidR="00FC0F25" w:rsidRDefault="00FC0F25" w:rsidP="001C5D6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C1A647C" w14:textId="77777777" w:rsidR="00FC0F25" w:rsidRDefault="00FC0F25" w:rsidP="000461C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A647D" w14:textId="77777777" w:rsidR="00FC0F25" w:rsidRPr="007879A0" w:rsidRDefault="00FC0F25" w:rsidP="001C5D69">
    <w:pPr>
      <w:pStyle w:val="Piedepgina"/>
      <w:framePr w:wrap="around" w:vAnchor="text" w:hAnchor="margin" w:xAlign="right" w:y="1"/>
      <w:rPr>
        <w:rStyle w:val="Nmerodepgina"/>
        <w:rFonts w:ascii="Calibri" w:hAnsi="Calibri"/>
      </w:rPr>
    </w:pPr>
    <w:r w:rsidRPr="007879A0">
      <w:rPr>
        <w:rStyle w:val="Nmerodepgina"/>
        <w:rFonts w:ascii="Calibri" w:hAnsi="Calibri"/>
      </w:rPr>
      <w:fldChar w:fldCharType="begin"/>
    </w:r>
    <w:r w:rsidRPr="007879A0">
      <w:rPr>
        <w:rStyle w:val="Nmerodepgina"/>
        <w:rFonts w:ascii="Calibri" w:hAnsi="Calibri"/>
      </w:rPr>
      <w:instrText xml:space="preserve">PAGE  </w:instrText>
    </w:r>
    <w:r w:rsidRPr="007879A0">
      <w:rPr>
        <w:rStyle w:val="Nmerodepgina"/>
        <w:rFonts w:ascii="Calibri" w:hAnsi="Calibri"/>
      </w:rPr>
      <w:fldChar w:fldCharType="separate"/>
    </w:r>
    <w:r w:rsidR="003A511F">
      <w:rPr>
        <w:rStyle w:val="Nmerodepgina"/>
        <w:rFonts w:ascii="Calibri" w:hAnsi="Calibri"/>
        <w:noProof/>
      </w:rPr>
      <w:t>21</w:t>
    </w:r>
    <w:r w:rsidRPr="007879A0">
      <w:rPr>
        <w:rStyle w:val="Nmerodepgina"/>
        <w:rFonts w:ascii="Calibri" w:hAnsi="Calibri"/>
      </w:rPr>
      <w:fldChar w:fldCharType="end"/>
    </w:r>
    <w:r w:rsidRPr="007879A0">
      <w:rPr>
        <w:rStyle w:val="Nmerodepgina"/>
        <w:rFonts w:ascii="Calibri" w:hAnsi="Calibri"/>
      </w:rPr>
      <w:t xml:space="preserve"> de </w:t>
    </w:r>
    <w:r w:rsidRPr="007879A0">
      <w:rPr>
        <w:rStyle w:val="Nmerodepgina"/>
        <w:rFonts w:ascii="Calibri" w:hAnsi="Calibri"/>
      </w:rPr>
      <w:fldChar w:fldCharType="begin"/>
    </w:r>
    <w:r w:rsidRPr="007879A0">
      <w:rPr>
        <w:rStyle w:val="Nmerodepgina"/>
        <w:rFonts w:ascii="Calibri" w:hAnsi="Calibri"/>
      </w:rPr>
      <w:instrText xml:space="preserve"> NUMPAGES </w:instrText>
    </w:r>
    <w:r w:rsidRPr="007879A0">
      <w:rPr>
        <w:rStyle w:val="Nmerodepgina"/>
        <w:rFonts w:ascii="Calibri" w:hAnsi="Calibri"/>
      </w:rPr>
      <w:fldChar w:fldCharType="separate"/>
    </w:r>
    <w:r w:rsidR="003A511F">
      <w:rPr>
        <w:rStyle w:val="Nmerodepgina"/>
        <w:rFonts w:ascii="Calibri" w:hAnsi="Calibri"/>
        <w:noProof/>
      </w:rPr>
      <w:t>21</w:t>
    </w:r>
    <w:r w:rsidRPr="007879A0">
      <w:rPr>
        <w:rStyle w:val="Nmerodepgina"/>
        <w:rFonts w:ascii="Calibri" w:hAnsi="Calibri"/>
      </w:rPr>
      <w:fldChar w:fldCharType="end"/>
    </w:r>
  </w:p>
  <w:p w14:paraId="2C1A647E" w14:textId="77777777" w:rsidR="00FC0F25" w:rsidRDefault="00FC0F25" w:rsidP="000461CE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A6484" w14:textId="77777777" w:rsidR="00FC0F25" w:rsidRDefault="00FC0F25" w:rsidP="00C32D8E">
    <w:pPr>
      <w:pStyle w:val="Piedepgina"/>
      <w:tabs>
        <w:tab w:val="clear" w:pos="9071"/>
      </w:tabs>
      <w:jc w:val="center"/>
      <w:rPr>
        <w:rFonts w:ascii="Arial" w:hAnsi="Arial"/>
        <w:sz w:val="13"/>
      </w:rPr>
    </w:pPr>
    <w:r>
      <w:rPr>
        <w:rFonts w:ascii="Arial" w:hAnsi="Arial"/>
        <w:sz w:val="13"/>
      </w:rPr>
      <w:t>Donostia - San Sebastián, 1 –  01010 VITORIA-GASTEIZ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B50E6" w14:textId="77777777" w:rsidR="003A68DE" w:rsidRDefault="003A68DE">
      <w:r>
        <w:separator/>
      </w:r>
    </w:p>
  </w:footnote>
  <w:footnote w:type="continuationSeparator" w:id="0">
    <w:p w14:paraId="786D06E2" w14:textId="77777777" w:rsidR="003A68DE" w:rsidRDefault="003A68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A6479" w14:textId="77777777" w:rsidR="00FC0F25" w:rsidRDefault="00FC0F25">
    <w:pPr>
      <w:pStyle w:val="Encabezado"/>
      <w:jc w:val="center"/>
    </w:pPr>
    <w:r>
      <w:rPr>
        <w:noProof/>
      </w:rPr>
      <w:object w:dxaOrig="11549" w:dyaOrig="1410" w14:anchorId="2C1A6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198.4pt;height:24.5pt" o:ole="" fillcolor="window">
          <v:imagedata r:id="rId1" o:title=""/>
        </v:shape>
        <o:OLEObject Type="Embed" ProgID="MSPhotoEd.3" ShapeID="_x0000_i1030" DrawAspect="Content" ObjectID="_1588413975" r:id="rId2"/>
      </w:object>
    </w:r>
  </w:p>
  <w:p w14:paraId="2C1A647A" w14:textId="77777777" w:rsidR="00FC0F25" w:rsidRDefault="00FC0F2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A647F" w14:textId="77777777" w:rsidR="00FC0F25" w:rsidRDefault="00FC0F25">
    <w:pPr>
      <w:pStyle w:val="Encabezado"/>
      <w:tabs>
        <w:tab w:val="right" w:pos="9923"/>
      </w:tabs>
      <w:ind w:right="-142"/>
      <w:jc w:val="center"/>
      <w:rPr>
        <w:rFonts w:ascii="Arial" w:hAnsi="Arial"/>
        <w:sz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C1A6486" wp14:editId="2C1A6487">
              <wp:simplePos x="0" y="0"/>
              <wp:positionH relativeFrom="page">
                <wp:posOffset>4086225</wp:posOffset>
              </wp:positionH>
              <wp:positionV relativeFrom="page">
                <wp:posOffset>853440</wp:posOffset>
              </wp:positionV>
              <wp:extent cx="2251710" cy="38481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710" cy="384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A648B" w14:textId="77777777" w:rsidR="004A6203" w:rsidRDefault="004A6203">
                          <w:pPr>
                            <w:pStyle w:val="Ttulo2"/>
                            <w:spacing w:after="35"/>
                          </w:pPr>
                          <w:r>
                            <w:t xml:space="preserve">DEPARTAMENTO DE TURISMO </w:t>
                          </w:r>
                        </w:p>
                        <w:p w14:paraId="2C1A648C" w14:textId="77777777" w:rsidR="00FC0F25" w:rsidRDefault="004A6203">
                          <w:pPr>
                            <w:pStyle w:val="Ttulo2"/>
                            <w:spacing w:after="35"/>
                          </w:pPr>
                          <w:r>
                            <w:t>COMERCIO Y CONSUMO</w:t>
                          </w:r>
                        </w:p>
                        <w:p w14:paraId="2C1A648D" w14:textId="77777777" w:rsidR="00FC0F25" w:rsidRDefault="00FC0F25">
                          <w:pPr>
                            <w:spacing w:before="35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  <w:p w14:paraId="2C1A648E" w14:textId="77777777" w:rsidR="00FC0F25" w:rsidRDefault="00FC0F25">
                          <w:pPr>
                            <w:pStyle w:val="Ttulo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1.75pt;margin-top:67.2pt;width:177.3pt;height:30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Visw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" o:allowincell="f" filled="f" stroked="f">
              <v:textbox>
                <w:txbxContent>
                  <w:p w14:paraId="2C1A648B" w14:textId="77777777" w:rsidR="004A6203" w:rsidRDefault="004A6203">
                    <w:pPr>
                      <w:pStyle w:val="Ttulo2"/>
                      <w:spacing w:after="35"/>
                    </w:pPr>
                    <w:r>
                      <w:t xml:space="preserve">DEPARTAMENTO DE TURISMO </w:t>
                    </w:r>
                  </w:p>
                  <w:p w14:paraId="2C1A648C" w14:textId="77777777" w:rsidR="00FC0F25" w:rsidRDefault="004A6203">
                    <w:pPr>
                      <w:pStyle w:val="Ttulo2"/>
                      <w:spacing w:after="35"/>
                    </w:pPr>
                    <w:r>
                      <w:t>COMERCIO Y CONSUMO</w:t>
                    </w:r>
                  </w:p>
                  <w:p w14:paraId="2C1A648D" w14:textId="77777777" w:rsidR="00FC0F25" w:rsidRDefault="00FC0F25">
                    <w:pPr>
                      <w:spacing w:before="35"/>
                      <w:rPr>
                        <w:rFonts w:ascii="Arial" w:hAnsi="Arial"/>
                        <w:sz w:val="14"/>
                      </w:rPr>
                    </w:pPr>
                  </w:p>
                  <w:p w14:paraId="2C1A648E" w14:textId="77777777" w:rsidR="00FC0F25" w:rsidRDefault="00FC0F25">
                    <w:pPr>
                      <w:pStyle w:val="Ttulo4"/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sz w:val="16"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C1A6488" wp14:editId="2C1A6489">
              <wp:simplePos x="0" y="0"/>
              <wp:positionH relativeFrom="page">
                <wp:posOffset>1980565</wp:posOffset>
              </wp:positionH>
              <wp:positionV relativeFrom="page">
                <wp:posOffset>853440</wp:posOffset>
              </wp:positionV>
              <wp:extent cx="1768475" cy="51689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516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A648F" w14:textId="77777777" w:rsidR="00FC0F25" w:rsidRPr="004A6203" w:rsidRDefault="004A6203">
                          <w:pPr>
                            <w:spacing w:before="35"/>
                            <w:rPr>
                              <w:rFonts w:ascii="Arial" w:hAnsi="Arial"/>
                              <w:b/>
                              <w:sz w:val="14"/>
                            </w:rPr>
                          </w:pPr>
                          <w:r w:rsidRPr="004A6203">
                            <w:rPr>
                              <w:rFonts w:ascii="Arial" w:hAnsi="Arial"/>
                              <w:b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sz w:val="14"/>
                            </w:rPr>
                            <w:t>URISMO, MERKATARITZA ETA KONTSUMO SAILA</w:t>
                          </w:r>
                        </w:p>
                        <w:p w14:paraId="2C1A6490" w14:textId="77777777" w:rsidR="00FC0F25" w:rsidRDefault="00FC0F25">
                          <w:pPr>
                            <w:pStyle w:val="Ttulo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155.95pt;margin-top:67.2pt;width:139.25pt;height:40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Lktw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" o:allowincell="f" filled="f" stroked="f">
              <v:textbox>
                <w:txbxContent>
                  <w:p w14:paraId="2C1A648F" w14:textId="77777777" w:rsidR="00FC0F25" w:rsidRPr="004A6203" w:rsidRDefault="004A6203">
                    <w:pPr>
                      <w:spacing w:before="35"/>
                      <w:rPr>
                        <w:rFonts w:ascii="Arial" w:hAnsi="Arial"/>
                        <w:b/>
                        <w:sz w:val="14"/>
                      </w:rPr>
                    </w:pPr>
                    <w:r w:rsidRPr="004A6203">
                      <w:rPr>
                        <w:rFonts w:ascii="Arial" w:hAnsi="Arial"/>
                        <w:b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URISMO, MERKATARITZA ETA KONTSUMO SAILA</w:t>
                    </w:r>
                  </w:p>
                  <w:p w14:paraId="2C1A6490" w14:textId="77777777" w:rsidR="00FC0F25" w:rsidRDefault="00FC0F25">
                    <w:pPr>
                      <w:pStyle w:val="Ttulo4"/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rFonts w:ascii="Arial" w:hAnsi="Arial"/>
        <w:noProof/>
        <w:sz w:val="16"/>
      </w:rPr>
      <w:object w:dxaOrig="18028" w:dyaOrig="2235" w14:anchorId="2C1A64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297.2pt;height:36pt" o:ole="" fillcolor="window">
          <v:imagedata r:id="rId1" o:title=""/>
        </v:shape>
        <o:OLEObject Type="Embed" ProgID="MSPhotoEd.3" ShapeID="_x0000_i1031" DrawAspect="Content" ObjectID="_1588413976" r:id="rId2"/>
      </w:object>
    </w:r>
  </w:p>
  <w:p w14:paraId="2C1A6480" w14:textId="77777777" w:rsidR="00FC0F25" w:rsidRDefault="00FC0F25">
    <w:pPr>
      <w:pStyle w:val="Encabezado"/>
      <w:tabs>
        <w:tab w:val="right" w:pos="9923"/>
      </w:tabs>
      <w:ind w:right="-142"/>
      <w:jc w:val="center"/>
      <w:rPr>
        <w:rFonts w:ascii="Arial" w:hAnsi="Arial"/>
        <w:sz w:val="16"/>
      </w:rPr>
    </w:pPr>
  </w:p>
  <w:p w14:paraId="2C1A6481" w14:textId="77777777" w:rsidR="00FC0F25" w:rsidRDefault="00FC0F25">
    <w:pPr>
      <w:pStyle w:val="Encabezado"/>
      <w:tabs>
        <w:tab w:val="right" w:pos="9923"/>
      </w:tabs>
      <w:ind w:right="-142"/>
      <w:jc w:val="center"/>
      <w:rPr>
        <w:rFonts w:ascii="Arial" w:hAnsi="Arial"/>
        <w:sz w:val="16"/>
      </w:rPr>
    </w:pPr>
  </w:p>
  <w:p w14:paraId="2C1A6482" w14:textId="77777777" w:rsidR="00FC0F25" w:rsidRDefault="00FC0F25">
    <w:pPr>
      <w:pStyle w:val="Encabezado"/>
      <w:tabs>
        <w:tab w:val="right" w:pos="9923"/>
      </w:tabs>
      <w:ind w:right="-142"/>
      <w:jc w:val="center"/>
      <w:rPr>
        <w:rFonts w:ascii="Arial" w:hAnsi="Arial"/>
        <w:sz w:val="16"/>
      </w:rPr>
    </w:pPr>
  </w:p>
  <w:p w14:paraId="2C1A6483" w14:textId="77777777" w:rsidR="00FC0F25" w:rsidRDefault="00FC0F25">
    <w:pPr>
      <w:pStyle w:val="Encabezado"/>
      <w:tabs>
        <w:tab w:val="right" w:pos="9923"/>
      </w:tabs>
      <w:ind w:right="-142"/>
      <w:rPr>
        <w:rFonts w:ascii="Arial" w:hAnsi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12DD"/>
    <w:multiLevelType w:val="hybridMultilevel"/>
    <w:tmpl w:val="BFF2322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B43B39"/>
    <w:multiLevelType w:val="hybridMultilevel"/>
    <w:tmpl w:val="8A9E54B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012BF6"/>
    <w:multiLevelType w:val="hybridMultilevel"/>
    <w:tmpl w:val="8A2C23C6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3216E4"/>
    <w:multiLevelType w:val="hybridMultilevel"/>
    <w:tmpl w:val="BC626D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0262E"/>
    <w:multiLevelType w:val="hybridMultilevel"/>
    <w:tmpl w:val="F9108A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E1491"/>
    <w:multiLevelType w:val="hybridMultilevel"/>
    <w:tmpl w:val="32BCC0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CC7B4C"/>
    <w:multiLevelType w:val="hybridMultilevel"/>
    <w:tmpl w:val="E15291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22AE7"/>
    <w:multiLevelType w:val="hybridMultilevel"/>
    <w:tmpl w:val="506228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25D08"/>
    <w:multiLevelType w:val="hybridMultilevel"/>
    <w:tmpl w:val="68A04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9B3881"/>
    <w:multiLevelType w:val="hybridMultilevel"/>
    <w:tmpl w:val="E4F64F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B0CA0"/>
    <w:multiLevelType w:val="hybridMultilevel"/>
    <w:tmpl w:val="F8DCB46A"/>
    <w:lvl w:ilvl="0" w:tplc="C432610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B08CE"/>
    <w:multiLevelType w:val="hybridMultilevel"/>
    <w:tmpl w:val="DB96C8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A869F4"/>
    <w:multiLevelType w:val="hybridMultilevel"/>
    <w:tmpl w:val="00923A9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B54F5E"/>
    <w:multiLevelType w:val="hybridMultilevel"/>
    <w:tmpl w:val="594EA2A0"/>
    <w:lvl w:ilvl="0" w:tplc="4F40A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3843E1"/>
    <w:multiLevelType w:val="hybridMultilevel"/>
    <w:tmpl w:val="A5A8AB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B3AF7"/>
    <w:multiLevelType w:val="hybridMultilevel"/>
    <w:tmpl w:val="954C2C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DE4B00"/>
    <w:multiLevelType w:val="hybridMultilevel"/>
    <w:tmpl w:val="FE8ABD8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CC463D9"/>
    <w:multiLevelType w:val="hybridMultilevel"/>
    <w:tmpl w:val="A246E2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7130D9"/>
    <w:multiLevelType w:val="hybridMultilevel"/>
    <w:tmpl w:val="AFAABAC6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56C111A"/>
    <w:multiLevelType w:val="hybridMultilevel"/>
    <w:tmpl w:val="65C2397E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47084BDD"/>
    <w:multiLevelType w:val="hybridMultilevel"/>
    <w:tmpl w:val="3134238C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8830348"/>
    <w:multiLevelType w:val="hybridMultilevel"/>
    <w:tmpl w:val="0952CEF4"/>
    <w:lvl w:ilvl="0" w:tplc="2A3A6402">
      <w:start w:val="1"/>
      <w:numFmt w:val="lowerLetter"/>
      <w:lvlText w:val="%1)"/>
      <w:lvlJc w:val="left"/>
      <w:pPr>
        <w:ind w:left="121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040FE2"/>
    <w:multiLevelType w:val="hybridMultilevel"/>
    <w:tmpl w:val="8A3CB5FA"/>
    <w:lvl w:ilvl="0" w:tplc="0C0A000F">
      <w:start w:val="1"/>
      <w:numFmt w:val="decimal"/>
      <w:lvlText w:val="%1."/>
      <w:lvlJc w:val="left"/>
      <w:pPr>
        <w:ind w:left="153" w:hanging="360"/>
      </w:p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3">
    <w:nsid w:val="4D5C029A"/>
    <w:multiLevelType w:val="hybridMultilevel"/>
    <w:tmpl w:val="3656FDF0"/>
    <w:lvl w:ilvl="0" w:tplc="230AB708">
      <w:start w:val="1"/>
      <w:numFmt w:val="lowerLetter"/>
      <w:lvlText w:val="%1)"/>
      <w:lvlJc w:val="left"/>
      <w:pPr>
        <w:ind w:left="1489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79" w:hanging="360"/>
      </w:pPr>
    </w:lvl>
    <w:lvl w:ilvl="2" w:tplc="0C0A001B" w:tentative="1">
      <w:start w:val="1"/>
      <w:numFmt w:val="lowerRoman"/>
      <w:lvlText w:val="%3."/>
      <w:lvlJc w:val="right"/>
      <w:pPr>
        <w:ind w:left="2899" w:hanging="180"/>
      </w:pPr>
    </w:lvl>
    <w:lvl w:ilvl="3" w:tplc="0C0A000F" w:tentative="1">
      <w:start w:val="1"/>
      <w:numFmt w:val="decimal"/>
      <w:lvlText w:val="%4."/>
      <w:lvlJc w:val="left"/>
      <w:pPr>
        <w:ind w:left="3619" w:hanging="360"/>
      </w:pPr>
    </w:lvl>
    <w:lvl w:ilvl="4" w:tplc="0C0A0019" w:tentative="1">
      <w:start w:val="1"/>
      <w:numFmt w:val="lowerLetter"/>
      <w:lvlText w:val="%5."/>
      <w:lvlJc w:val="left"/>
      <w:pPr>
        <w:ind w:left="4339" w:hanging="360"/>
      </w:pPr>
    </w:lvl>
    <w:lvl w:ilvl="5" w:tplc="0C0A001B" w:tentative="1">
      <w:start w:val="1"/>
      <w:numFmt w:val="lowerRoman"/>
      <w:lvlText w:val="%6."/>
      <w:lvlJc w:val="right"/>
      <w:pPr>
        <w:ind w:left="5059" w:hanging="180"/>
      </w:pPr>
    </w:lvl>
    <w:lvl w:ilvl="6" w:tplc="0C0A000F" w:tentative="1">
      <w:start w:val="1"/>
      <w:numFmt w:val="decimal"/>
      <w:lvlText w:val="%7."/>
      <w:lvlJc w:val="left"/>
      <w:pPr>
        <w:ind w:left="5779" w:hanging="360"/>
      </w:pPr>
    </w:lvl>
    <w:lvl w:ilvl="7" w:tplc="0C0A0019" w:tentative="1">
      <w:start w:val="1"/>
      <w:numFmt w:val="lowerLetter"/>
      <w:lvlText w:val="%8."/>
      <w:lvlJc w:val="left"/>
      <w:pPr>
        <w:ind w:left="6499" w:hanging="360"/>
      </w:pPr>
    </w:lvl>
    <w:lvl w:ilvl="8" w:tplc="0C0A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24">
    <w:nsid w:val="4FD0348E"/>
    <w:multiLevelType w:val="hybridMultilevel"/>
    <w:tmpl w:val="E8127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285409"/>
    <w:multiLevelType w:val="hybridMultilevel"/>
    <w:tmpl w:val="2EB07078"/>
    <w:lvl w:ilvl="0" w:tplc="500C5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DCE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14A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C43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C6C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C62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F8F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0D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B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0EB0B4E"/>
    <w:multiLevelType w:val="hybridMultilevel"/>
    <w:tmpl w:val="8E0AC29A"/>
    <w:lvl w:ilvl="0" w:tplc="3ECA14C0"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52526700"/>
    <w:multiLevelType w:val="hybridMultilevel"/>
    <w:tmpl w:val="8A3CB5FA"/>
    <w:lvl w:ilvl="0" w:tplc="0C0A000F">
      <w:start w:val="1"/>
      <w:numFmt w:val="decimal"/>
      <w:lvlText w:val="%1."/>
      <w:lvlJc w:val="left"/>
      <w:pPr>
        <w:ind w:left="153" w:hanging="360"/>
      </w:p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>
    <w:nsid w:val="535070CC"/>
    <w:multiLevelType w:val="hybridMultilevel"/>
    <w:tmpl w:val="0B5C2C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5A56AC"/>
    <w:multiLevelType w:val="hybridMultilevel"/>
    <w:tmpl w:val="A010F1C4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B8B247E"/>
    <w:multiLevelType w:val="hybridMultilevel"/>
    <w:tmpl w:val="4992C4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101979"/>
    <w:multiLevelType w:val="hybridMultilevel"/>
    <w:tmpl w:val="0E1EEBC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60483D"/>
    <w:multiLevelType w:val="hybridMultilevel"/>
    <w:tmpl w:val="418CE4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6863E8"/>
    <w:multiLevelType w:val="hybridMultilevel"/>
    <w:tmpl w:val="096E0F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39734D"/>
    <w:multiLevelType w:val="hybridMultilevel"/>
    <w:tmpl w:val="64C07D48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96F0609"/>
    <w:multiLevelType w:val="hybridMultilevel"/>
    <w:tmpl w:val="83781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71503A"/>
    <w:multiLevelType w:val="hybridMultilevel"/>
    <w:tmpl w:val="262E1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BE120F"/>
    <w:multiLevelType w:val="hybridMultilevel"/>
    <w:tmpl w:val="142067E4"/>
    <w:lvl w:ilvl="0" w:tplc="0C0A0017">
      <w:start w:val="1"/>
      <w:numFmt w:val="lowerLetter"/>
      <w:lvlText w:val="%1)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8">
    <w:nsid w:val="7307171D"/>
    <w:multiLevelType w:val="hybridMultilevel"/>
    <w:tmpl w:val="EC12F78C"/>
    <w:lvl w:ilvl="0" w:tplc="EE2E2118">
      <w:start w:val="1"/>
      <w:numFmt w:val="lowerLetter"/>
      <w:lvlText w:val="%1)"/>
      <w:lvlJc w:val="left"/>
      <w:pPr>
        <w:ind w:left="1808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4786FB1"/>
    <w:multiLevelType w:val="hybridMultilevel"/>
    <w:tmpl w:val="348AEC6E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901AD8"/>
    <w:multiLevelType w:val="multilevel"/>
    <w:tmpl w:val="1A6E3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8E66EA"/>
    <w:multiLevelType w:val="hybridMultilevel"/>
    <w:tmpl w:val="B90C99F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B53E14"/>
    <w:multiLevelType w:val="hybridMultilevel"/>
    <w:tmpl w:val="8A3CB5FA"/>
    <w:lvl w:ilvl="0" w:tplc="0C0A000F">
      <w:start w:val="1"/>
      <w:numFmt w:val="decimal"/>
      <w:lvlText w:val="%1."/>
      <w:lvlJc w:val="left"/>
      <w:pPr>
        <w:ind w:left="153" w:hanging="360"/>
      </w:p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3">
    <w:nsid w:val="7B732F23"/>
    <w:multiLevelType w:val="hybridMultilevel"/>
    <w:tmpl w:val="1A6E377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2C05CF"/>
    <w:multiLevelType w:val="hybridMultilevel"/>
    <w:tmpl w:val="0AE8DF32"/>
    <w:lvl w:ilvl="0" w:tplc="2B421292">
      <w:start w:val="1"/>
      <w:numFmt w:val="bullet"/>
      <w:lvlText w:val="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DA7A271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86F1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EA79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4A0E7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18D0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DCA1A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C894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A4C1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FE55AE8"/>
    <w:multiLevelType w:val="hybridMultilevel"/>
    <w:tmpl w:val="61F0C350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4"/>
  </w:num>
  <w:num w:numId="3">
    <w:abstractNumId w:val="43"/>
  </w:num>
  <w:num w:numId="4">
    <w:abstractNumId w:val="40"/>
  </w:num>
  <w:num w:numId="5">
    <w:abstractNumId w:val="1"/>
  </w:num>
  <w:num w:numId="6">
    <w:abstractNumId w:val="11"/>
  </w:num>
  <w:num w:numId="7">
    <w:abstractNumId w:val="8"/>
  </w:num>
  <w:num w:numId="8">
    <w:abstractNumId w:val="6"/>
  </w:num>
  <w:num w:numId="9">
    <w:abstractNumId w:val="24"/>
  </w:num>
  <w:num w:numId="10">
    <w:abstractNumId w:val="2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4"/>
  </w:num>
  <w:num w:numId="14">
    <w:abstractNumId w:val="35"/>
  </w:num>
  <w:num w:numId="15">
    <w:abstractNumId w:val="19"/>
  </w:num>
  <w:num w:numId="16">
    <w:abstractNumId w:val="31"/>
  </w:num>
  <w:num w:numId="17">
    <w:abstractNumId w:val="25"/>
  </w:num>
  <w:num w:numId="18">
    <w:abstractNumId w:val="37"/>
  </w:num>
  <w:num w:numId="19">
    <w:abstractNumId w:val="38"/>
  </w:num>
  <w:num w:numId="20">
    <w:abstractNumId w:val="41"/>
  </w:num>
  <w:num w:numId="21">
    <w:abstractNumId w:val="20"/>
  </w:num>
  <w:num w:numId="22">
    <w:abstractNumId w:val="23"/>
  </w:num>
  <w:num w:numId="23">
    <w:abstractNumId w:val="18"/>
  </w:num>
  <w:num w:numId="24">
    <w:abstractNumId w:val="3"/>
  </w:num>
  <w:num w:numId="25">
    <w:abstractNumId w:val="2"/>
  </w:num>
  <w:num w:numId="26">
    <w:abstractNumId w:val="45"/>
  </w:num>
  <w:num w:numId="27">
    <w:abstractNumId w:val="34"/>
  </w:num>
  <w:num w:numId="28">
    <w:abstractNumId w:val="29"/>
  </w:num>
  <w:num w:numId="29">
    <w:abstractNumId w:val="21"/>
  </w:num>
  <w:num w:numId="30">
    <w:abstractNumId w:val="7"/>
  </w:num>
  <w:num w:numId="31">
    <w:abstractNumId w:val="16"/>
  </w:num>
  <w:num w:numId="32">
    <w:abstractNumId w:val="9"/>
  </w:num>
  <w:num w:numId="33">
    <w:abstractNumId w:val="0"/>
  </w:num>
  <w:num w:numId="34">
    <w:abstractNumId w:val="32"/>
  </w:num>
  <w:num w:numId="35">
    <w:abstractNumId w:val="17"/>
  </w:num>
  <w:num w:numId="36">
    <w:abstractNumId w:val="4"/>
  </w:num>
  <w:num w:numId="37">
    <w:abstractNumId w:val="36"/>
  </w:num>
  <w:num w:numId="38">
    <w:abstractNumId w:val="5"/>
  </w:num>
  <w:num w:numId="39">
    <w:abstractNumId w:val="33"/>
  </w:num>
  <w:num w:numId="40">
    <w:abstractNumId w:val="28"/>
  </w:num>
  <w:num w:numId="41">
    <w:abstractNumId w:val="13"/>
  </w:num>
  <w:num w:numId="42">
    <w:abstractNumId w:val="10"/>
  </w:num>
  <w:num w:numId="43">
    <w:abstractNumId w:val="30"/>
  </w:num>
  <w:num w:numId="44">
    <w:abstractNumId w:val="42"/>
  </w:num>
  <w:num w:numId="45">
    <w:abstractNumId w:val="22"/>
  </w:num>
  <w:num w:numId="46">
    <w:abstractNumId w:val="27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BC2"/>
    <w:rsid w:val="00002DB9"/>
    <w:rsid w:val="00007644"/>
    <w:rsid w:val="00007971"/>
    <w:rsid w:val="000118AC"/>
    <w:rsid w:val="000347E0"/>
    <w:rsid w:val="00035AC4"/>
    <w:rsid w:val="00036075"/>
    <w:rsid w:val="00036496"/>
    <w:rsid w:val="000407CE"/>
    <w:rsid w:val="00042335"/>
    <w:rsid w:val="00044CCD"/>
    <w:rsid w:val="00044EE8"/>
    <w:rsid w:val="000461CE"/>
    <w:rsid w:val="00054F6D"/>
    <w:rsid w:val="0006651A"/>
    <w:rsid w:val="0006671C"/>
    <w:rsid w:val="00072FDD"/>
    <w:rsid w:val="0007331B"/>
    <w:rsid w:val="00075549"/>
    <w:rsid w:val="0007554C"/>
    <w:rsid w:val="00075C3E"/>
    <w:rsid w:val="00076D75"/>
    <w:rsid w:val="00084418"/>
    <w:rsid w:val="00085DAC"/>
    <w:rsid w:val="00091160"/>
    <w:rsid w:val="000912A1"/>
    <w:rsid w:val="000A1BE0"/>
    <w:rsid w:val="000A2DB0"/>
    <w:rsid w:val="000A5C9A"/>
    <w:rsid w:val="000B0576"/>
    <w:rsid w:val="000B669D"/>
    <w:rsid w:val="000C0BB7"/>
    <w:rsid w:val="000C2442"/>
    <w:rsid w:val="000C7E5E"/>
    <w:rsid w:val="000D28B2"/>
    <w:rsid w:val="000D47B9"/>
    <w:rsid w:val="000D4DE6"/>
    <w:rsid w:val="000D6FA4"/>
    <w:rsid w:val="000E170B"/>
    <w:rsid w:val="000E17C0"/>
    <w:rsid w:val="000E33C4"/>
    <w:rsid w:val="000E4041"/>
    <w:rsid w:val="000E718A"/>
    <w:rsid w:val="000E7698"/>
    <w:rsid w:val="00101AF2"/>
    <w:rsid w:val="00105CBD"/>
    <w:rsid w:val="0011164B"/>
    <w:rsid w:val="00111B59"/>
    <w:rsid w:val="0011587A"/>
    <w:rsid w:val="001209D7"/>
    <w:rsid w:val="0012215D"/>
    <w:rsid w:val="001255DF"/>
    <w:rsid w:val="00125D67"/>
    <w:rsid w:val="00127061"/>
    <w:rsid w:val="00130B40"/>
    <w:rsid w:val="00141D3F"/>
    <w:rsid w:val="00142F50"/>
    <w:rsid w:val="00146B94"/>
    <w:rsid w:val="001472AA"/>
    <w:rsid w:val="00152AE2"/>
    <w:rsid w:val="00155FC7"/>
    <w:rsid w:val="00157A70"/>
    <w:rsid w:val="00160BAE"/>
    <w:rsid w:val="00160C31"/>
    <w:rsid w:val="0017741B"/>
    <w:rsid w:val="00177EA0"/>
    <w:rsid w:val="00182EF9"/>
    <w:rsid w:val="00183857"/>
    <w:rsid w:val="00184A1C"/>
    <w:rsid w:val="0018500A"/>
    <w:rsid w:val="00196495"/>
    <w:rsid w:val="0019766A"/>
    <w:rsid w:val="001A18C6"/>
    <w:rsid w:val="001A42EC"/>
    <w:rsid w:val="001A65B0"/>
    <w:rsid w:val="001A6A5F"/>
    <w:rsid w:val="001A6DAC"/>
    <w:rsid w:val="001A76CE"/>
    <w:rsid w:val="001B1205"/>
    <w:rsid w:val="001B1950"/>
    <w:rsid w:val="001B2B80"/>
    <w:rsid w:val="001B32B8"/>
    <w:rsid w:val="001B4F9A"/>
    <w:rsid w:val="001B68E5"/>
    <w:rsid w:val="001B6DF2"/>
    <w:rsid w:val="001C4049"/>
    <w:rsid w:val="001C5D69"/>
    <w:rsid w:val="001E1F7E"/>
    <w:rsid w:val="001F30F6"/>
    <w:rsid w:val="001F434B"/>
    <w:rsid w:val="002001D3"/>
    <w:rsid w:val="00204B67"/>
    <w:rsid w:val="002051F4"/>
    <w:rsid w:val="00212369"/>
    <w:rsid w:val="00212EE3"/>
    <w:rsid w:val="00215BA4"/>
    <w:rsid w:val="00217B85"/>
    <w:rsid w:val="00224B85"/>
    <w:rsid w:val="002254D3"/>
    <w:rsid w:val="002264E9"/>
    <w:rsid w:val="00226816"/>
    <w:rsid w:val="002307F2"/>
    <w:rsid w:val="0023181F"/>
    <w:rsid w:val="002357B3"/>
    <w:rsid w:val="00243F8D"/>
    <w:rsid w:val="00245F98"/>
    <w:rsid w:val="00250D7D"/>
    <w:rsid w:val="00253CB5"/>
    <w:rsid w:val="0025464F"/>
    <w:rsid w:val="00261117"/>
    <w:rsid w:val="002617BF"/>
    <w:rsid w:val="002652B2"/>
    <w:rsid w:val="00266306"/>
    <w:rsid w:val="002676CF"/>
    <w:rsid w:val="002704A5"/>
    <w:rsid w:val="00272D99"/>
    <w:rsid w:val="00273C1A"/>
    <w:rsid w:val="00274B57"/>
    <w:rsid w:val="0028720E"/>
    <w:rsid w:val="0029463B"/>
    <w:rsid w:val="00296950"/>
    <w:rsid w:val="002A472A"/>
    <w:rsid w:val="002A74AF"/>
    <w:rsid w:val="002B0BA5"/>
    <w:rsid w:val="002B31F3"/>
    <w:rsid w:val="002B350F"/>
    <w:rsid w:val="002C2A76"/>
    <w:rsid w:val="002C7C8E"/>
    <w:rsid w:val="002D07E7"/>
    <w:rsid w:val="002D1309"/>
    <w:rsid w:val="002D50D1"/>
    <w:rsid w:val="002D585A"/>
    <w:rsid w:val="002E24DE"/>
    <w:rsid w:val="002E24FA"/>
    <w:rsid w:val="002E5E7B"/>
    <w:rsid w:val="002E6635"/>
    <w:rsid w:val="002E7D6C"/>
    <w:rsid w:val="002F432D"/>
    <w:rsid w:val="003040E6"/>
    <w:rsid w:val="0030451F"/>
    <w:rsid w:val="00304F91"/>
    <w:rsid w:val="0030594E"/>
    <w:rsid w:val="00306582"/>
    <w:rsid w:val="00310364"/>
    <w:rsid w:val="00311659"/>
    <w:rsid w:val="00311A2D"/>
    <w:rsid w:val="0032214B"/>
    <w:rsid w:val="00330CCA"/>
    <w:rsid w:val="00330D0E"/>
    <w:rsid w:val="00336DD5"/>
    <w:rsid w:val="0034397D"/>
    <w:rsid w:val="00344581"/>
    <w:rsid w:val="00351A2F"/>
    <w:rsid w:val="0035322A"/>
    <w:rsid w:val="0035672E"/>
    <w:rsid w:val="0037217E"/>
    <w:rsid w:val="00373410"/>
    <w:rsid w:val="00382968"/>
    <w:rsid w:val="0038442A"/>
    <w:rsid w:val="00386FCA"/>
    <w:rsid w:val="003A511F"/>
    <w:rsid w:val="003A62F3"/>
    <w:rsid w:val="003A68DE"/>
    <w:rsid w:val="003B6CBB"/>
    <w:rsid w:val="003D28EB"/>
    <w:rsid w:val="003D4AD4"/>
    <w:rsid w:val="003D4D02"/>
    <w:rsid w:val="003D761B"/>
    <w:rsid w:val="003E6A68"/>
    <w:rsid w:val="003E7E3D"/>
    <w:rsid w:val="003F2E66"/>
    <w:rsid w:val="004003C4"/>
    <w:rsid w:val="0040543F"/>
    <w:rsid w:val="00413BC0"/>
    <w:rsid w:val="004147EE"/>
    <w:rsid w:val="004220DF"/>
    <w:rsid w:val="00423544"/>
    <w:rsid w:val="00436D2C"/>
    <w:rsid w:val="00436D67"/>
    <w:rsid w:val="00442EBE"/>
    <w:rsid w:val="0044326E"/>
    <w:rsid w:val="00443BD9"/>
    <w:rsid w:val="00444FFB"/>
    <w:rsid w:val="00445B40"/>
    <w:rsid w:val="00447FC5"/>
    <w:rsid w:val="0045415F"/>
    <w:rsid w:val="00462BBC"/>
    <w:rsid w:val="00466B17"/>
    <w:rsid w:val="0047146B"/>
    <w:rsid w:val="0047717B"/>
    <w:rsid w:val="00480487"/>
    <w:rsid w:val="00480BA2"/>
    <w:rsid w:val="00483ECB"/>
    <w:rsid w:val="00496A15"/>
    <w:rsid w:val="004A40FF"/>
    <w:rsid w:val="004A58E2"/>
    <w:rsid w:val="004A6203"/>
    <w:rsid w:val="004A7926"/>
    <w:rsid w:val="004B03DF"/>
    <w:rsid w:val="004B3056"/>
    <w:rsid w:val="004B7BD9"/>
    <w:rsid w:val="004C6315"/>
    <w:rsid w:val="004C7A5A"/>
    <w:rsid w:val="004D15E4"/>
    <w:rsid w:val="004D5E44"/>
    <w:rsid w:val="004E4711"/>
    <w:rsid w:val="004E4ADD"/>
    <w:rsid w:val="004E7BEF"/>
    <w:rsid w:val="004E7E64"/>
    <w:rsid w:val="004F0F2F"/>
    <w:rsid w:val="004F116E"/>
    <w:rsid w:val="004F1943"/>
    <w:rsid w:val="004F7C94"/>
    <w:rsid w:val="00511C13"/>
    <w:rsid w:val="00515AAC"/>
    <w:rsid w:val="005167CD"/>
    <w:rsid w:val="00520B99"/>
    <w:rsid w:val="00525047"/>
    <w:rsid w:val="005342F8"/>
    <w:rsid w:val="00543AA8"/>
    <w:rsid w:val="00554CEC"/>
    <w:rsid w:val="00555845"/>
    <w:rsid w:val="005646F5"/>
    <w:rsid w:val="00565DAE"/>
    <w:rsid w:val="00571265"/>
    <w:rsid w:val="00573F70"/>
    <w:rsid w:val="00574B99"/>
    <w:rsid w:val="005753AD"/>
    <w:rsid w:val="00576C39"/>
    <w:rsid w:val="00591A4E"/>
    <w:rsid w:val="00595CCC"/>
    <w:rsid w:val="005A0520"/>
    <w:rsid w:val="005A510D"/>
    <w:rsid w:val="005A7650"/>
    <w:rsid w:val="005B0A84"/>
    <w:rsid w:val="005B2C03"/>
    <w:rsid w:val="005B3D70"/>
    <w:rsid w:val="005B4B6B"/>
    <w:rsid w:val="005B65D8"/>
    <w:rsid w:val="005B7DBD"/>
    <w:rsid w:val="005C25E6"/>
    <w:rsid w:val="005C5A93"/>
    <w:rsid w:val="005D0FA1"/>
    <w:rsid w:val="005D1ED1"/>
    <w:rsid w:val="005D5BC2"/>
    <w:rsid w:val="005E2AE1"/>
    <w:rsid w:val="005F2577"/>
    <w:rsid w:val="005F3ED6"/>
    <w:rsid w:val="005F5824"/>
    <w:rsid w:val="006000BC"/>
    <w:rsid w:val="0060288C"/>
    <w:rsid w:val="00602967"/>
    <w:rsid w:val="00602B27"/>
    <w:rsid w:val="006138E9"/>
    <w:rsid w:val="00613A3A"/>
    <w:rsid w:val="0061594B"/>
    <w:rsid w:val="00623266"/>
    <w:rsid w:val="00624194"/>
    <w:rsid w:val="00624AA7"/>
    <w:rsid w:val="0063178D"/>
    <w:rsid w:val="00633B44"/>
    <w:rsid w:val="00634F89"/>
    <w:rsid w:val="00635BB0"/>
    <w:rsid w:val="00640B7A"/>
    <w:rsid w:val="00643853"/>
    <w:rsid w:val="00645F31"/>
    <w:rsid w:val="006476D5"/>
    <w:rsid w:val="006512F7"/>
    <w:rsid w:val="00651EC2"/>
    <w:rsid w:val="00653B1F"/>
    <w:rsid w:val="0065431D"/>
    <w:rsid w:val="00656EA8"/>
    <w:rsid w:val="00657F3C"/>
    <w:rsid w:val="0066004F"/>
    <w:rsid w:val="006620AD"/>
    <w:rsid w:val="006653B1"/>
    <w:rsid w:val="006730E6"/>
    <w:rsid w:val="00680D83"/>
    <w:rsid w:val="0068138A"/>
    <w:rsid w:val="0068739A"/>
    <w:rsid w:val="0069444E"/>
    <w:rsid w:val="006972C3"/>
    <w:rsid w:val="00697628"/>
    <w:rsid w:val="006A0B2A"/>
    <w:rsid w:val="006A6B10"/>
    <w:rsid w:val="006B0769"/>
    <w:rsid w:val="006B23D4"/>
    <w:rsid w:val="006B44B5"/>
    <w:rsid w:val="006B734D"/>
    <w:rsid w:val="006C06FC"/>
    <w:rsid w:val="006C1811"/>
    <w:rsid w:val="006C467C"/>
    <w:rsid w:val="006C492B"/>
    <w:rsid w:val="006D24A7"/>
    <w:rsid w:val="006D5477"/>
    <w:rsid w:val="006E44EB"/>
    <w:rsid w:val="006E4694"/>
    <w:rsid w:val="006E7EBA"/>
    <w:rsid w:val="006F2013"/>
    <w:rsid w:val="006F5AAD"/>
    <w:rsid w:val="0070501B"/>
    <w:rsid w:val="007052A0"/>
    <w:rsid w:val="00705948"/>
    <w:rsid w:val="00710FA0"/>
    <w:rsid w:val="00714E0D"/>
    <w:rsid w:val="007168BC"/>
    <w:rsid w:val="007330A4"/>
    <w:rsid w:val="0074249F"/>
    <w:rsid w:val="007508D9"/>
    <w:rsid w:val="00751588"/>
    <w:rsid w:val="00752E5C"/>
    <w:rsid w:val="0076540D"/>
    <w:rsid w:val="0077204E"/>
    <w:rsid w:val="0077365C"/>
    <w:rsid w:val="0077482F"/>
    <w:rsid w:val="0077644E"/>
    <w:rsid w:val="00777758"/>
    <w:rsid w:val="00781B43"/>
    <w:rsid w:val="00783C45"/>
    <w:rsid w:val="007879A0"/>
    <w:rsid w:val="007917D6"/>
    <w:rsid w:val="00795E3D"/>
    <w:rsid w:val="007A0BC9"/>
    <w:rsid w:val="007A14AF"/>
    <w:rsid w:val="007A3B5A"/>
    <w:rsid w:val="007A4CEE"/>
    <w:rsid w:val="007A60B8"/>
    <w:rsid w:val="007B1DBD"/>
    <w:rsid w:val="007B34EE"/>
    <w:rsid w:val="007B375B"/>
    <w:rsid w:val="007B7D43"/>
    <w:rsid w:val="007C4BF3"/>
    <w:rsid w:val="007C5373"/>
    <w:rsid w:val="007C7621"/>
    <w:rsid w:val="007D0C80"/>
    <w:rsid w:val="007D1021"/>
    <w:rsid w:val="007D2102"/>
    <w:rsid w:val="007D3CC4"/>
    <w:rsid w:val="007D687E"/>
    <w:rsid w:val="007D7427"/>
    <w:rsid w:val="007E064E"/>
    <w:rsid w:val="007E20C3"/>
    <w:rsid w:val="007E6369"/>
    <w:rsid w:val="007E7481"/>
    <w:rsid w:val="007E7EE7"/>
    <w:rsid w:val="007F2DB2"/>
    <w:rsid w:val="00801FE9"/>
    <w:rsid w:val="008042AA"/>
    <w:rsid w:val="00804EC9"/>
    <w:rsid w:val="00816281"/>
    <w:rsid w:val="00832188"/>
    <w:rsid w:val="00841CDC"/>
    <w:rsid w:val="008555F0"/>
    <w:rsid w:val="008611D3"/>
    <w:rsid w:val="00861622"/>
    <w:rsid w:val="0086291F"/>
    <w:rsid w:val="008659FB"/>
    <w:rsid w:val="008661A7"/>
    <w:rsid w:val="00866D71"/>
    <w:rsid w:val="00886CE4"/>
    <w:rsid w:val="00886F32"/>
    <w:rsid w:val="008871DE"/>
    <w:rsid w:val="008876EF"/>
    <w:rsid w:val="008976DE"/>
    <w:rsid w:val="008A5C80"/>
    <w:rsid w:val="008A6A1D"/>
    <w:rsid w:val="008B07D6"/>
    <w:rsid w:val="008B6619"/>
    <w:rsid w:val="008D0370"/>
    <w:rsid w:val="008D77F8"/>
    <w:rsid w:val="008D7BA1"/>
    <w:rsid w:val="008E3120"/>
    <w:rsid w:val="008E5070"/>
    <w:rsid w:val="00902481"/>
    <w:rsid w:val="00904E0D"/>
    <w:rsid w:val="00905182"/>
    <w:rsid w:val="00911549"/>
    <w:rsid w:val="00914E4F"/>
    <w:rsid w:val="009177D9"/>
    <w:rsid w:val="00923E31"/>
    <w:rsid w:val="00926C46"/>
    <w:rsid w:val="009310AE"/>
    <w:rsid w:val="00933A58"/>
    <w:rsid w:val="00934D65"/>
    <w:rsid w:val="00936438"/>
    <w:rsid w:val="00936919"/>
    <w:rsid w:val="009373C0"/>
    <w:rsid w:val="00940940"/>
    <w:rsid w:val="00945CC0"/>
    <w:rsid w:val="00947BA3"/>
    <w:rsid w:val="00951ECA"/>
    <w:rsid w:val="0095597B"/>
    <w:rsid w:val="00962BCF"/>
    <w:rsid w:val="00971297"/>
    <w:rsid w:val="00974FDB"/>
    <w:rsid w:val="0098524A"/>
    <w:rsid w:val="00991050"/>
    <w:rsid w:val="00992C46"/>
    <w:rsid w:val="00995A62"/>
    <w:rsid w:val="009A0D45"/>
    <w:rsid w:val="009A3D50"/>
    <w:rsid w:val="009A6057"/>
    <w:rsid w:val="009A7AC7"/>
    <w:rsid w:val="009B32A1"/>
    <w:rsid w:val="009B6DA3"/>
    <w:rsid w:val="009B71EC"/>
    <w:rsid w:val="009C0517"/>
    <w:rsid w:val="009C2AB4"/>
    <w:rsid w:val="009D0309"/>
    <w:rsid w:val="009D1C27"/>
    <w:rsid w:val="009D3E61"/>
    <w:rsid w:val="009E04F1"/>
    <w:rsid w:val="009E0AC6"/>
    <w:rsid w:val="009E27AB"/>
    <w:rsid w:val="009E6AFE"/>
    <w:rsid w:val="009E756C"/>
    <w:rsid w:val="009F27B2"/>
    <w:rsid w:val="009F4851"/>
    <w:rsid w:val="00A03FE7"/>
    <w:rsid w:val="00A05EDA"/>
    <w:rsid w:val="00A06031"/>
    <w:rsid w:val="00A1110C"/>
    <w:rsid w:val="00A15099"/>
    <w:rsid w:val="00A2216D"/>
    <w:rsid w:val="00A23DD6"/>
    <w:rsid w:val="00A30EFA"/>
    <w:rsid w:val="00A34B6D"/>
    <w:rsid w:val="00A36A93"/>
    <w:rsid w:val="00A46832"/>
    <w:rsid w:val="00A47807"/>
    <w:rsid w:val="00A51A65"/>
    <w:rsid w:val="00A543ED"/>
    <w:rsid w:val="00A54669"/>
    <w:rsid w:val="00A54747"/>
    <w:rsid w:val="00A5491C"/>
    <w:rsid w:val="00A71800"/>
    <w:rsid w:val="00A7493B"/>
    <w:rsid w:val="00A82839"/>
    <w:rsid w:val="00AA5040"/>
    <w:rsid w:val="00AB41DF"/>
    <w:rsid w:val="00AC05E5"/>
    <w:rsid w:val="00AC760D"/>
    <w:rsid w:val="00AD1444"/>
    <w:rsid w:val="00AD2004"/>
    <w:rsid w:val="00AD3C9E"/>
    <w:rsid w:val="00AD3E21"/>
    <w:rsid w:val="00AD670A"/>
    <w:rsid w:val="00AE1479"/>
    <w:rsid w:val="00AF558A"/>
    <w:rsid w:val="00AF70C1"/>
    <w:rsid w:val="00B03DAC"/>
    <w:rsid w:val="00B0575F"/>
    <w:rsid w:val="00B0716E"/>
    <w:rsid w:val="00B124AF"/>
    <w:rsid w:val="00B22052"/>
    <w:rsid w:val="00B2522D"/>
    <w:rsid w:val="00B25CAF"/>
    <w:rsid w:val="00B32E73"/>
    <w:rsid w:val="00B340A1"/>
    <w:rsid w:val="00B34F66"/>
    <w:rsid w:val="00B3701E"/>
    <w:rsid w:val="00B45491"/>
    <w:rsid w:val="00B45B94"/>
    <w:rsid w:val="00B53C8E"/>
    <w:rsid w:val="00B63D2F"/>
    <w:rsid w:val="00B64160"/>
    <w:rsid w:val="00B71996"/>
    <w:rsid w:val="00B72C75"/>
    <w:rsid w:val="00B7450A"/>
    <w:rsid w:val="00B748A7"/>
    <w:rsid w:val="00B76EF7"/>
    <w:rsid w:val="00B87E6E"/>
    <w:rsid w:val="00B906AD"/>
    <w:rsid w:val="00B91A48"/>
    <w:rsid w:val="00B92956"/>
    <w:rsid w:val="00B92DAD"/>
    <w:rsid w:val="00B94391"/>
    <w:rsid w:val="00B977F2"/>
    <w:rsid w:val="00BA1E05"/>
    <w:rsid w:val="00BA25C2"/>
    <w:rsid w:val="00BA2C8F"/>
    <w:rsid w:val="00BA4530"/>
    <w:rsid w:val="00BB2218"/>
    <w:rsid w:val="00BC023D"/>
    <w:rsid w:val="00BC232A"/>
    <w:rsid w:val="00BC6307"/>
    <w:rsid w:val="00BD73EB"/>
    <w:rsid w:val="00BF1FD9"/>
    <w:rsid w:val="00BF3816"/>
    <w:rsid w:val="00C03014"/>
    <w:rsid w:val="00C0350B"/>
    <w:rsid w:val="00C0696A"/>
    <w:rsid w:val="00C071E0"/>
    <w:rsid w:val="00C109F1"/>
    <w:rsid w:val="00C1179D"/>
    <w:rsid w:val="00C11BDE"/>
    <w:rsid w:val="00C20A7B"/>
    <w:rsid w:val="00C32D8E"/>
    <w:rsid w:val="00C344BE"/>
    <w:rsid w:val="00C40E9D"/>
    <w:rsid w:val="00C437AA"/>
    <w:rsid w:val="00C45088"/>
    <w:rsid w:val="00C45F21"/>
    <w:rsid w:val="00C463DD"/>
    <w:rsid w:val="00C46AEE"/>
    <w:rsid w:val="00C47C76"/>
    <w:rsid w:val="00C55F6D"/>
    <w:rsid w:val="00C6370E"/>
    <w:rsid w:val="00C7586F"/>
    <w:rsid w:val="00C80FDC"/>
    <w:rsid w:val="00C82E2D"/>
    <w:rsid w:val="00C957CA"/>
    <w:rsid w:val="00CA20FD"/>
    <w:rsid w:val="00CA2726"/>
    <w:rsid w:val="00CA4CA6"/>
    <w:rsid w:val="00CA7697"/>
    <w:rsid w:val="00CB003C"/>
    <w:rsid w:val="00CB022F"/>
    <w:rsid w:val="00CB54DD"/>
    <w:rsid w:val="00CC297E"/>
    <w:rsid w:val="00CC7AB3"/>
    <w:rsid w:val="00CD2E20"/>
    <w:rsid w:val="00CD3D47"/>
    <w:rsid w:val="00CE0C67"/>
    <w:rsid w:val="00CF7A8B"/>
    <w:rsid w:val="00D0088F"/>
    <w:rsid w:val="00D01308"/>
    <w:rsid w:val="00D04F16"/>
    <w:rsid w:val="00D11955"/>
    <w:rsid w:val="00D11DFF"/>
    <w:rsid w:val="00D20213"/>
    <w:rsid w:val="00D30BF6"/>
    <w:rsid w:val="00D32FB3"/>
    <w:rsid w:val="00D36175"/>
    <w:rsid w:val="00D43374"/>
    <w:rsid w:val="00D43943"/>
    <w:rsid w:val="00D4535D"/>
    <w:rsid w:val="00D45F83"/>
    <w:rsid w:val="00D5185D"/>
    <w:rsid w:val="00D659DB"/>
    <w:rsid w:val="00D77359"/>
    <w:rsid w:val="00D83131"/>
    <w:rsid w:val="00D92E69"/>
    <w:rsid w:val="00D97319"/>
    <w:rsid w:val="00D974A3"/>
    <w:rsid w:val="00D9780E"/>
    <w:rsid w:val="00DA5339"/>
    <w:rsid w:val="00DA5CDF"/>
    <w:rsid w:val="00DB1921"/>
    <w:rsid w:val="00DB6C29"/>
    <w:rsid w:val="00DC0820"/>
    <w:rsid w:val="00DC1C47"/>
    <w:rsid w:val="00DD38FC"/>
    <w:rsid w:val="00DD6429"/>
    <w:rsid w:val="00DD6AC3"/>
    <w:rsid w:val="00DD7469"/>
    <w:rsid w:val="00DE4967"/>
    <w:rsid w:val="00DF2507"/>
    <w:rsid w:val="00DF6AB5"/>
    <w:rsid w:val="00E00A08"/>
    <w:rsid w:val="00E0287B"/>
    <w:rsid w:val="00E05BA0"/>
    <w:rsid w:val="00E10078"/>
    <w:rsid w:val="00E17512"/>
    <w:rsid w:val="00E22ABE"/>
    <w:rsid w:val="00E2600A"/>
    <w:rsid w:val="00E263BE"/>
    <w:rsid w:val="00E30154"/>
    <w:rsid w:val="00E37131"/>
    <w:rsid w:val="00E40205"/>
    <w:rsid w:val="00E41117"/>
    <w:rsid w:val="00E431DA"/>
    <w:rsid w:val="00E44B0B"/>
    <w:rsid w:val="00E56992"/>
    <w:rsid w:val="00E6110B"/>
    <w:rsid w:val="00E636CB"/>
    <w:rsid w:val="00E646F9"/>
    <w:rsid w:val="00E655F1"/>
    <w:rsid w:val="00E66222"/>
    <w:rsid w:val="00E664B2"/>
    <w:rsid w:val="00E66FC9"/>
    <w:rsid w:val="00E72333"/>
    <w:rsid w:val="00E807D5"/>
    <w:rsid w:val="00E80879"/>
    <w:rsid w:val="00E808E0"/>
    <w:rsid w:val="00E82823"/>
    <w:rsid w:val="00E8529B"/>
    <w:rsid w:val="00E85C4D"/>
    <w:rsid w:val="00E8600D"/>
    <w:rsid w:val="00E8693C"/>
    <w:rsid w:val="00E90CA1"/>
    <w:rsid w:val="00E92A42"/>
    <w:rsid w:val="00E93EE9"/>
    <w:rsid w:val="00EA0E02"/>
    <w:rsid w:val="00EA0F03"/>
    <w:rsid w:val="00EA4A18"/>
    <w:rsid w:val="00EB0304"/>
    <w:rsid w:val="00EB402B"/>
    <w:rsid w:val="00EC32B4"/>
    <w:rsid w:val="00EC53B0"/>
    <w:rsid w:val="00ED109C"/>
    <w:rsid w:val="00ED348A"/>
    <w:rsid w:val="00ED435B"/>
    <w:rsid w:val="00ED58EF"/>
    <w:rsid w:val="00EE7564"/>
    <w:rsid w:val="00EF1205"/>
    <w:rsid w:val="00EF31AE"/>
    <w:rsid w:val="00EF5955"/>
    <w:rsid w:val="00F00077"/>
    <w:rsid w:val="00F0320F"/>
    <w:rsid w:val="00F156EB"/>
    <w:rsid w:val="00F16056"/>
    <w:rsid w:val="00F228EE"/>
    <w:rsid w:val="00F32015"/>
    <w:rsid w:val="00F35B55"/>
    <w:rsid w:val="00F36DEC"/>
    <w:rsid w:val="00F406A2"/>
    <w:rsid w:val="00F410D1"/>
    <w:rsid w:val="00F42AA6"/>
    <w:rsid w:val="00F532A7"/>
    <w:rsid w:val="00F57B27"/>
    <w:rsid w:val="00F57FEB"/>
    <w:rsid w:val="00F638D0"/>
    <w:rsid w:val="00F651F5"/>
    <w:rsid w:val="00F661A8"/>
    <w:rsid w:val="00F70A36"/>
    <w:rsid w:val="00F851C6"/>
    <w:rsid w:val="00F92A5A"/>
    <w:rsid w:val="00F96F55"/>
    <w:rsid w:val="00FA005A"/>
    <w:rsid w:val="00FA2BB1"/>
    <w:rsid w:val="00FA6153"/>
    <w:rsid w:val="00FC0C21"/>
    <w:rsid w:val="00FC0F25"/>
    <w:rsid w:val="00FC31AF"/>
    <w:rsid w:val="00FD2CD8"/>
    <w:rsid w:val="00FD31D5"/>
    <w:rsid w:val="00FD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  <w14:docId w14:val="2C1A63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28B2"/>
    <w:rPr>
      <w:sz w:val="24"/>
      <w:lang w:val="es-ES_tradnl" w:eastAsia="es-ES_tradnl"/>
    </w:rPr>
  </w:style>
  <w:style w:type="paragraph" w:styleId="Ttulo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pPr>
      <w:keepNext/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pPr>
      <w:keepNext/>
      <w:spacing w:before="35"/>
      <w:outlineLvl w:val="3"/>
    </w:pPr>
    <w:rPr>
      <w:rFonts w:ascii="Arial" w:hAnsi="Arial"/>
      <w:i/>
      <w:sz w:val="1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Piedepgina">
    <w:name w:val="footer"/>
    <w:basedOn w:val="Normal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pPr>
      <w:ind w:left="4253"/>
    </w:pPr>
  </w:style>
  <w:style w:type="paragraph" w:customStyle="1" w:styleId="Subparrafo1">
    <w:name w:val="Subparrafo1"/>
    <w:basedOn w:val="Normal"/>
    <w:pPr>
      <w:ind w:left="284" w:hanging="142"/>
    </w:pPr>
  </w:style>
  <w:style w:type="paragraph" w:customStyle="1" w:styleId="Titulo">
    <w:name w:val="Titulo"/>
    <w:basedOn w:val="Normal"/>
    <w:pPr>
      <w:jc w:val="center"/>
    </w:pPr>
    <w:rPr>
      <w:b/>
      <w:sz w:val="30"/>
    </w:rPr>
  </w:style>
  <w:style w:type="paragraph" w:styleId="Textoindependiente">
    <w:name w:val="Body Text"/>
    <w:basedOn w:val="Normal"/>
    <w:rsid w:val="005D5BC2"/>
    <w:pPr>
      <w:jc w:val="both"/>
    </w:pPr>
    <w:rPr>
      <w:u w:val="single"/>
    </w:rPr>
  </w:style>
  <w:style w:type="character" w:customStyle="1" w:styleId="EntelCar2CarCarCar">
    <w:name w:val="Entel Car2 Car Car Car"/>
    <w:rsid w:val="00196495"/>
    <w:rPr>
      <w:rFonts w:ascii="Arial" w:hAnsi="Arial"/>
      <w:b/>
      <w:color w:val="00ABC1"/>
      <w:sz w:val="22"/>
      <w:szCs w:val="22"/>
      <w:lang w:val="es-ES_tradnl" w:eastAsia="es-ES" w:bidi="ar-SA"/>
    </w:rPr>
  </w:style>
  <w:style w:type="table" w:styleId="Tablaconcuadrcula">
    <w:name w:val="Table Grid"/>
    <w:basedOn w:val="Tablanormal"/>
    <w:rsid w:val="001964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0461CE"/>
  </w:style>
  <w:style w:type="paragraph" w:styleId="Textodeglobo">
    <w:name w:val="Balloon Text"/>
    <w:basedOn w:val="Normal"/>
    <w:semiHidden/>
    <w:rsid w:val="00224B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90C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ar">
    <w:name w:val="Car"/>
    <w:basedOn w:val="Normal"/>
    <w:rsid w:val="00571265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styleId="Hipervnculo">
    <w:name w:val="Hyperlink"/>
    <w:uiPriority w:val="99"/>
    <w:unhideWhenUsed/>
    <w:rsid w:val="00130B40"/>
    <w:rPr>
      <w:color w:val="0000FF"/>
      <w:u w:val="single"/>
    </w:rPr>
  </w:style>
  <w:style w:type="character" w:styleId="Hipervnculovisitado">
    <w:name w:val="FollowedHyperlink"/>
    <w:rsid w:val="003B6CBB"/>
    <w:rPr>
      <w:color w:val="800080"/>
      <w:u w:val="single"/>
    </w:rPr>
  </w:style>
  <w:style w:type="paragraph" w:styleId="Prrafodelista">
    <w:name w:val="List Paragraph"/>
    <w:basedOn w:val="Normal"/>
    <w:uiPriority w:val="34"/>
    <w:qFormat/>
    <w:rsid w:val="00044CC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92A5A"/>
  </w:style>
  <w:style w:type="paragraph" w:styleId="NormalWeb">
    <w:name w:val="Normal (Web)"/>
    <w:basedOn w:val="Normal"/>
    <w:uiPriority w:val="99"/>
    <w:unhideWhenUsed/>
    <w:rsid w:val="00F92A5A"/>
    <w:pPr>
      <w:spacing w:before="100" w:beforeAutospacing="1" w:after="100" w:afterAutospacing="1"/>
    </w:pPr>
    <w:rPr>
      <w:szCs w:val="24"/>
      <w:lang w:val="es-ES" w:eastAsia="es-ES"/>
    </w:rPr>
  </w:style>
  <w:style w:type="paragraph" w:customStyle="1" w:styleId="bopvdetalle">
    <w:name w:val="bopvdetalle"/>
    <w:basedOn w:val="Normal"/>
    <w:rsid w:val="00F92A5A"/>
    <w:pPr>
      <w:spacing w:before="100" w:beforeAutospacing="1" w:after="100" w:afterAutospacing="1"/>
    </w:pPr>
    <w:rPr>
      <w:szCs w:val="24"/>
      <w:lang w:val="es-ES" w:eastAsia="es-ES"/>
    </w:rPr>
  </w:style>
  <w:style w:type="paragraph" w:customStyle="1" w:styleId="Pa7">
    <w:name w:val="Pa7"/>
    <w:basedOn w:val="Default"/>
    <w:next w:val="Default"/>
    <w:uiPriority w:val="99"/>
    <w:rsid w:val="00D01308"/>
    <w:pPr>
      <w:spacing w:line="221" w:lineRule="atLeast"/>
    </w:pPr>
    <w:rPr>
      <w:color w:val="auto"/>
    </w:rPr>
  </w:style>
  <w:style w:type="character" w:styleId="Textoennegrita">
    <w:name w:val="Strong"/>
    <w:basedOn w:val="Fuentedeprrafopredeter"/>
    <w:uiPriority w:val="22"/>
    <w:qFormat/>
    <w:rsid w:val="00054F6D"/>
    <w:rPr>
      <w:b/>
      <w:bCs/>
    </w:rPr>
  </w:style>
  <w:style w:type="paragraph" w:styleId="Textonotapie">
    <w:name w:val="footnote text"/>
    <w:basedOn w:val="Normal"/>
    <w:link w:val="TextonotapieCar"/>
    <w:rsid w:val="00BB2218"/>
    <w:rPr>
      <w:sz w:val="20"/>
    </w:rPr>
  </w:style>
  <w:style w:type="character" w:customStyle="1" w:styleId="TextonotapieCar">
    <w:name w:val="Texto nota pie Car"/>
    <w:basedOn w:val="Fuentedeprrafopredeter"/>
    <w:link w:val="Textonotapie"/>
    <w:rsid w:val="00BB2218"/>
    <w:rPr>
      <w:lang w:val="es-ES_tradnl" w:eastAsia="es-ES_tradnl"/>
    </w:rPr>
  </w:style>
  <w:style w:type="character" w:styleId="Refdenotaalpie">
    <w:name w:val="footnote reference"/>
    <w:basedOn w:val="Fuentedeprrafopredeter"/>
    <w:rsid w:val="00BB221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28B2"/>
    <w:rPr>
      <w:sz w:val="24"/>
      <w:lang w:val="es-ES_tradnl" w:eastAsia="es-ES_tradnl"/>
    </w:rPr>
  </w:style>
  <w:style w:type="paragraph" w:styleId="Ttulo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pPr>
      <w:keepNext/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pPr>
      <w:keepNext/>
      <w:spacing w:before="35"/>
      <w:outlineLvl w:val="3"/>
    </w:pPr>
    <w:rPr>
      <w:rFonts w:ascii="Arial" w:hAnsi="Arial"/>
      <w:i/>
      <w:sz w:val="1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Piedepgina">
    <w:name w:val="footer"/>
    <w:basedOn w:val="Normal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pPr>
      <w:ind w:left="4253"/>
    </w:pPr>
  </w:style>
  <w:style w:type="paragraph" w:customStyle="1" w:styleId="Subparrafo1">
    <w:name w:val="Subparrafo1"/>
    <w:basedOn w:val="Normal"/>
    <w:pPr>
      <w:ind w:left="284" w:hanging="142"/>
    </w:pPr>
  </w:style>
  <w:style w:type="paragraph" w:customStyle="1" w:styleId="Titulo">
    <w:name w:val="Titulo"/>
    <w:basedOn w:val="Normal"/>
    <w:pPr>
      <w:jc w:val="center"/>
    </w:pPr>
    <w:rPr>
      <w:b/>
      <w:sz w:val="30"/>
    </w:rPr>
  </w:style>
  <w:style w:type="paragraph" w:styleId="Textoindependiente">
    <w:name w:val="Body Text"/>
    <w:basedOn w:val="Normal"/>
    <w:rsid w:val="005D5BC2"/>
    <w:pPr>
      <w:jc w:val="both"/>
    </w:pPr>
    <w:rPr>
      <w:u w:val="single"/>
    </w:rPr>
  </w:style>
  <w:style w:type="character" w:customStyle="1" w:styleId="EntelCar2CarCarCar">
    <w:name w:val="Entel Car2 Car Car Car"/>
    <w:rsid w:val="00196495"/>
    <w:rPr>
      <w:rFonts w:ascii="Arial" w:hAnsi="Arial"/>
      <w:b/>
      <w:color w:val="00ABC1"/>
      <w:sz w:val="22"/>
      <w:szCs w:val="22"/>
      <w:lang w:val="es-ES_tradnl" w:eastAsia="es-ES" w:bidi="ar-SA"/>
    </w:rPr>
  </w:style>
  <w:style w:type="table" w:styleId="Tablaconcuadrcula">
    <w:name w:val="Table Grid"/>
    <w:basedOn w:val="Tablanormal"/>
    <w:rsid w:val="001964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0461CE"/>
  </w:style>
  <w:style w:type="paragraph" w:styleId="Textodeglobo">
    <w:name w:val="Balloon Text"/>
    <w:basedOn w:val="Normal"/>
    <w:semiHidden/>
    <w:rsid w:val="00224B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90C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ar">
    <w:name w:val="Car"/>
    <w:basedOn w:val="Normal"/>
    <w:rsid w:val="00571265"/>
    <w:pPr>
      <w:spacing w:after="160" w:line="240" w:lineRule="exact"/>
    </w:pPr>
    <w:rPr>
      <w:rFonts w:ascii="Tahoma" w:hAnsi="Tahoma"/>
      <w:sz w:val="20"/>
      <w:lang w:val="en-US" w:eastAsia="en-US"/>
    </w:rPr>
  </w:style>
  <w:style w:type="character" w:styleId="Hipervnculo">
    <w:name w:val="Hyperlink"/>
    <w:uiPriority w:val="99"/>
    <w:unhideWhenUsed/>
    <w:rsid w:val="00130B40"/>
    <w:rPr>
      <w:color w:val="0000FF"/>
      <w:u w:val="single"/>
    </w:rPr>
  </w:style>
  <w:style w:type="character" w:styleId="Hipervnculovisitado">
    <w:name w:val="FollowedHyperlink"/>
    <w:rsid w:val="003B6CBB"/>
    <w:rPr>
      <w:color w:val="800080"/>
      <w:u w:val="single"/>
    </w:rPr>
  </w:style>
  <w:style w:type="paragraph" w:styleId="Prrafodelista">
    <w:name w:val="List Paragraph"/>
    <w:basedOn w:val="Normal"/>
    <w:uiPriority w:val="34"/>
    <w:qFormat/>
    <w:rsid w:val="00044CC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F92A5A"/>
  </w:style>
  <w:style w:type="paragraph" w:styleId="NormalWeb">
    <w:name w:val="Normal (Web)"/>
    <w:basedOn w:val="Normal"/>
    <w:uiPriority w:val="99"/>
    <w:unhideWhenUsed/>
    <w:rsid w:val="00F92A5A"/>
    <w:pPr>
      <w:spacing w:before="100" w:beforeAutospacing="1" w:after="100" w:afterAutospacing="1"/>
    </w:pPr>
    <w:rPr>
      <w:szCs w:val="24"/>
      <w:lang w:val="es-ES" w:eastAsia="es-ES"/>
    </w:rPr>
  </w:style>
  <w:style w:type="paragraph" w:customStyle="1" w:styleId="bopvdetalle">
    <w:name w:val="bopvdetalle"/>
    <w:basedOn w:val="Normal"/>
    <w:rsid w:val="00F92A5A"/>
    <w:pPr>
      <w:spacing w:before="100" w:beforeAutospacing="1" w:after="100" w:afterAutospacing="1"/>
    </w:pPr>
    <w:rPr>
      <w:szCs w:val="24"/>
      <w:lang w:val="es-ES" w:eastAsia="es-ES"/>
    </w:rPr>
  </w:style>
  <w:style w:type="paragraph" w:customStyle="1" w:styleId="Pa7">
    <w:name w:val="Pa7"/>
    <w:basedOn w:val="Default"/>
    <w:next w:val="Default"/>
    <w:uiPriority w:val="99"/>
    <w:rsid w:val="00D01308"/>
    <w:pPr>
      <w:spacing w:line="221" w:lineRule="atLeast"/>
    </w:pPr>
    <w:rPr>
      <w:color w:val="auto"/>
    </w:rPr>
  </w:style>
  <w:style w:type="character" w:styleId="Textoennegrita">
    <w:name w:val="Strong"/>
    <w:basedOn w:val="Fuentedeprrafopredeter"/>
    <w:uiPriority w:val="22"/>
    <w:qFormat/>
    <w:rsid w:val="00054F6D"/>
    <w:rPr>
      <w:b/>
      <w:bCs/>
    </w:rPr>
  </w:style>
  <w:style w:type="paragraph" w:styleId="Textonotapie">
    <w:name w:val="footnote text"/>
    <w:basedOn w:val="Normal"/>
    <w:link w:val="TextonotapieCar"/>
    <w:rsid w:val="00BB2218"/>
    <w:rPr>
      <w:sz w:val="20"/>
    </w:rPr>
  </w:style>
  <w:style w:type="character" w:customStyle="1" w:styleId="TextonotapieCar">
    <w:name w:val="Texto nota pie Car"/>
    <w:basedOn w:val="Fuentedeprrafopredeter"/>
    <w:link w:val="Textonotapie"/>
    <w:rsid w:val="00BB2218"/>
    <w:rPr>
      <w:lang w:val="es-ES_tradnl" w:eastAsia="es-ES_tradnl"/>
    </w:rPr>
  </w:style>
  <w:style w:type="character" w:styleId="Refdenotaalpie">
    <w:name w:val="footnote reference"/>
    <w:basedOn w:val="Fuentedeprrafopredeter"/>
    <w:rsid w:val="00BB22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0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4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oleObject" Target="embeddings/oleObject1.bin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oleObject" Target="embeddings/oleObject3.bin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hyperlink" Target="https://www.euskadi.eus/y22-home/es" TargetMode="External"/><Relationship Id="rId76" Type="http://schemas.openxmlformats.org/officeDocument/2006/relationships/footer" Target="footer2.xml"/><Relationship Id="rId7" Type="http://schemas.microsoft.com/office/2007/relationships/stylesWithEffects" Target="stylesWithEffects.xml"/><Relationship Id="rId71" Type="http://schemas.openxmlformats.org/officeDocument/2006/relationships/image" Target="media/image48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1" Type="http://schemas.openxmlformats.org/officeDocument/2006/relationships/endnotes" Target="endnotes.xml"/><Relationship Id="rId24" Type="http://schemas.openxmlformats.org/officeDocument/2006/relationships/hyperlink" Target="https://euskadi.eus/y22-izapide2/es/contenidos/informacion/certificados_admitidos/es_cert_ele/certificados_electronicos.html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oleObject" Target="embeddings/oleObject2.bin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6.png"/><Relationship Id="rId74" Type="http://schemas.openxmlformats.org/officeDocument/2006/relationships/header" Target="header1.xml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2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5.png"/><Relationship Id="rId73" Type="http://schemas.openxmlformats.org/officeDocument/2006/relationships/image" Target="media/image49.png"/><Relationship Id="rId78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cid:image003.jpg@01D3E2F7.3483F8E0" TargetMode="External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64" Type="http://schemas.openxmlformats.org/officeDocument/2006/relationships/oleObject" Target="embeddings/oleObject5.bin"/><Relationship Id="rId69" Type="http://schemas.openxmlformats.org/officeDocument/2006/relationships/hyperlink" Target="https://www.euskadi.eus/y22-home/es" TargetMode="External"/><Relationship Id="rId77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72" Type="http://schemas.openxmlformats.org/officeDocument/2006/relationships/hyperlink" Target="https://www.euskadi.eus/juego-de-barcos/y22-izapide2/es/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euskadi.eus/y22-izapide2/es/contenidos/informacion/certificados_admitidos/es_cert_ele/certificados_electronicos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image" Target="media/image40.png"/><Relationship Id="rId67" Type="http://schemas.openxmlformats.org/officeDocument/2006/relationships/image" Target="media/image47.png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hyperlink" Target="https://www.euskadi.eus/y22-izapide2/es/contenidos/informacion/certificados_admitidos/es_cert_ele/certificados_electronicos.html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euskadi.eus/y22-izapide2/es/contenidos/informacion/certificados_admitidos/es_cert_ele/certificados_electronicos.html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oleObject" Target="embeddings/oleObject4.bin"/><Relationship Id="rId57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6.bin"/><Relationship Id="rId1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j01093l.EJGVNET\Datos%20de%20programa\Microsoft\Plantillas\FUNCION%20PUBLIC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CA79CCB516F546A1DFC3F18BBD0B83" ma:contentTypeVersion="11" ma:contentTypeDescription="Crear nuevo documento." ma:contentTypeScope="" ma:versionID="921a51434954cc65fd5b358432cf59b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cd83b75bab14ed6d4a3411d18f5b16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572AE-B480-490F-9B7B-D2C3724D2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B89D5D-2421-45D4-927E-EBD5665A2A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A793E-F96C-4415-9647-B2BBAE90AA05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8DEC52C-D74C-4AE8-B20D-A4B404326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FUNCION PUBLICA.DOT</Template>
  <TotalTime>1</TotalTime>
  <Pages>21</Pages>
  <Words>1365</Words>
  <Characters>8592</Characters>
  <Application>Microsoft Office Word</Application>
  <DocSecurity>4</DocSecurity>
  <Lines>71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normalizada para WORD</vt:lpstr>
    </vt:vector>
  </TitlesOfParts>
  <Company>EJIE</Company>
  <LinksUpToDate>false</LinksUpToDate>
  <CharactersWithSpaces>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normalizada para WORD</dc:title>
  <dc:creator>ej01093l</dc:creator>
  <cp:lastModifiedBy>Madinabeitia Olariaga, Cristina</cp:lastModifiedBy>
  <cp:revision>2</cp:revision>
  <cp:lastPrinted>2018-05-16T06:08:00Z</cp:lastPrinted>
  <dcterms:created xsi:type="dcterms:W3CDTF">2018-05-21T11:20:00Z</dcterms:created>
  <dcterms:modified xsi:type="dcterms:W3CDTF">2018-05-21T11:20:00Z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0x010100F3CA79CCB516F546A1DFC3F18BBD0B83</vt:lpwstr>
  </property>
</Properties>
</file>